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1128"/>
        <w:gridCol w:w="1563"/>
        <w:gridCol w:w="9"/>
        <w:gridCol w:w="1554"/>
        <w:gridCol w:w="1322"/>
        <w:gridCol w:w="1804"/>
      </w:tblGrid>
      <w:tr w:rsidR="0040049E">
        <w:trPr>
          <w:trHeight w:val="440"/>
        </w:trPr>
        <w:tc>
          <w:tcPr>
            <w:tcW w:w="9378" w:type="dxa"/>
            <w:gridSpan w:val="7"/>
            <w:vAlign w:val="center"/>
          </w:tcPr>
          <w:p w:rsidR="0040049E" w:rsidRPr="00186B82" w:rsidRDefault="0040049E" w:rsidP="009510CD">
            <w:pPr>
              <w:spacing w:before="240" w:after="240"/>
              <w:jc w:val="center"/>
              <w:rPr>
                <w:b/>
                <w:color w:val="000000"/>
                <w:sz w:val="28"/>
                <w:szCs w:val="28"/>
              </w:rPr>
            </w:pPr>
            <w:r w:rsidRPr="00186B82">
              <w:rPr>
                <w:b/>
                <w:color w:val="000000"/>
                <w:sz w:val="28"/>
                <w:szCs w:val="28"/>
              </w:rPr>
              <w:t>I LIKE ME</w:t>
            </w:r>
          </w:p>
        </w:tc>
      </w:tr>
      <w:tr w:rsidR="0040049E" w:rsidRPr="00061A89">
        <w:tc>
          <w:tcPr>
            <w:tcW w:w="1998" w:type="dxa"/>
          </w:tcPr>
          <w:p w:rsidR="0040049E" w:rsidRPr="00061A89" w:rsidRDefault="0040049E" w:rsidP="009510CD">
            <w:pPr>
              <w:rPr>
                <w:b/>
              </w:rPr>
            </w:pPr>
            <w:r w:rsidRPr="00061A89">
              <w:rPr>
                <w:b/>
              </w:rPr>
              <w:t xml:space="preserve">Stage: 3, </w:t>
            </w:r>
            <w:r w:rsidRPr="00061A89">
              <w:t>Year 5</w:t>
            </w:r>
          </w:p>
        </w:tc>
        <w:tc>
          <w:tcPr>
            <w:tcW w:w="2700" w:type="dxa"/>
            <w:gridSpan w:val="3"/>
          </w:tcPr>
          <w:p w:rsidR="0040049E" w:rsidRPr="00061A89" w:rsidRDefault="0040049E" w:rsidP="009510CD">
            <w:r w:rsidRPr="00061A89">
              <w:rPr>
                <w:b/>
              </w:rPr>
              <w:t>Unit Duration:</w:t>
            </w:r>
            <w:r w:rsidRPr="00061A89">
              <w:t xml:space="preserve"> 9 Lessons</w:t>
            </w:r>
          </w:p>
        </w:tc>
        <w:tc>
          <w:tcPr>
            <w:tcW w:w="2876" w:type="dxa"/>
            <w:gridSpan w:val="2"/>
          </w:tcPr>
          <w:p w:rsidR="0040049E" w:rsidRPr="00061A89" w:rsidRDefault="0040049E" w:rsidP="009510CD">
            <w:r w:rsidRPr="00061A89">
              <w:rPr>
                <w:b/>
              </w:rPr>
              <w:t>Weeks</w:t>
            </w:r>
            <w:r w:rsidRPr="00061A89">
              <w:t xml:space="preserve"> 1 2 3 4 5 6 7 8 9 </w:t>
            </w:r>
          </w:p>
        </w:tc>
        <w:tc>
          <w:tcPr>
            <w:tcW w:w="1804" w:type="dxa"/>
          </w:tcPr>
          <w:p w:rsidR="0040049E" w:rsidRPr="00061A89" w:rsidRDefault="0040049E" w:rsidP="009510CD">
            <w:r w:rsidRPr="00061A89">
              <w:rPr>
                <w:b/>
              </w:rPr>
              <w:t>Terms</w:t>
            </w:r>
            <w:r w:rsidRPr="00061A89">
              <w:t xml:space="preserve">  1 2 3 4</w:t>
            </w:r>
          </w:p>
        </w:tc>
      </w:tr>
      <w:tr w:rsidR="0040049E" w:rsidRPr="00061A89">
        <w:tc>
          <w:tcPr>
            <w:tcW w:w="4689" w:type="dxa"/>
            <w:gridSpan w:val="3"/>
          </w:tcPr>
          <w:p w:rsidR="0040049E" w:rsidRPr="00061A89" w:rsidRDefault="0040049E" w:rsidP="009413C7">
            <w:pPr>
              <w:rPr>
                <w:b/>
                <w:color w:val="000000"/>
              </w:rPr>
            </w:pPr>
            <w:r w:rsidRPr="00061A89">
              <w:rPr>
                <w:b/>
                <w:color w:val="000000"/>
              </w:rPr>
              <w:t>Enduring Understandings</w:t>
            </w:r>
          </w:p>
          <w:p w:rsidR="0040049E" w:rsidRPr="00061A89" w:rsidRDefault="0040049E" w:rsidP="009413C7">
            <w:pPr>
              <w:rPr>
                <w:color w:val="000000"/>
              </w:rPr>
            </w:pPr>
            <w:r w:rsidRPr="00061A89">
              <w:rPr>
                <w:color w:val="000000"/>
              </w:rPr>
              <w:t>E.1 As we are created in the image and likeness of God, all aspects of who we are in its essence is good.</w:t>
            </w:r>
          </w:p>
          <w:p w:rsidR="0040049E" w:rsidRPr="00061A89" w:rsidRDefault="0040049E" w:rsidP="009413C7">
            <w:pPr>
              <w:rPr>
                <w:color w:val="000000"/>
              </w:rPr>
            </w:pPr>
            <w:r w:rsidRPr="00061A89">
              <w:rPr>
                <w:color w:val="000000"/>
              </w:rPr>
              <w:t xml:space="preserve">E.2 Change and growth is a part of who we are. </w:t>
            </w:r>
          </w:p>
          <w:p w:rsidR="0040049E" w:rsidRPr="00061A89" w:rsidRDefault="0040049E" w:rsidP="009413C7">
            <w:pPr>
              <w:rPr>
                <w:color w:val="000000"/>
              </w:rPr>
            </w:pPr>
            <w:r w:rsidRPr="00061A89">
              <w:rPr>
                <w:color w:val="000000"/>
              </w:rPr>
              <w:t>E.3 The way people cope with change affects our health and wellbeing.</w:t>
            </w:r>
          </w:p>
          <w:p w:rsidR="0040049E" w:rsidRPr="00061A89" w:rsidRDefault="0040049E" w:rsidP="009413C7">
            <w:pPr>
              <w:rPr>
                <w:color w:val="000000"/>
              </w:rPr>
            </w:pPr>
            <w:r w:rsidRPr="00061A89">
              <w:rPr>
                <w:color w:val="000000"/>
              </w:rPr>
              <w:t>E.4 We have a responsibility to make wise decisions about our body and our relationships.</w:t>
            </w:r>
          </w:p>
        </w:tc>
        <w:tc>
          <w:tcPr>
            <w:tcW w:w="4689" w:type="dxa"/>
            <w:gridSpan w:val="4"/>
          </w:tcPr>
          <w:p w:rsidR="0040049E" w:rsidRPr="00061A89" w:rsidRDefault="0040049E" w:rsidP="009413C7">
            <w:pPr>
              <w:rPr>
                <w:b/>
                <w:color w:val="000000"/>
              </w:rPr>
            </w:pPr>
            <w:r w:rsidRPr="00061A89">
              <w:rPr>
                <w:color w:val="000000"/>
              </w:rPr>
              <w:t xml:space="preserve"> </w:t>
            </w:r>
            <w:r w:rsidRPr="00061A89">
              <w:rPr>
                <w:b/>
                <w:color w:val="000000"/>
              </w:rPr>
              <w:t>Essential Questions</w:t>
            </w:r>
          </w:p>
          <w:p w:rsidR="0040049E" w:rsidRPr="00061A89" w:rsidRDefault="0040049E" w:rsidP="002160D5">
            <w:pPr>
              <w:numPr>
                <w:ilvl w:val="0"/>
                <w:numId w:val="53"/>
              </w:numPr>
              <w:rPr>
                <w:color w:val="000000"/>
              </w:rPr>
            </w:pPr>
            <w:r w:rsidRPr="00061A89">
              <w:rPr>
                <w:color w:val="000000"/>
              </w:rPr>
              <w:t>How does my body grow and change?</w:t>
            </w:r>
          </w:p>
          <w:p w:rsidR="0040049E" w:rsidRPr="00061A89" w:rsidRDefault="0040049E" w:rsidP="002160D5">
            <w:pPr>
              <w:numPr>
                <w:ilvl w:val="0"/>
                <w:numId w:val="53"/>
              </w:numPr>
              <w:rPr>
                <w:color w:val="000000"/>
              </w:rPr>
            </w:pPr>
            <w:r w:rsidRPr="00061A89">
              <w:rPr>
                <w:color w:val="000000"/>
              </w:rPr>
              <w:t>How do body changes affect the way I think and feel?</w:t>
            </w:r>
          </w:p>
          <w:p w:rsidR="0040049E" w:rsidRPr="00061A89" w:rsidRDefault="0040049E" w:rsidP="002160D5">
            <w:pPr>
              <w:numPr>
                <w:ilvl w:val="0"/>
                <w:numId w:val="53"/>
              </w:numPr>
              <w:rPr>
                <w:color w:val="000000"/>
              </w:rPr>
            </w:pPr>
            <w:r w:rsidRPr="00061A89">
              <w:rPr>
                <w:color w:val="000000"/>
              </w:rPr>
              <w:t>How do my values affect the choices I make?</w:t>
            </w:r>
          </w:p>
        </w:tc>
      </w:tr>
      <w:tr w:rsidR="0040049E" w:rsidRPr="00061A89">
        <w:trPr>
          <w:trHeight w:val="1990"/>
        </w:trPr>
        <w:tc>
          <w:tcPr>
            <w:tcW w:w="4689" w:type="dxa"/>
            <w:gridSpan w:val="3"/>
          </w:tcPr>
          <w:p w:rsidR="0040049E" w:rsidRPr="00061A89" w:rsidRDefault="0040049E" w:rsidP="009C5D2E">
            <w:pPr>
              <w:rPr>
                <w:b/>
              </w:rPr>
            </w:pPr>
            <w:r w:rsidRPr="00061A89">
              <w:rPr>
                <w:b/>
              </w:rPr>
              <w:t xml:space="preserve">Major Outcomes </w:t>
            </w:r>
          </w:p>
          <w:p w:rsidR="0040049E" w:rsidRPr="00061A89" w:rsidRDefault="0040049E" w:rsidP="009C5D2E">
            <w:pPr>
              <w:pStyle w:val="Heading4"/>
              <w:tabs>
                <w:tab w:val="clear" w:pos="368"/>
              </w:tabs>
            </w:pPr>
            <w:r w:rsidRPr="00061A89">
              <w:t>Knowledge and Understanding</w:t>
            </w:r>
          </w:p>
          <w:p w:rsidR="0040049E" w:rsidRPr="00061A89" w:rsidRDefault="0040049E" w:rsidP="009C5D2E">
            <w:pPr>
              <w:widowControl w:val="0"/>
            </w:pPr>
            <w:r w:rsidRPr="00061A89">
              <w:rPr>
                <w:b/>
              </w:rPr>
              <w:t>GDS3.9</w:t>
            </w:r>
            <w:r w:rsidRPr="00061A89">
              <w:t xml:space="preserve"> Explains and demonstrates strategies for dealing with life changes</w:t>
            </w:r>
          </w:p>
          <w:p w:rsidR="0040049E" w:rsidRPr="00061A89" w:rsidRDefault="0040049E" w:rsidP="009C5D2E">
            <w:pPr>
              <w:pStyle w:val="Footer"/>
              <w:tabs>
                <w:tab w:val="clear" w:pos="4320"/>
                <w:tab w:val="clear" w:pos="8640"/>
              </w:tabs>
              <w:rPr>
                <w:b/>
                <w:i/>
              </w:rPr>
            </w:pPr>
            <w:r w:rsidRPr="00061A89">
              <w:rPr>
                <w:b/>
                <w:i/>
              </w:rPr>
              <w:t>Skills</w:t>
            </w:r>
          </w:p>
          <w:p w:rsidR="0040049E" w:rsidRPr="00061A89" w:rsidRDefault="0040049E" w:rsidP="009C5D2E">
            <w:r w:rsidRPr="00061A89">
              <w:rPr>
                <w:b/>
              </w:rPr>
              <w:t>COS3.1</w:t>
            </w:r>
            <w:r w:rsidRPr="00061A89">
              <w:t xml:space="preserve"> Communicates confidently in a variety of situations</w:t>
            </w:r>
          </w:p>
          <w:p w:rsidR="0040049E" w:rsidRPr="00061A89" w:rsidRDefault="0040049E" w:rsidP="009C5D2E">
            <w:pPr>
              <w:pStyle w:val="Footer"/>
              <w:tabs>
                <w:tab w:val="clear" w:pos="4320"/>
                <w:tab w:val="clear" w:pos="8640"/>
              </w:tabs>
              <w:rPr>
                <w:b/>
                <w:i/>
              </w:rPr>
            </w:pPr>
            <w:r w:rsidRPr="00061A89">
              <w:rPr>
                <w:b/>
                <w:i/>
              </w:rPr>
              <w:t>Values and Attitudes</w:t>
            </w:r>
          </w:p>
          <w:p w:rsidR="0040049E" w:rsidRPr="00061A89" w:rsidRDefault="0040049E" w:rsidP="0077439A">
            <w:pPr>
              <w:widowControl w:val="0"/>
            </w:pPr>
            <w:r w:rsidRPr="00061A89">
              <w:rPr>
                <w:b/>
              </w:rPr>
              <w:t>V1</w:t>
            </w:r>
            <w:r w:rsidRPr="00061A89">
              <w:t xml:space="preserve"> Refers to a sense of their own worth and dignity</w:t>
            </w:r>
          </w:p>
        </w:tc>
        <w:tc>
          <w:tcPr>
            <w:tcW w:w="4689" w:type="dxa"/>
            <w:gridSpan w:val="4"/>
            <w:vMerge w:val="restart"/>
          </w:tcPr>
          <w:p w:rsidR="0040049E" w:rsidRPr="00061A89" w:rsidRDefault="0040049E" w:rsidP="0077439A">
            <w:pPr>
              <w:tabs>
                <w:tab w:val="left" w:pos="540"/>
              </w:tabs>
              <w:rPr>
                <w:b/>
                <w:color w:val="000000"/>
              </w:rPr>
            </w:pPr>
            <w:r w:rsidRPr="00061A89">
              <w:rPr>
                <w:b/>
                <w:color w:val="000000"/>
              </w:rPr>
              <w:t>Lesson Overview</w:t>
            </w:r>
          </w:p>
          <w:p w:rsidR="0040049E" w:rsidRPr="00061A89" w:rsidRDefault="0040049E" w:rsidP="0077439A">
            <w:pPr>
              <w:numPr>
                <w:ilvl w:val="0"/>
                <w:numId w:val="10"/>
              </w:numPr>
              <w:rPr>
                <w:color w:val="000000"/>
              </w:rPr>
            </w:pPr>
            <w:r w:rsidRPr="00061A89">
              <w:rPr>
                <w:color w:val="000000"/>
              </w:rPr>
              <w:t>How am I similar and different to others? (E.1)</w:t>
            </w:r>
          </w:p>
          <w:p w:rsidR="0040049E" w:rsidRPr="00061A89" w:rsidRDefault="0040049E" w:rsidP="0077439A">
            <w:pPr>
              <w:numPr>
                <w:ilvl w:val="0"/>
                <w:numId w:val="10"/>
              </w:numPr>
              <w:rPr>
                <w:color w:val="000000"/>
              </w:rPr>
            </w:pPr>
            <w:r w:rsidRPr="00061A89">
              <w:rPr>
                <w:color w:val="000000"/>
              </w:rPr>
              <w:t>What are my strengths and achievements? (E.1)</w:t>
            </w:r>
          </w:p>
          <w:p w:rsidR="0040049E" w:rsidRPr="00061A89" w:rsidRDefault="0040049E" w:rsidP="0077439A">
            <w:pPr>
              <w:numPr>
                <w:ilvl w:val="0"/>
                <w:numId w:val="10"/>
              </w:numPr>
              <w:rPr>
                <w:color w:val="000000"/>
              </w:rPr>
            </w:pPr>
            <w:r w:rsidRPr="00061A89">
              <w:rPr>
                <w:color w:val="000000"/>
              </w:rPr>
              <w:t>What factors impact on my body image? (E.1,E.2, E.3)</w:t>
            </w:r>
          </w:p>
          <w:p w:rsidR="0040049E" w:rsidRPr="00061A89" w:rsidRDefault="0040049E" w:rsidP="0077439A">
            <w:pPr>
              <w:numPr>
                <w:ilvl w:val="0"/>
                <w:numId w:val="10"/>
              </w:numPr>
              <w:rPr>
                <w:color w:val="000000"/>
              </w:rPr>
            </w:pPr>
            <w:r w:rsidRPr="00061A89">
              <w:rPr>
                <w:color w:val="000000"/>
              </w:rPr>
              <w:t>How do I feel in different situations? (E3, E4)</w:t>
            </w:r>
          </w:p>
          <w:p w:rsidR="0040049E" w:rsidRPr="00061A89" w:rsidRDefault="0040049E" w:rsidP="0077439A">
            <w:pPr>
              <w:numPr>
                <w:ilvl w:val="0"/>
                <w:numId w:val="10"/>
              </w:numPr>
              <w:rPr>
                <w:color w:val="000000"/>
              </w:rPr>
            </w:pPr>
            <w:r w:rsidRPr="00061A89">
              <w:rPr>
                <w:color w:val="000000"/>
              </w:rPr>
              <w:t>How does my body grow and change? (E.2)</w:t>
            </w:r>
          </w:p>
          <w:p w:rsidR="0040049E" w:rsidRPr="00061A89" w:rsidRDefault="0040049E" w:rsidP="0077439A">
            <w:pPr>
              <w:numPr>
                <w:ilvl w:val="0"/>
                <w:numId w:val="10"/>
              </w:numPr>
              <w:rPr>
                <w:color w:val="000000"/>
              </w:rPr>
            </w:pPr>
            <w:r w:rsidRPr="00061A89">
              <w:rPr>
                <w:color w:val="000000"/>
              </w:rPr>
              <w:t>What happened before I was born? (E.2)</w:t>
            </w:r>
          </w:p>
          <w:p w:rsidR="0040049E" w:rsidRPr="00061A89" w:rsidRDefault="0040049E" w:rsidP="0077439A">
            <w:pPr>
              <w:numPr>
                <w:ilvl w:val="0"/>
                <w:numId w:val="10"/>
              </w:numPr>
              <w:rPr>
                <w:color w:val="000000"/>
              </w:rPr>
            </w:pPr>
            <w:r w:rsidRPr="00061A89">
              <w:rPr>
                <w:color w:val="000000"/>
              </w:rPr>
              <w:t>How does puberty begin? (E.2, E.4)</w:t>
            </w:r>
          </w:p>
          <w:p w:rsidR="0040049E" w:rsidRPr="00061A89" w:rsidRDefault="0040049E" w:rsidP="0077439A">
            <w:pPr>
              <w:numPr>
                <w:ilvl w:val="0"/>
                <w:numId w:val="10"/>
              </w:numPr>
              <w:rPr>
                <w:color w:val="000000"/>
              </w:rPr>
            </w:pPr>
            <w:r w:rsidRPr="00061A89">
              <w:rPr>
                <w:color w:val="000000"/>
              </w:rPr>
              <w:t>What’s happening for the boys and the girls? (E.2, E.3, E.4)</w:t>
            </w:r>
          </w:p>
          <w:p w:rsidR="0040049E" w:rsidRPr="00061A89" w:rsidRDefault="0040049E" w:rsidP="0077439A">
            <w:pPr>
              <w:numPr>
                <w:ilvl w:val="0"/>
                <w:numId w:val="10"/>
              </w:numPr>
              <w:rPr>
                <w:color w:val="000000"/>
              </w:rPr>
            </w:pPr>
            <w:r w:rsidRPr="00061A89">
              <w:rPr>
                <w:color w:val="000000"/>
              </w:rPr>
              <w:t>How do I cope with physical change? (E.3, E.4)</w:t>
            </w:r>
          </w:p>
          <w:p w:rsidR="0040049E" w:rsidRPr="00061A89" w:rsidRDefault="0040049E" w:rsidP="002E668A">
            <w:pPr>
              <w:rPr>
                <w:color w:val="000000"/>
              </w:rPr>
            </w:pPr>
          </w:p>
          <w:p w:rsidR="0040049E" w:rsidRPr="00615FFF" w:rsidRDefault="0040049E" w:rsidP="00061A89">
            <w:pPr>
              <w:pStyle w:val="Heading6"/>
              <w:tabs>
                <w:tab w:val="left" w:pos="540"/>
              </w:tabs>
              <w:rPr>
                <w:sz w:val="20"/>
              </w:rPr>
            </w:pPr>
            <w:r w:rsidRPr="00615FFF">
              <w:rPr>
                <w:sz w:val="20"/>
              </w:rPr>
              <w:t>TEACHER NOTES</w:t>
            </w:r>
          </w:p>
          <w:p w:rsidR="0040049E" w:rsidRDefault="0040049E" w:rsidP="00E04BFD">
            <w:pPr>
              <w:numPr>
                <w:ilvl w:val="0"/>
                <w:numId w:val="12"/>
              </w:numPr>
              <w:tabs>
                <w:tab w:val="clear" w:pos="360"/>
              </w:tabs>
              <w:ind w:left="180" w:hanging="180"/>
              <w:rPr>
                <w:b/>
              </w:rPr>
            </w:pPr>
            <w:r w:rsidRPr="00E04BFD">
              <w:rPr>
                <w:b/>
              </w:rPr>
              <w:t>Parents are to be informed by letter prior to commencement of the unit. (See sample in Appendix Section)</w:t>
            </w:r>
          </w:p>
          <w:p w:rsidR="0040049E" w:rsidRPr="00E04BFD" w:rsidRDefault="0040049E" w:rsidP="00E04BFD">
            <w:pPr>
              <w:numPr>
                <w:ilvl w:val="0"/>
                <w:numId w:val="12"/>
              </w:numPr>
              <w:tabs>
                <w:tab w:val="clear" w:pos="360"/>
              </w:tabs>
              <w:ind w:left="180" w:hanging="180"/>
              <w:rPr>
                <w:b/>
              </w:rPr>
            </w:pPr>
            <w:r>
              <w:rPr>
                <w:b/>
              </w:rPr>
              <w:t>Regularly send the student workbooks home each week for comment/feedback.</w:t>
            </w:r>
          </w:p>
          <w:p w:rsidR="0040049E" w:rsidRPr="00615FFF" w:rsidRDefault="0040049E" w:rsidP="00061A89">
            <w:pPr>
              <w:numPr>
                <w:ilvl w:val="0"/>
                <w:numId w:val="12"/>
              </w:numPr>
              <w:tabs>
                <w:tab w:val="clear" w:pos="360"/>
                <w:tab w:val="num" w:pos="180"/>
              </w:tabs>
              <w:ind w:left="180" w:hanging="180"/>
            </w:pPr>
            <w:r w:rsidRPr="00615FFF">
              <w:t xml:space="preserve">This unit deals with a sensitive topic and needs to be dealt with according to the school’s policy and within the Catholic context. </w:t>
            </w:r>
          </w:p>
          <w:p w:rsidR="0040049E" w:rsidRPr="00615FFF" w:rsidRDefault="0040049E" w:rsidP="00061A89">
            <w:pPr>
              <w:numPr>
                <w:ilvl w:val="0"/>
                <w:numId w:val="12"/>
              </w:numPr>
              <w:tabs>
                <w:tab w:val="clear" w:pos="360"/>
                <w:tab w:val="num" w:pos="180"/>
              </w:tabs>
              <w:ind w:left="180" w:hanging="180"/>
            </w:pPr>
            <w:r w:rsidRPr="00615FFF">
              <w:t xml:space="preserve">Teacher may wish to invite parents/carers to the school to view the video </w:t>
            </w:r>
            <w:r>
              <w:t>prior to showing it to students</w:t>
            </w:r>
            <w:r w:rsidRPr="00615FFF">
              <w:t xml:space="preserve">. </w:t>
            </w:r>
          </w:p>
          <w:p w:rsidR="0040049E" w:rsidRPr="00693A77" w:rsidRDefault="0040049E" w:rsidP="00061A89">
            <w:pPr>
              <w:numPr>
                <w:ilvl w:val="0"/>
                <w:numId w:val="12"/>
              </w:numPr>
              <w:tabs>
                <w:tab w:val="clear" w:pos="360"/>
              </w:tabs>
              <w:ind w:left="180" w:hanging="180"/>
              <w:rPr>
                <w:b/>
              </w:rPr>
            </w:pPr>
            <w:r w:rsidRPr="00615FFF">
              <w:t>Resources need to be approved by the principal and parents are to be informed of the content of the lesson.</w:t>
            </w:r>
          </w:p>
          <w:p w:rsidR="0040049E" w:rsidRPr="00061A89" w:rsidRDefault="0040049E" w:rsidP="000807E4">
            <w:pPr>
              <w:numPr>
                <w:ilvl w:val="0"/>
                <w:numId w:val="12"/>
              </w:numPr>
              <w:tabs>
                <w:tab w:val="clear" w:pos="360"/>
              </w:tabs>
              <w:ind w:left="180" w:hanging="180"/>
              <w:rPr>
                <w:color w:val="000000"/>
              </w:rPr>
            </w:pPr>
            <w:r>
              <w:t>Teacher review sample FAQs for Sexuality Education in the Support Materials Section</w:t>
            </w:r>
          </w:p>
        </w:tc>
      </w:tr>
      <w:tr w:rsidR="0040049E" w:rsidRPr="00061A89" w:rsidTr="00EA67EC">
        <w:trPr>
          <w:trHeight w:val="3182"/>
        </w:trPr>
        <w:tc>
          <w:tcPr>
            <w:tcW w:w="4689" w:type="dxa"/>
            <w:gridSpan w:val="3"/>
          </w:tcPr>
          <w:p w:rsidR="0040049E" w:rsidRPr="00061A89" w:rsidRDefault="0040049E" w:rsidP="0077439A">
            <w:pPr>
              <w:rPr>
                <w:b/>
              </w:rPr>
            </w:pPr>
            <w:r w:rsidRPr="00061A89">
              <w:rPr>
                <w:b/>
              </w:rPr>
              <w:t xml:space="preserve">Contributing Outcomes </w:t>
            </w:r>
          </w:p>
          <w:p w:rsidR="0040049E" w:rsidRPr="00061A89" w:rsidRDefault="0040049E" w:rsidP="0077439A">
            <w:pPr>
              <w:pStyle w:val="Heading4"/>
              <w:tabs>
                <w:tab w:val="clear" w:pos="368"/>
              </w:tabs>
            </w:pPr>
            <w:r w:rsidRPr="00061A89">
              <w:t>Knowledge and Understanding</w:t>
            </w:r>
          </w:p>
          <w:p w:rsidR="0040049E" w:rsidRPr="00061A89" w:rsidRDefault="0040049E" w:rsidP="0077439A">
            <w:pPr>
              <w:pStyle w:val="Footer"/>
              <w:tabs>
                <w:tab w:val="clear" w:pos="4320"/>
                <w:tab w:val="clear" w:pos="8640"/>
              </w:tabs>
            </w:pPr>
            <w:r w:rsidRPr="00061A89">
              <w:rPr>
                <w:b/>
              </w:rPr>
              <w:t>IRS3.11</w:t>
            </w:r>
            <w:r w:rsidRPr="00061A89">
              <w:t xml:space="preserve"> Describes roles and responsibilities in developing and maintaining positive relationships</w:t>
            </w:r>
          </w:p>
          <w:p w:rsidR="0040049E" w:rsidRPr="00061A89" w:rsidRDefault="0040049E" w:rsidP="0077439A">
            <w:pPr>
              <w:pStyle w:val="Footer"/>
              <w:tabs>
                <w:tab w:val="clear" w:pos="4320"/>
                <w:tab w:val="clear" w:pos="8640"/>
              </w:tabs>
              <w:rPr>
                <w:b/>
                <w:i/>
              </w:rPr>
            </w:pPr>
            <w:r w:rsidRPr="00061A89">
              <w:rPr>
                <w:b/>
                <w:i/>
              </w:rPr>
              <w:t>Skills</w:t>
            </w:r>
          </w:p>
          <w:p w:rsidR="0040049E" w:rsidRPr="00061A89" w:rsidRDefault="0040049E" w:rsidP="0077439A">
            <w:pPr>
              <w:widowControl w:val="0"/>
            </w:pPr>
            <w:r w:rsidRPr="00061A89">
              <w:rPr>
                <w:b/>
              </w:rPr>
              <w:t>DMS3.2</w:t>
            </w:r>
            <w:r w:rsidRPr="00061A89">
              <w:t xml:space="preserve"> Makes informed decisions and accepts responsibility for consequences</w:t>
            </w:r>
          </w:p>
          <w:p w:rsidR="0040049E" w:rsidRPr="00061A89" w:rsidRDefault="0040049E" w:rsidP="0077439A">
            <w:pPr>
              <w:pStyle w:val="Footer"/>
              <w:tabs>
                <w:tab w:val="clear" w:pos="4320"/>
                <w:tab w:val="clear" w:pos="8640"/>
              </w:tabs>
            </w:pPr>
            <w:r w:rsidRPr="00061A89">
              <w:rPr>
                <w:b/>
              </w:rPr>
              <w:t>INS3.3</w:t>
            </w:r>
            <w:r w:rsidRPr="00061A89">
              <w:t xml:space="preserve"> Acts in ways that enhance the contribution of self and others in a range of cooperative situations</w:t>
            </w:r>
          </w:p>
          <w:p w:rsidR="0040049E" w:rsidRPr="00061A89" w:rsidRDefault="0040049E" w:rsidP="0077439A">
            <w:pPr>
              <w:pStyle w:val="Footer"/>
              <w:tabs>
                <w:tab w:val="clear" w:pos="4320"/>
                <w:tab w:val="clear" w:pos="8640"/>
              </w:tabs>
            </w:pPr>
            <w:r w:rsidRPr="00061A89">
              <w:rPr>
                <w:b/>
              </w:rPr>
              <w:t>PSS3.5</w:t>
            </w:r>
            <w:r w:rsidRPr="00061A89">
              <w:t xml:space="preserve"> Suggests, considers and selects appropriate alternatives when resolving problems</w:t>
            </w:r>
          </w:p>
          <w:p w:rsidR="0040049E" w:rsidRPr="00061A89" w:rsidRDefault="0040049E" w:rsidP="0077439A">
            <w:pPr>
              <w:pStyle w:val="Footer"/>
              <w:tabs>
                <w:tab w:val="clear" w:pos="4320"/>
                <w:tab w:val="clear" w:pos="8640"/>
              </w:tabs>
              <w:rPr>
                <w:b/>
                <w:i/>
              </w:rPr>
            </w:pPr>
            <w:r w:rsidRPr="00061A89">
              <w:rPr>
                <w:b/>
                <w:i/>
              </w:rPr>
              <w:t>Values and Attitudes</w:t>
            </w:r>
          </w:p>
          <w:p w:rsidR="0040049E" w:rsidRDefault="0040049E" w:rsidP="00EF0FD7">
            <w:pPr>
              <w:tabs>
                <w:tab w:val="left" w:pos="540"/>
              </w:tabs>
            </w:pPr>
            <w:r w:rsidRPr="00061A89">
              <w:rPr>
                <w:b/>
              </w:rPr>
              <w:t>V2</w:t>
            </w:r>
            <w:r w:rsidRPr="00061A89">
              <w:t xml:space="preserve"> Respects the rights of others to hold different values and attitudes from their own</w:t>
            </w:r>
          </w:p>
          <w:p w:rsidR="0054542A" w:rsidRPr="006B431B" w:rsidRDefault="0054542A" w:rsidP="00EF0FD7">
            <w:pPr>
              <w:tabs>
                <w:tab w:val="left" w:pos="540"/>
              </w:tabs>
              <w:rPr>
                <w:sz w:val="8"/>
              </w:rPr>
            </w:pPr>
          </w:p>
          <w:p w:rsidR="0054542A" w:rsidRDefault="0054542A" w:rsidP="0054542A">
            <w:pPr>
              <w:spacing w:before="60"/>
              <w:rPr>
                <w:b/>
              </w:rPr>
            </w:pPr>
            <w:proofErr w:type="spellStart"/>
            <w:r>
              <w:rPr>
                <w:b/>
              </w:rPr>
              <w:t>KidsMatter</w:t>
            </w:r>
            <w:proofErr w:type="spellEnd"/>
            <w:r>
              <w:rPr>
                <w:b/>
              </w:rPr>
              <w:t xml:space="preserve"> SEL Focus</w:t>
            </w:r>
          </w:p>
          <w:p w:rsidR="006B431B" w:rsidRDefault="006B431B" w:rsidP="0054542A">
            <w:pPr>
              <w:rPr>
                <w:rFonts w:cs="Arial"/>
                <w:b/>
              </w:rPr>
            </w:pPr>
          </w:p>
          <w:p w:rsidR="0054542A" w:rsidRDefault="0054542A" w:rsidP="0054542A">
            <w:pPr>
              <w:rPr>
                <w:b/>
              </w:rPr>
            </w:pPr>
            <w:r w:rsidRPr="00296126">
              <w:rPr>
                <w:rFonts w:cs="Arial"/>
                <w:b/>
              </w:rPr>
              <w:t>Major</w:t>
            </w:r>
            <w:r w:rsidRPr="0054542A">
              <w:rPr>
                <w:rFonts w:cs="Arial"/>
                <w:b/>
              </w:rPr>
              <w:t>:</w:t>
            </w:r>
            <w:r w:rsidRPr="0054542A">
              <w:rPr>
                <w:rFonts w:cs="Arial"/>
              </w:rPr>
              <w:t xml:space="preserve"> Relationship Skills</w:t>
            </w:r>
            <w:r>
              <w:rPr>
                <w:rFonts w:cs="Arial"/>
              </w:rPr>
              <w:t xml:space="preserve"> –</w:t>
            </w:r>
            <w:r w:rsidRPr="0054542A">
              <w:rPr>
                <w:rFonts w:cs="Arial"/>
              </w:rPr>
              <w:t xml:space="preserve"> </w:t>
            </w:r>
            <w:r w:rsidRPr="00296126">
              <w:rPr>
                <w:rFonts w:cs="Arial"/>
              </w:rPr>
              <w:t>Communication</w:t>
            </w:r>
            <w:r>
              <w:rPr>
                <w:rFonts w:cs="Arial"/>
              </w:rPr>
              <w:t xml:space="preserve">; </w:t>
            </w:r>
            <w:r w:rsidRPr="0054542A">
              <w:t>Self Awareness</w:t>
            </w:r>
            <w:r>
              <w:t xml:space="preserve"> </w:t>
            </w:r>
            <w:r w:rsidRPr="0054542A">
              <w:t>-</w:t>
            </w:r>
            <w:r>
              <w:rPr>
                <w:b/>
              </w:rPr>
              <w:t xml:space="preserve"> </w:t>
            </w:r>
            <w:r w:rsidRPr="00F20975">
              <w:t>Recognising Strengths</w:t>
            </w:r>
            <w:r>
              <w:t xml:space="preserve">; </w:t>
            </w:r>
            <w:r>
              <w:rPr>
                <w:rFonts w:cs="Arial"/>
              </w:rPr>
              <w:t>Self-</w:t>
            </w:r>
            <w:r w:rsidRPr="0054542A">
              <w:rPr>
                <w:rFonts w:cs="Arial"/>
              </w:rPr>
              <w:t>Awareness</w:t>
            </w:r>
            <w:r>
              <w:rPr>
                <w:rFonts w:cs="Arial"/>
              </w:rPr>
              <w:t xml:space="preserve"> </w:t>
            </w:r>
            <w:r w:rsidRPr="0054542A">
              <w:rPr>
                <w:rFonts w:cs="Arial"/>
              </w:rPr>
              <w:t>-</w:t>
            </w:r>
            <w:r>
              <w:rPr>
                <w:rFonts w:cs="Arial"/>
              </w:rPr>
              <w:t xml:space="preserve"> </w:t>
            </w:r>
            <w:r w:rsidRPr="00296126">
              <w:rPr>
                <w:rFonts w:cs="Arial"/>
              </w:rPr>
              <w:t>Identifying emotions</w:t>
            </w:r>
            <w:r>
              <w:rPr>
                <w:rFonts w:cs="Arial"/>
              </w:rPr>
              <w:t>;</w:t>
            </w:r>
            <w:r w:rsidR="00FD5CF2">
              <w:rPr>
                <w:rFonts w:cs="Arial"/>
              </w:rPr>
              <w:t xml:space="preserve"> </w:t>
            </w:r>
            <w:r w:rsidR="00FD5CF2" w:rsidRPr="00FD5CF2">
              <w:t>Self</w:t>
            </w:r>
            <w:r w:rsidR="00FD5CF2">
              <w:t>-</w:t>
            </w:r>
            <w:r w:rsidR="00FD5CF2" w:rsidRPr="00FD5CF2">
              <w:t xml:space="preserve"> Management</w:t>
            </w:r>
            <w:r w:rsidR="00FD5CF2">
              <w:t xml:space="preserve"> </w:t>
            </w:r>
            <w:r w:rsidR="00FD5CF2" w:rsidRPr="00FD5CF2">
              <w:t>-</w:t>
            </w:r>
            <w:r w:rsidR="00FD5CF2">
              <w:t xml:space="preserve"> Managing emotions; </w:t>
            </w:r>
            <w:r w:rsidR="00FD5CF2" w:rsidRPr="00FD5CF2">
              <w:t>Responsible Decision Making</w:t>
            </w:r>
            <w:r w:rsidR="00FD5CF2">
              <w:t xml:space="preserve"> </w:t>
            </w:r>
            <w:r w:rsidR="00FD5CF2" w:rsidRPr="00FD5CF2">
              <w:t>-</w:t>
            </w:r>
            <w:r w:rsidR="00FD5CF2">
              <w:rPr>
                <w:b/>
              </w:rPr>
              <w:t xml:space="preserve"> </w:t>
            </w:r>
            <w:r w:rsidR="00FD5CF2">
              <w:t>Respecti</w:t>
            </w:r>
            <w:r w:rsidR="00FD5CF2" w:rsidRPr="00526A61">
              <w:t>ng others</w:t>
            </w:r>
            <w:r w:rsidR="00FD5CF2">
              <w:t xml:space="preserve">; </w:t>
            </w:r>
            <w:r w:rsidR="00FD5CF2" w:rsidRPr="00FD5CF2">
              <w:t>Social Awareness –</w:t>
            </w:r>
            <w:r w:rsidR="00FD5CF2" w:rsidRPr="00E26FE9">
              <w:t xml:space="preserve"> Appreciating Diversity</w:t>
            </w:r>
            <w:r w:rsidR="00FD5CF2">
              <w:t>, Social Awareness – Perspective Taking</w:t>
            </w:r>
            <w:r w:rsidR="006B431B">
              <w:t xml:space="preserve">; </w:t>
            </w:r>
            <w:r w:rsidR="006B431B" w:rsidRPr="006B431B">
              <w:t>Relationship Skills –</w:t>
            </w:r>
            <w:r w:rsidR="006B431B">
              <w:t xml:space="preserve"> Building Relationships</w:t>
            </w:r>
          </w:p>
          <w:p w:rsidR="0054542A" w:rsidRDefault="0054542A" w:rsidP="0054542A">
            <w:pPr>
              <w:rPr>
                <w:b/>
              </w:rPr>
            </w:pPr>
          </w:p>
          <w:p w:rsidR="0054542A" w:rsidRDefault="0054542A" w:rsidP="0054542A">
            <w:r w:rsidRPr="00F20975">
              <w:rPr>
                <w:b/>
              </w:rPr>
              <w:t>Minor</w:t>
            </w:r>
            <w:r>
              <w:rPr>
                <w:b/>
              </w:rPr>
              <w:t>:</w:t>
            </w:r>
            <w:r w:rsidRPr="0054542A">
              <w:t xml:space="preserve"> Self Awareness</w:t>
            </w:r>
            <w:r>
              <w:t xml:space="preserve"> </w:t>
            </w:r>
            <w:r w:rsidRPr="0054542A">
              <w:t>-</w:t>
            </w:r>
            <w:r>
              <w:t xml:space="preserve"> </w:t>
            </w:r>
            <w:r w:rsidRPr="005E43E1">
              <w:t>Identifying emotions</w:t>
            </w:r>
            <w:r>
              <w:t>;</w:t>
            </w:r>
          </w:p>
          <w:p w:rsidR="0054542A" w:rsidRPr="006B431B" w:rsidRDefault="0054542A" w:rsidP="006B431B">
            <w:r w:rsidRPr="0054542A">
              <w:t>Self-Awareness</w:t>
            </w:r>
            <w:r>
              <w:t xml:space="preserve"> </w:t>
            </w:r>
            <w:r w:rsidRPr="0054542A">
              <w:t xml:space="preserve">- </w:t>
            </w:r>
            <w:r w:rsidRPr="00F20975">
              <w:t>Recognising Strengths</w:t>
            </w:r>
            <w:r w:rsidR="00FD5CF2">
              <w:t xml:space="preserve">; </w:t>
            </w:r>
            <w:r w:rsidR="00FD5CF2" w:rsidRPr="00FD5CF2">
              <w:t>Social Awareness –</w:t>
            </w:r>
            <w:r w:rsidR="00FD5CF2">
              <w:t xml:space="preserve"> Appreciating Diversity</w:t>
            </w:r>
          </w:p>
        </w:tc>
        <w:tc>
          <w:tcPr>
            <w:tcW w:w="4689" w:type="dxa"/>
            <w:gridSpan w:val="4"/>
            <w:vMerge/>
          </w:tcPr>
          <w:p w:rsidR="0040049E" w:rsidRPr="00061A89" w:rsidRDefault="0040049E" w:rsidP="0077439A">
            <w:pPr>
              <w:tabs>
                <w:tab w:val="left" w:pos="540"/>
              </w:tabs>
              <w:rPr>
                <w:b/>
                <w:color w:val="000000"/>
              </w:rPr>
            </w:pPr>
          </w:p>
        </w:tc>
      </w:tr>
      <w:tr w:rsidR="0040049E" w:rsidRPr="00061A89">
        <w:tc>
          <w:tcPr>
            <w:tcW w:w="9378" w:type="dxa"/>
            <w:gridSpan w:val="7"/>
          </w:tcPr>
          <w:p w:rsidR="0040049E" w:rsidRPr="00061A89" w:rsidRDefault="0040049E" w:rsidP="009413C7">
            <w:pPr>
              <w:tabs>
                <w:tab w:val="left" w:pos="368"/>
              </w:tabs>
              <w:rPr>
                <w:b/>
                <w:color w:val="000000"/>
              </w:rPr>
            </w:pPr>
            <w:r w:rsidRPr="00061A89">
              <w:rPr>
                <w:b/>
                <w:color w:val="000000"/>
              </w:rPr>
              <w:lastRenderedPageBreak/>
              <w:t>Catholic Dimension/Towards Wholeness (TW) (Also refer to overview of TW for this unit)</w:t>
            </w:r>
          </w:p>
          <w:p w:rsidR="0040049E" w:rsidRPr="00061A89" w:rsidRDefault="0040049E" w:rsidP="009413C7">
            <w:pPr>
              <w:pStyle w:val="Heading3"/>
              <w:jc w:val="left"/>
              <w:rPr>
                <w:b/>
                <w:color w:val="000000"/>
                <w:sz w:val="20"/>
              </w:rPr>
            </w:pPr>
            <w:r w:rsidRPr="00061A89">
              <w:rPr>
                <w:b/>
                <w:color w:val="000000"/>
                <w:sz w:val="20"/>
              </w:rPr>
              <w:t>Growth and Development</w:t>
            </w:r>
          </w:p>
          <w:p w:rsidR="0040049E" w:rsidRPr="00C70E9C" w:rsidRDefault="0040049E" w:rsidP="002116FD">
            <w:pPr>
              <w:widowControl w:val="0"/>
              <w:autoSpaceDE w:val="0"/>
              <w:autoSpaceDN w:val="0"/>
              <w:adjustRightInd w:val="0"/>
              <w:spacing w:line="239" w:lineRule="auto"/>
              <w:ind w:right="49"/>
              <w:jc w:val="both"/>
            </w:pPr>
            <w:r w:rsidRPr="00C70E9C">
              <w:t>God has created each of us to grow into the fullness of life. We are made in God’s image and therefore, we are of inherent dignity and worth. Our sexuality is an intrinsic part of ourselves, to be celebrated and expressed with joy and responsibility, according to God’s plan. Each person grows and changes, passing through stages on a journey towards full maturity. God is with us on this journey, reassuring and challenging. We are never alone.</w:t>
            </w:r>
          </w:p>
          <w:p w:rsidR="0040049E" w:rsidRPr="00061A89" w:rsidRDefault="0040049E" w:rsidP="009413C7">
            <w:pPr>
              <w:pStyle w:val="Heading4"/>
              <w:rPr>
                <w:i w:val="0"/>
                <w:iCs/>
                <w:color w:val="000000"/>
              </w:rPr>
            </w:pPr>
            <w:r w:rsidRPr="00061A89">
              <w:rPr>
                <w:i w:val="0"/>
                <w:color w:val="000000"/>
              </w:rPr>
              <w:t>Interpersonal relationships</w:t>
            </w:r>
          </w:p>
          <w:p w:rsidR="0040049E" w:rsidRPr="00C70E9C" w:rsidRDefault="0040049E" w:rsidP="002116FD">
            <w:pPr>
              <w:widowControl w:val="0"/>
              <w:autoSpaceDE w:val="0"/>
              <w:autoSpaceDN w:val="0"/>
              <w:adjustRightInd w:val="0"/>
              <w:spacing w:line="239" w:lineRule="auto"/>
              <w:ind w:right="49"/>
              <w:jc w:val="both"/>
            </w:pPr>
            <w:r w:rsidRPr="00C70E9C">
              <w:t>Human beings find their true place within community; they grow towards maturity through the relationships they maintain. We all depend on each other and, as we mature, we grow in awareness of our responsibility for each other. Alone and isolated we cannot develop our gifts and live as God intended. Among family, friends, members of our peer group and others, we find our place as contributing members of society. It calls us all to enter freely into loving and forgiving relationships that are embedded in community, to develop such qualities as honesty, respect, empathy, openness and a commitment to equality.</w:t>
            </w:r>
          </w:p>
          <w:p w:rsidR="0040049E" w:rsidRPr="00061A89" w:rsidRDefault="0040049E" w:rsidP="00316527">
            <w:pPr>
              <w:widowControl w:val="0"/>
              <w:autoSpaceDE w:val="0"/>
              <w:autoSpaceDN w:val="0"/>
              <w:adjustRightInd w:val="0"/>
              <w:spacing w:line="239" w:lineRule="auto"/>
              <w:ind w:right="49"/>
              <w:jc w:val="both"/>
              <w:rPr>
                <w:b/>
                <w:color w:val="000000"/>
              </w:rPr>
            </w:pPr>
          </w:p>
        </w:tc>
      </w:tr>
      <w:tr w:rsidR="0040049E" w:rsidRPr="00061A89">
        <w:trPr>
          <w:cantSplit/>
        </w:trPr>
        <w:tc>
          <w:tcPr>
            <w:tcW w:w="9378" w:type="dxa"/>
            <w:gridSpan w:val="7"/>
          </w:tcPr>
          <w:p w:rsidR="0040049E" w:rsidRPr="00061A89" w:rsidRDefault="0040049E" w:rsidP="009C5D2E">
            <w:pPr>
              <w:tabs>
                <w:tab w:val="left" w:pos="368"/>
              </w:tabs>
              <w:rPr>
                <w:b/>
                <w:color w:val="000000"/>
              </w:rPr>
            </w:pPr>
            <w:r w:rsidRPr="00061A89">
              <w:rPr>
                <w:b/>
                <w:color w:val="000000"/>
              </w:rPr>
              <w:t>Foundation Statements</w:t>
            </w:r>
          </w:p>
          <w:p w:rsidR="0040049E" w:rsidRDefault="0040049E" w:rsidP="009C5D2E">
            <w:pPr>
              <w:autoSpaceDE w:val="0"/>
              <w:autoSpaceDN w:val="0"/>
              <w:adjustRightInd w:val="0"/>
              <w:rPr>
                <w:rFonts w:cs="Formata-LightCondensed"/>
                <w:color w:val="000000"/>
              </w:rPr>
            </w:pPr>
            <w:r w:rsidRPr="00061A89">
              <w:rPr>
                <w:rFonts w:cs="Formata-LightCondensed"/>
                <w:color w:val="000000"/>
              </w:rPr>
              <w:t>Students examine key factors that contribute to a balanced lifestyle and keeping safe and healthy. They examine nutritional information, disease prevention and the effects of drugs on the body and they identify behaviours that impact on wellbeing. Students assess the safety of situations in home, school, water and road environments and identify appropriate responses. They describe and practise a range of personal safety strategies that could be used in threatening or abusive situations. They take responsibility for personal decisions, recognising the effects that decisions have on self and others.</w:t>
            </w:r>
          </w:p>
          <w:p w:rsidR="0040049E" w:rsidRPr="00061A89" w:rsidRDefault="0040049E" w:rsidP="009C5D2E">
            <w:pPr>
              <w:autoSpaceDE w:val="0"/>
              <w:autoSpaceDN w:val="0"/>
              <w:adjustRightInd w:val="0"/>
              <w:rPr>
                <w:rFonts w:cs="Formata-LightCondensed"/>
                <w:color w:val="000000"/>
              </w:rPr>
            </w:pPr>
          </w:p>
          <w:p w:rsidR="0040049E" w:rsidRPr="00061A89" w:rsidRDefault="0040049E" w:rsidP="00470C32">
            <w:pPr>
              <w:spacing w:before="60" w:after="120"/>
            </w:pPr>
            <w:r w:rsidRPr="00061A89">
              <w:rPr>
                <w:rFonts w:cs="Formata-LightCondensed"/>
                <w:color w:val="000000"/>
              </w:rPr>
              <w:t>Students describe the factors that influence personal identity and examine the physical, social and emotional changes that occur during puberty. They devise strategies for coping with change, grief and loss. They value the differences between individuals and challenge discrimination and harassment. Students value different roles and responsibilities in relationships, the importance of communication and they practise positive ways to deal with conflict.</w:t>
            </w:r>
          </w:p>
        </w:tc>
      </w:tr>
      <w:tr w:rsidR="0040049E" w:rsidRPr="00061A89">
        <w:trPr>
          <w:cantSplit/>
        </w:trPr>
        <w:tc>
          <w:tcPr>
            <w:tcW w:w="4689" w:type="dxa"/>
            <w:gridSpan w:val="3"/>
          </w:tcPr>
          <w:p w:rsidR="0040049E" w:rsidRPr="00061A89" w:rsidRDefault="0040049E" w:rsidP="0077439A">
            <w:pPr>
              <w:tabs>
                <w:tab w:val="left" w:pos="368"/>
              </w:tabs>
              <w:rPr>
                <w:b/>
                <w:color w:val="000000"/>
              </w:rPr>
            </w:pPr>
            <w:r w:rsidRPr="00061A89">
              <w:rPr>
                <w:b/>
                <w:color w:val="000000"/>
              </w:rPr>
              <w:t>Suggested correlations with other KLAs</w:t>
            </w:r>
          </w:p>
          <w:p w:rsidR="0040049E" w:rsidRPr="00061A89" w:rsidRDefault="0040049E" w:rsidP="0077439A">
            <w:pPr>
              <w:pStyle w:val="Heading7"/>
              <w:rPr>
                <w:color w:val="000000"/>
                <w:sz w:val="20"/>
              </w:rPr>
            </w:pPr>
            <w:r w:rsidRPr="00061A89">
              <w:rPr>
                <w:color w:val="000000"/>
                <w:sz w:val="20"/>
              </w:rPr>
              <w:t>English</w:t>
            </w:r>
          </w:p>
          <w:p w:rsidR="0040049E" w:rsidRPr="00061A89" w:rsidRDefault="0040049E" w:rsidP="0077439A">
            <w:pPr>
              <w:numPr>
                <w:ilvl w:val="0"/>
                <w:numId w:val="11"/>
              </w:numPr>
              <w:rPr>
                <w:color w:val="000000"/>
              </w:rPr>
            </w:pPr>
            <w:r w:rsidRPr="00061A89">
              <w:rPr>
                <w:color w:val="000000"/>
              </w:rPr>
              <w:t>Narrative Text (concept development)</w:t>
            </w:r>
          </w:p>
          <w:p w:rsidR="0040049E" w:rsidRPr="00061A89" w:rsidRDefault="0040049E" w:rsidP="0077439A">
            <w:pPr>
              <w:numPr>
                <w:ilvl w:val="0"/>
                <w:numId w:val="11"/>
              </w:numPr>
              <w:rPr>
                <w:color w:val="000000"/>
              </w:rPr>
            </w:pPr>
            <w:r w:rsidRPr="00061A89">
              <w:rPr>
                <w:color w:val="000000"/>
              </w:rPr>
              <w:t>Explanation</w:t>
            </w:r>
          </w:p>
          <w:p w:rsidR="0040049E" w:rsidRPr="00061A89" w:rsidRDefault="0040049E" w:rsidP="0077439A">
            <w:pPr>
              <w:numPr>
                <w:ilvl w:val="0"/>
                <w:numId w:val="11"/>
              </w:numPr>
              <w:rPr>
                <w:color w:val="000000"/>
              </w:rPr>
            </w:pPr>
            <w:r w:rsidRPr="00061A89">
              <w:rPr>
                <w:color w:val="000000"/>
              </w:rPr>
              <w:t>Personal Recount</w:t>
            </w:r>
          </w:p>
          <w:p w:rsidR="0040049E" w:rsidRPr="00061A89" w:rsidRDefault="0040049E" w:rsidP="0077439A">
            <w:pPr>
              <w:numPr>
                <w:ilvl w:val="0"/>
                <w:numId w:val="11"/>
              </w:numPr>
              <w:rPr>
                <w:color w:val="000000"/>
              </w:rPr>
            </w:pPr>
            <w:r w:rsidRPr="00061A89">
              <w:rPr>
                <w:color w:val="000000"/>
              </w:rPr>
              <w:t>Information Report</w:t>
            </w:r>
          </w:p>
          <w:p w:rsidR="0040049E" w:rsidRPr="00061A89" w:rsidRDefault="0040049E" w:rsidP="0077439A">
            <w:pPr>
              <w:pStyle w:val="Heading7"/>
              <w:rPr>
                <w:color w:val="000000"/>
                <w:sz w:val="20"/>
              </w:rPr>
            </w:pPr>
            <w:r w:rsidRPr="00061A89">
              <w:rPr>
                <w:color w:val="000000"/>
                <w:sz w:val="20"/>
              </w:rPr>
              <w:t>Creative Arts</w:t>
            </w:r>
          </w:p>
          <w:p w:rsidR="0040049E" w:rsidRPr="00061A89" w:rsidRDefault="0040049E" w:rsidP="0077439A">
            <w:pPr>
              <w:numPr>
                <w:ilvl w:val="0"/>
                <w:numId w:val="12"/>
              </w:numPr>
              <w:rPr>
                <w:color w:val="000000"/>
              </w:rPr>
            </w:pPr>
            <w:r w:rsidRPr="00061A89">
              <w:rPr>
                <w:color w:val="000000"/>
              </w:rPr>
              <w:t>Drama – Performing and Appreciating</w:t>
            </w:r>
          </w:p>
          <w:p w:rsidR="0040049E" w:rsidRPr="00061A89" w:rsidRDefault="0040049E" w:rsidP="00AE0B47">
            <w:pPr>
              <w:rPr>
                <w:color w:val="000000"/>
              </w:rPr>
            </w:pPr>
          </w:p>
        </w:tc>
        <w:tc>
          <w:tcPr>
            <w:tcW w:w="4689" w:type="dxa"/>
            <w:gridSpan w:val="4"/>
          </w:tcPr>
          <w:p w:rsidR="0040049E" w:rsidRPr="00061A89" w:rsidRDefault="0040049E" w:rsidP="0077439A">
            <w:pPr>
              <w:pStyle w:val="Heading7"/>
              <w:rPr>
                <w:color w:val="000000"/>
                <w:sz w:val="20"/>
              </w:rPr>
            </w:pPr>
            <w:r w:rsidRPr="00061A89">
              <w:rPr>
                <w:color w:val="000000"/>
                <w:sz w:val="20"/>
              </w:rPr>
              <w:t>Mathematics</w:t>
            </w:r>
          </w:p>
          <w:p w:rsidR="0040049E" w:rsidRPr="00061A89" w:rsidRDefault="0040049E" w:rsidP="0077439A">
            <w:pPr>
              <w:numPr>
                <w:ilvl w:val="0"/>
                <w:numId w:val="12"/>
              </w:numPr>
              <w:rPr>
                <w:color w:val="000000"/>
              </w:rPr>
            </w:pPr>
            <w:r w:rsidRPr="00061A89">
              <w:rPr>
                <w:color w:val="000000"/>
              </w:rPr>
              <w:t>Data Representation</w:t>
            </w:r>
          </w:p>
          <w:p w:rsidR="0040049E" w:rsidRPr="00061A89" w:rsidRDefault="0040049E" w:rsidP="0077439A">
            <w:pPr>
              <w:numPr>
                <w:ilvl w:val="1"/>
                <w:numId w:val="12"/>
              </w:numPr>
              <w:tabs>
                <w:tab w:val="left" w:pos="368"/>
              </w:tabs>
              <w:rPr>
                <w:color w:val="000000"/>
              </w:rPr>
            </w:pPr>
            <w:r w:rsidRPr="00061A89">
              <w:rPr>
                <w:color w:val="000000"/>
              </w:rPr>
              <w:t>Length</w:t>
            </w:r>
          </w:p>
          <w:p w:rsidR="0040049E" w:rsidRPr="00061A89" w:rsidRDefault="0040049E" w:rsidP="0077439A">
            <w:pPr>
              <w:numPr>
                <w:ilvl w:val="1"/>
                <w:numId w:val="12"/>
              </w:numPr>
              <w:tabs>
                <w:tab w:val="left" w:pos="368"/>
              </w:tabs>
              <w:rPr>
                <w:color w:val="000000"/>
              </w:rPr>
            </w:pPr>
            <w:r w:rsidRPr="00061A89">
              <w:rPr>
                <w:color w:val="000000"/>
              </w:rPr>
              <w:t>Mass</w:t>
            </w:r>
          </w:p>
          <w:p w:rsidR="0040049E" w:rsidRPr="00061A89" w:rsidRDefault="0040049E" w:rsidP="0077439A">
            <w:pPr>
              <w:numPr>
                <w:ilvl w:val="0"/>
                <w:numId w:val="12"/>
              </w:numPr>
              <w:rPr>
                <w:color w:val="000000"/>
              </w:rPr>
            </w:pPr>
            <w:r w:rsidRPr="00061A89">
              <w:rPr>
                <w:color w:val="000000"/>
              </w:rPr>
              <w:t>Working mathematically</w:t>
            </w:r>
          </w:p>
          <w:p w:rsidR="0040049E" w:rsidRPr="00061A89" w:rsidRDefault="0040049E" w:rsidP="0077439A">
            <w:pPr>
              <w:tabs>
                <w:tab w:val="left" w:pos="368"/>
              </w:tabs>
              <w:rPr>
                <w:b/>
                <w:i/>
                <w:color w:val="000000"/>
              </w:rPr>
            </w:pPr>
            <w:r w:rsidRPr="00061A89">
              <w:rPr>
                <w:b/>
                <w:i/>
                <w:color w:val="000000"/>
              </w:rPr>
              <w:t>HSIE</w:t>
            </w:r>
          </w:p>
          <w:p w:rsidR="0040049E" w:rsidRPr="00061A89" w:rsidRDefault="0040049E" w:rsidP="0077439A">
            <w:pPr>
              <w:numPr>
                <w:ilvl w:val="0"/>
                <w:numId w:val="13"/>
              </w:numPr>
              <w:rPr>
                <w:color w:val="000000"/>
              </w:rPr>
            </w:pPr>
            <w:r w:rsidRPr="00061A89">
              <w:rPr>
                <w:color w:val="000000"/>
              </w:rPr>
              <w:t>Cultures</w:t>
            </w:r>
          </w:p>
          <w:p w:rsidR="0040049E" w:rsidRPr="00061A89" w:rsidRDefault="0040049E" w:rsidP="0077439A">
            <w:pPr>
              <w:numPr>
                <w:ilvl w:val="1"/>
                <w:numId w:val="13"/>
              </w:numPr>
              <w:tabs>
                <w:tab w:val="left" w:pos="368"/>
              </w:tabs>
              <w:rPr>
                <w:color w:val="000000"/>
              </w:rPr>
            </w:pPr>
            <w:r w:rsidRPr="00061A89">
              <w:rPr>
                <w:color w:val="000000"/>
              </w:rPr>
              <w:t>Cultural influences</w:t>
            </w:r>
          </w:p>
          <w:p w:rsidR="0040049E" w:rsidRPr="00061A89" w:rsidRDefault="0040049E" w:rsidP="00470C32">
            <w:pPr>
              <w:tabs>
                <w:tab w:val="left" w:pos="368"/>
              </w:tabs>
              <w:spacing w:after="120"/>
              <w:rPr>
                <w:b/>
                <w:i/>
                <w:color w:val="000000"/>
              </w:rPr>
            </w:pPr>
            <w:r w:rsidRPr="00061A89">
              <w:rPr>
                <w:color w:val="000000"/>
              </w:rPr>
              <w:tab/>
              <w:t>-</w:t>
            </w:r>
            <w:r w:rsidRPr="00061A89">
              <w:rPr>
                <w:color w:val="000000"/>
              </w:rPr>
              <w:tab/>
              <w:t>Belief Systems</w:t>
            </w:r>
          </w:p>
        </w:tc>
      </w:tr>
      <w:tr w:rsidR="0040049E" w:rsidRPr="00061A89">
        <w:trPr>
          <w:cantSplit/>
        </w:trPr>
        <w:tc>
          <w:tcPr>
            <w:tcW w:w="9378" w:type="dxa"/>
            <w:gridSpan w:val="7"/>
          </w:tcPr>
          <w:p w:rsidR="0040049E" w:rsidRPr="00061A89" w:rsidRDefault="0040049E" w:rsidP="00E9676C">
            <w:pPr>
              <w:tabs>
                <w:tab w:val="left" w:pos="368"/>
              </w:tabs>
              <w:rPr>
                <w:b/>
              </w:rPr>
            </w:pPr>
            <w:r w:rsidRPr="00061A89">
              <w:rPr>
                <w:rFonts w:cs="Formata-LightCondensed"/>
                <w:color w:val="000000"/>
              </w:rPr>
              <w:t xml:space="preserve"> </w:t>
            </w:r>
            <w:r w:rsidRPr="00061A89">
              <w:rPr>
                <w:b/>
              </w:rPr>
              <w:t>Technology</w:t>
            </w:r>
          </w:p>
          <w:p w:rsidR="0040049E" w:rsidRDefault="0040049E" w:rsidP="00E9676C">
            <w:pPr>
              <w:pStyle w:val="Heading2"/>
              <w:rPr>
                <w:b w:val="0"/>
                <w:i w:val="0"/>
                <w:u w:val="none"/>
              </w:rPr>
            </w:pPr>
            <w:r w:rsidRPr="00061A89">
              <w:rPr>
                <w:b w:val="0"/>
                <w:i w:val="0"/>
                <w:u w:val="none"/>
              </w:rPr>
              <w:t>The following websites have been selected to enhance various concepts being taught throughout this unit.  Most of the sites listed can be linked to more than one of the lessons being taught. Teachers may like to add them to the school intranet site. Some of the following sites have a great deal of information and it is important for the teacher to choose sections that are relevant to the needs and maturity of his/her class.</w:t>
            </w:r>
          </w:p>
          <w:p w:rsidR="0040049E" w:rsidRPr="00061A89" w:rsidRDefault="00610546" w:rsidP="00470C32">
            <w:pPr>
              <w:numPr>
                <w:ilvl w:val="0"/>
                <w:numId w:val="47"/>
              </w:numPr>
              <w:spacing w:before="120"/>
              <w:ind w:left="357" w:hanging="357"/>
            </w:pPr>
            <w:hyperlink r:id="rId9" w:history="1">
              <w:r w:rsidR="0040049E" w:rsidRPr="00061A89">
                <w:rPr>
                  <w:rStyle w:val="Hyperlink"/>
                </w:rPr>
                <w:t>http://www.cyh.com/HealthTopics/HealthTopicDetailsKids.aspx?p=335&amp;np=287&amp;id=1588</w:t>
              </w:r>
            </w:hyperlink>
          </w:p>
          <w:p w:rsidR="0040049E" w:rsidRPr="00061A89" w:rsidRDefault="00610546" w:rsidP="00843561">
            <w:pPr>
              <w:numPr>
                <w:ilvl w:val="0"/>
                <w:numId w:val="47"/>
              </w:numPr>
            </w:pPr>
            <w:hyperlink r:id="rId10" w:history="1">
              <w:r w:rsidR="0040049E" w:rsidRPr="00061A89">
                <w:rPr>
                  <w:rStyle w:val="Hyperlink"/>
                </w:rPr>
                <w:t>http://pbskids.org/itsmylife/body/puberty/index.html</w:t>
              </w:r>
            </w:hyperlink>
          </w:p>
          <w:p w:rsidR="0040049E" w:rsidRPr="00061A89" w:rsidRDefault="00610546" w:rsidP="00843561">
            <w:pPr>
              <w:numPr>
                <w:ilvl w:val="0"/>
                <w:numId w:val="47"/>
              </w:numPr>
            </w:pPr>
            <w:hyperlink r:id="rId11" w:history="1">
              <w:r w:rsidR="0040049E" w:rsidRPr="00061A89">
                <w:rPr>
                  <w:rStyle w:val="Hyperlink"/>
                </w:rPr>
                <w:t>http://kidshealth.org/kid/htbw/htbw_main_page.html</w:t>
              </w:r>
            </w:hyperlink>
          </w:p>
          <w:p w:rsidR="0040049E" w:rsidRPr="00061A89" w:rsidRDefault="00610546" w:rsidP="00843561">
            <w:pPr>
              <w:numPr>
                <w:ilvl w:val="0"/>
                <w:numId w:val="47"/>
              </w:numPr>
            </w:pPr>
            <w:hyperlink r:id="rId12" w:history="1">
              <w:r w:rsidR="0040049E" w:rsidRPr="00061A89">
                <w:rPr>
                  <w:rStyle w:val="Hyperlink"/>
                </w:rPr>
                <w:t>http://kidshealth.org/kid/grow/index.html</w:t>
              </w:r>
            </w:hyperlink>
            <w:r w:rsidR="0040049E" w:rsidRPr="00061A89">
              <w:t xml:space="preserve"> </w:t>
            </w:r>
          </w:p>
          <w:p w:rsidR="0040049E" w:rsidRPr="00061A89" w:rsidRDefault="00610546" w:rsidP="00843561">
            <w:pPr>
              <w:numPr>
                <w:ilvl w:val="0"/>
                <w:numId w:val="47"/>
              </w:numPr>
            </w:pPr>
            <w:hyperlink r:id="rId13" w:history="1">
              <w:r w:rsidR="0040049E" w:rsidRPr="00061A89">
                <w:rPr>
                  <w:rStyle w:val="Hyperlink"/>
                </w:rPr>
                <w:t>http://kidshealth.org/kid/feeling/emotion/feel_better_about_body.html</w:t>
              </w:r>
            </w:hyperlink>
          </w:p>
          <w:p w:rsidR="0040049E" w:rsidRPr="00061A89" w:rsidRDefault="00610546" w:rsidP="00843561">
            <w:pPr>
              <w:numPr>
                <w:ilvl w:val="0"/>
                <w:numId w:val="47"/>
              </w:numPr>
            </w:pPr>
            <w:hyperlink r:id="rId14" w:history="1">
              <w:r w:rsidR="0040049E" w:rsidRPr="00061A89">
                <w:rPr>
                  <w:rStyle w:val="Hyperlink"/>
                </w:rPr>
                <w:t>http://www.kidnetic.com/Innerg/</w:t>
              </w:r>
            </w:hyperlink>
          </w:p>
          <w:p w:rsidR="0040049E" w:rsidRPr="00470C32" w:rsidRDefault="00610546" w:rsidP="00AE0B47">
            <w:pPr>
              <w:numPr>
                <w:ilvl w:val="0"/>
                <w:numId w:val="47"/>
              </w:numPr>
              <w:rPr>
                <w:rFonts w:cs="Formata-LightCondensed"/>
                <w:color w:val="000000"/>
              </w:rPr>
            </w:pPr>
            <w:hyperlink r:id="rId15" w:history="1">
              <w:r w:rsidR="0040049E" w:rsidRPr="00061A89">
                <w:rPr>
                  <w:rStyle w:val="Hyperlink"/>
                </w:rPr>
                <w:t>http://www.brainpop.com/health/geneticsgrowthanddevelopment/</w:t>
              </w:r>
            </w:hyperlink>
          </w:p>
          <w:p w:rsidR="0040049E" w:rsidRPr="00061A89" w:rsidRDefault="0040049E" w:rsidP="00470C32">
            <w:pPr>
              <w:rPr>
                <w:rFonts w:cs="Formata-LightCondensed"/>
                <w:color w:val="000000"/>
              </w:rPr>
            </w:pPr>
          </w:p>
        </w:tc>
      </w:tr>
      <w:tr w:rsidR="0040049E" w:rsidRPr="00061A89">
        <w:trPr>
          <w:cantSplit/>
        </w:trPr>
        <w:tc>
          <w:tcPr>
            <w:tcW w:w="3126" w:type="dxa"/>
            <w:gridSpan w:val="2"/>
          </w:tcPr>
          <w:p w:rsidR="0040049E" w:rsidRPr="00061A89" w:rsidRDefault="0040049E" w:rsidP="009510CD">
            <w:pPr>
              <w:rPr>
                <w:b/>
              </w:rPr>
            </w:pPr>
            <w:r w:rsidRPr="00061A89">
              <w:lastRenderedPageBreak/>
              <w:br w:type="page"/>
            </w:r>
            <w:r w:rsidRPr="00061A89">
              <w:rPr>
                <w:b/>
              </w:rPr>
              <w:t>Subject Matter</w:t>
            </w:r>
          </w:p>
          <w:p w:rsidR="0040049E" w:rsidRPr="00061A89" w:rsidRDefault="0040049E" w:rsidP="009510CD">
            <w:pPr>
              <w:pStyle w:val="Heading3"/>
              <w:jc w:val="left"/>
              <w:rPr>
                <w:b/>
                <w:i/>
                <w:sz w:val="20"/>
                <w:u w:val="single"/>
              </w:rPr>
            </w:pPr>
            <w:r w:rsidRPr="00061A89">
              <w:rPr>
                <w:b/>
                <w:i/>
                <w:sz w:val="20"/>
                <w:u w:val="single"/>
              </w:rPr>
              <w:t>Growth and Development</w:t>
            </w:r>
          </w:p>
          <w:p w:rsidR="0040049E" w:rsidRPr="00061A89" w:rsidRDefault="0040049E" w:rsidP="009510CD">
            <w:pPr>
              <w:pStyle w:val="Heading4"/>
              <w:rPr>
                <w:i w:val="0"/>
              </w:rPr>
            </w:pPr>
            <w:r w:rsidRPr="00061A89">
              <w:rPr>
                <w:i w:val="0"/>
              </w:rPr>
              <w:t>Personal Identity</w:t>
            </w:r>
          </w:p>
          <w:p w:rsidR="0040049E" w:rsidRPr="00061A89" w:rsidRDefault="0040049E" w:rsidP="009510CD">
            <w:pPr>
              <w:numPr>
                <w:ilvl w:val="0"/>
                <w:numId w:val="5"/>
              </w:numPr>
            </w:pPr>
            <w:r w:rsidRPr="00061A89">
              <w:t>Influences on self-esteem and behaviours</w:t>
            </w:r>
          </w:p>
          <w:p w:rsidR="0040049E" w:rsidRPr="00061A89" w:rsidRDefault="0040049E" w:rsidP="009510CD">
            <w:pPr>
              <w:numPr>
                <w:ilvl w:val="0"/>
                <w:numId w:val="5"/>
              </w:numPr>
            </w:pPr>
            <w:r w:rsidRPr="00061A89">
              <w:t>Feelings</w:t>
            </w:r>
          </w:p>
          <w:p w:rsidR="0040049E" w:rsidRPr="00061A89" w:rsidRDefault="0040049E" w:rsidP="009510CD">
            <w:pPr>
              <w:numPr>
                <w:ilvl w:val="0"/>
                <w:numId w:val="14"/>
              </w:numPr>
            </w:pPr>
            <w:r w:rsidRPr="00061A89">
              <w:t>about self and others</w:t>
            </w:r>
          </w:p>
          <w:p w:rsidR="0040049E" w:rsidRPr="00061A89" w:rsidRDefault="0040049E" w:rsidP="009510CD">
            <w:pPr>
              <w:numPr>
                <w:ilvl w:val="0"/>
                <w:numId w:val="5"/>
              </w:numPr>
            </w:pPr>
            <w:r w:rsidRPr="00061A89">
              <w:t>Gender images and expectations</w:t>
            </w:r>
          </w:p>
          <w:p w:rsidR="0040049E" w:rsidRPr="00061A89" w:rsidRDefault="0040049E" w:rsidP="009510CD">
            <w:pPr>
              <w:pStyle w:val="Heading4"/>
              <w:rPr>
                <w:i w:val="0"/>
              </w:rPr>
            </w:pPr>
            <w:r w:rsidRPr="00061A89">
              <w:rPr>
                <w:i w:val="0"/>
              </w:rPr>
              <w:t>The Body</w:t>
            </w:r>
          </w:p>
          <w:p w:rsidR="0040049E" w:rsidRPr="00CF358E" w:rsidRDefault="0040049E" w:rsidP="00CF358E">
            <w:pPr>
              <w:pStyle w:val="Heading5"/>
              <w:numPr>
                <w:ilvl w:val="0"/>
                <w:numId w:val="18"/>
              </w:numPr>
              <w:rPr>
                <w:b w:val="0"/>
                <w:sz w:val="20"/>
              </w:rPr>
            </w:pPr>
            <w:r w:rsidRPr="00CF358E">
              <w:rPr>
                <w:b w:val="0"/>
                <w:sz w:val="20"/>
              </w:rPr>
              <w:t>Body systems</w:t>
            </w:r>
          </w:p>
          <w:p w:rsidR="0040049E" w:rsidRPr="00061A89" w:rsidRDefault="0040049E" w:rsidP="009510CD">
            <w:pPr>
              <w:numPr>
                <w:ilvl w:val="0"/>
                <w:numId w:val="15"/>
              </w:numPr>
            </w:pPr>
            <w:r w:rsidRPr="00061A89">
              <w:t>Functions</w:t>
            </w:r>
          </w:p>
          <w:p w:rsidR="0040049E" w:rsidRPr="00061A89" w:rsidRDefault="0040049E" w:rsidP="009510CD">
            <w:pPr>
              <w:numPr>
                <w:ilvl w:val="0"/>
                <w:numId w:val="15"/>
              </w:numPr>
            </w:pPr>
            <w:r w:rsidRPr="00061A89">
              <w:t>Interrelationships</w:t>
            </w:r>
          </w:p>
          <w:p w:rsidR="0040049E" w:rsidRPr="00061A89" w:rsidRDefault="0040049E" w:rsidP="009510CD">
            <w:pPr>
              <w:pStyle w:val="Heading4"/>
              <w:rPr>
                <w:i w:val="0"/>
              </w:rPr>
            </w:pPr>
            <w:r w:rsidRPr="00061A89">
              <w:rPr>
                <w:i w:val="0"/>
              </w:rPr>
              <w:t>Human Sexuality</w:t>
            </w:r>
          </w:p>
          <w:p w:rsidR="0040049E" w:rsidRPr="00CF358E" w:rsidRDefault="0040049E" w:rsidP="00CF358E">
            <w:pPr>
              <w:pStyle w:val="Heading5"/>
              <w:numPr>
                <w:ilvl w:val="0"/>
                <w:numId w:val="18"/>
              </w:numPr>
              <w:rPr>
                <w:b w:val="0"/>
                <w:sz w:val="20"/>
              </w:rPr>
            </w:pPr>
            <w:r w:rsidRPr="00CF358E">
              <w:rPr>
                <w:b w:val="0"/>
                <w:sz w:val="20"/>
              </w:rPr>
              <w:t>Changes at puberty</w:t>
            </w:r>
          </w:p>
          <w:p w:rsidR="0040049E" w:rsidRPr="00061A89" w:rsidRDefault="0040049E" w:rsidP="009510CD">
            <w:pPr>
              <w:numPr>
                <w:ilvl w:val="0"/>
                <w:numId w:val="16"/>
              </w:numPr>
            </w:pPr>
            <w:r w:rsidRPr="00061A89">
              <w:t>Menstruation</w:t>
            </w:r>
          </w:p>
          <w:p w:rsidR="0040049E" w:rsidRPr="00CF358E" w:rsidRDefault="0040049E" w:rsidP="00CF358E">
            <w:pPr>
              <w:pStyle w:val="Heading5"/>
              <w:numPr>
                <w:ilvl w:val="0"/>
                <w:numId w:val="18"/>
              </w:numPr>
              <w:rPr>
                <w:b w:val="0"/>
                <w:sz w:val="20"/>
              </w:rPr>
            </w:pPr>
            <w:r w:rsidRPr="00CF358E">
              <w:rPr>
                <w:b w:val="0"/>
                <w:sz w:val="20"/>
              </w:rPr>
              <w:t>Reproductive process</w:t>
            </w:r>
          </w:p>
          <w:p w:rsidR="0040049E" w:rsidRPr="00061A89" w:rsidRDefault="0040049E" w:rsidP="009413C7">
            <w:pPr>
              <w:ind w:left="360"/>
            </w:pPr>
          </w:p>
        </w:tc>
        <w:tc>
          <w:tcPr>
            <w:tcW w:w="3126" w:type="dxa"/>
            <w:gridSpan w:val="3"/>
          </w:tcPr>
          <w:p w:rsidR="0040049E" w:rsidRPr="00061A89" w:rsidRDefault="0040049E" w:rsidP="009510CD">
            <w:pPr>
              <w:pStyle w:val="Header"/>
              <w:tabs>
                <w:tab w:val="clear" w:pos="4320"/>
                <w:tab w:val="clear" w:pos="8640"/>
              </w:tabs>
              <w:rPr>
                <w:rFonts w:ascii="Comic Sans MS" w:hAnsi="Comic Sans MS"/>
                <w:sz w:val="20"/>
              </w:rPr>
            </w:pPr>
          </w:p>
          <w:p w:rsidR="0040049E" w:rsidRPr="00061A89" w:rsidRDefault="0040049E" w:rsidP="000B37DA">
            <w:pPr>
              <w:rPr>
                <w:b/>
              </w:rPr>
            </w:pPr>
            <w:r w:rsidRPr="00061A89">
              <w:rPr>
                <w:b/>
              </w:rPr>
              <w:t>Changes</w:t>
            </w:r>
          </w:p>
          <w:p w:rsidR="0040049E" w:rsidRPr="00CF358E" w:rsidRDefault="0040049E" w:rsidP="00CF358E">
            <w:pPr>
              <w:pStyle w:val="Heading5"/>
              <w:numPr>
                <w:ilvl w:val="0"/>
                <w:numId w:val="18"/>
              </w:numPr>
              <w:rPr>
                <w:b w:val="0"/>
                <w:sz w:val="20"/>
              </w:rPr>
            </w:pPr>
            <w:r w:rsidRPr="00CF358E">
              <w:rPr>
                <w:b w:val="0"/>
                <w:sz w:val="20"/>
              </w:rPr>
              <w:t>Identify changes</w:t>
            </w:r>
          </w:p>
          <w:p w:rsidR="0040049E" w:rsidRPr="00061A89" w:rsidRDefault="0040049E" w:rsidP="000B37DA">
            <w:pPr>
              <w:numPr>
                <w:ilvl w:val="0"/>
                <w:numId w:val="16"/>
              </w:numPr>
            </w:pPr>
            <w:r w:rsidRPr="00061A89">
              <w:t>Physical, social, emotional</w:t>
            </w:r>
          </w:p>
          <w:p w:rsidR="0040049E" w:rsidRPr="00061A89" w:rsidRDefault="0040049E" w:rsidP="000B37DA">
            <w:pPr>
              <w:pStyle w:val="Header"/>
              <w:numPr>
                <w:ilvl w:val="0"/>
                <w:numId w:val="13"/>
              </w:numPr>
              <w:tabs>
                <w:tab w:val="clear" w:pos="4320"/>
                <w:tab w:val="clear" w:pos="8640"/>
              </w:tabs>
              <w:rPr>
                <w:rFonts w:ascii="Comic Sans MS" w:hAnsi="Comic Sans MS"/>
                <w:sz w:val="20"/>
              </w:rPr>
            </w:pPr>
            <w:r w:rsidRPr="00061A89">
              <w:rPr>
                <w:rFonts w:ascii="Comic Sans MS" w:hAnsi="Comic Sans MS"/>
                <w:sz w:val="20"/>
              </w:rPr>
              <w:t>Methods of coping with change</w:t>
            </w:r>
          </w:p>
          <w:p w:rsidR="0040049E" w:rsidRPr="00061A89" w:rsidRDefault="0040049E" w:rsidP="000B37DA">
            <w:pPr>
              <w:pStyle w:val="Header"/>
              <w:numPr>
                <w:ilvl w:val="0"/>
                <w:numId w:val="16"/>
              </w:numPr>
              <w:tabs>
                <w:tab w:val="clear" w:pos="4320"/>
                <w:tab w:val="clear" w:pos="8640"/>
              </w:tabs>
              <w:rPr>
                <w:rFonts w:ascii="Comic Sans MS" w:hAnsi="Comic Sans MS"/>
                <w:sz w:val="20"/>
              </w:rPr>
            </w:pPr>
            <w:r w:rsidRPr="00061A89">
              <w:rPr>
                <w:rFonts w:ascii="Comic Sans MS" w:hAnsi="Comic Sans MS"/>
                <w:sz w:val="20"/>
              </w:rPr>
              <w:t>Activity, relaxation, stress management</w:t>
            </w:r>
          </w:p>
          <w:p w:rsidR="0040049E" w:rsidRPr="00061A89" w:rsidRDefault="0040049E" w:rsidP="000B37DA">
            <w:pPr>
              <w:pStyle w:val="Header"/>
              <w:numPr>
                <w:ilvl w:val="0"/>
                <w:numId w:val="13"/>
              </w:numPr>
              <w:tabs>
                <w:tab w:val="clear" w:pos="4320"/>
                <w:tab w:val="clear" w:pos="8640"/>
              </w:tabs>
              <w:rPr>
                <w:rFonts w:ascii="Comic Sans MS" w:hAnsi="Comic Sans MS"/>
                <w:sz w:val="20"/>
              </w:rPr>
            </w:pPr>
            <w:r w:rsidRPr="00061A89">
              <w:rPr>
                <w:rFonts w:ascii="Comic Sans MS" w:hAnsi="Comic Sans MS"/>
                <w:sz w:val="20"/>
              </w:rPr>
              <w:t>Grief and loss</w:t>
            </w:r>
          </w:p>
          <w:p w:rsidR="0040049E" w:rsidRPr="00061A89" w:rsidRDefault="0040049E" w:rsidP="000B37DA">
            <w:pPr>
              <w:numPr>
                <w:ilvl w:val="1"/>
                <w:numId w:val="19"/>
              </w:numPr>
            </w:pPr>
            <w:r w:rsidRPr="00061A89">
              <w:t>Dealing with emotions</w:t>
            </w:r>
          </w:p>
          <w:p w:rsidR="0040049E" w:rsidRPr="00061A89" w:rsidRDefault="0040049E" w:rsidP="000B37DA">
            <w:pPr>
              <w:pStyle w:val="Heading4"/>
              <w:rPr>
                <w:i w:val="0"/>
              </w:rPr>
            </w:pPr>
            <w:r w:rsidRPr="00061A89">
              <w:rPr>
                <w:i w:val="0"/>
              </w:rPr>
              <w:t>Values</w:t>
            </w:r>
          </w:p>
          <w:p w:rsidR="0040049E" w:rsidRPr="00061A89" w:rsidRDefault="0040049E" w:rsidP="000B37DA">
            <w:pPr>
              <w:numPr>
                <w:ilvl w:val="0"/>
                <w:numId w:val="13"/>
              </w:numPr>
            </w:pPr>
            <w:r w:rsidRPr="00061A89">
              <w:t>Importance of values</w:t>
            </w:r>
          </w:p>
          <w:p w:rsidR="0040049E" w:rsidRPr="00061A89" w:rsidRDefault="0040049E" w:rsidP="000B37DA">
            <w:pPr>
              <w:numPr>
                <w:ilvl w:val="0"/>
                <w:numId w:val="13"/>
              </w:numPr>
            </w:pPr>
            <w:r w:rsidRPr="00061A89">
              <w:t>Influences on personal values</w:t>
            </w:r>
          </w:p>
          <w:p w:rsidR="0040049E" w:rsidRPr="00061A89" w:rsidRDefault="0040049E" w:rsidP="000B37DA">
            <w:pPr>
              <w:numPr>
                <w:ilvl w:val="0"/>
                <w:numId w:val="13"/>
              </w:numPr>
            </w:pPr>
            <w:r w:rsidRPr="00061A89">
              <w:t>Uniqueness of self</w:t>
            </w:r>
          </w:p>
          <w:p w:rsidR="0040049E" w:rsidRPr="00061A89" w:rsidRDefault="0040049E" w:rsidP="000B37DA">
            <w:pPr>
              <w:numPr>
                <w:ilvl w:val="0"/>
                <w:numId w:val="16"/>
              </w:numPr>
            </w:pPr>
            <w:r w:rsidRPr="00061A89">
              <w:t>Identity, development, goals</w:t>
            </w:r>
          </w:p>
          <w:p w:rsidR="0040049E" w:rsidRPr="000B37DA" w:rsidRDefault="0040049E" w:rsidP="000B37DA">
            <w:pPr>
              <w:pStyle w:val="Heading5"/>
              <w:numPr>
                <w:ilvl w:val="0"/>
                <w:numId w:val="18"/>
              </w:numPr>
              <w:rPr>
                <w:b w:val="0"/>
                <w:sz w:val="20"/>
              </w:rPr>
            </w:pPr>
            <w:r w:rsidRPr="000B37DA">
              <w:rPr>
                <w:b w:val="0"/>
                <w:sz w:val="20"/>
              </w:rPr>
              <w:t>Challenging discrimination</w:t>
            </w:r>
          </w:p>
        </w:tc>
        <w:tc>
          <w:tcPr>
            <w:tcW w:w="3126" w:type="dxa"/>
            <w:gridSpan w:val="2"/>
          </w:tcPr>
          <w:p w:rsidR="0040049E" w:rsidRPr="00061A89" w:rsidRDefault="0040049E" w:rsidP="009510CD">
            <w:pPr>
              <w:pStyle w:val="Header"/>
              <w:tabs>
                <w:tab w:val="clear" w:pos="4320"/>
                <w:tab w:val="clear" w:pos="8640"/>
              </w:tabs>
              <w:rPr>
                <w:rFonts w:ascii="Comic Sans MS" w:hAnsi="Comic Sans MS"/>
                <w:sz w:val="20"/>
              </w:rPr>
            </w:pPr>
          </w:p>
          <w:p w:rsidR="0040049E" w:rsidRPr="00061A89" w:rsidRDefault="0040049E" w:rsidP="000B37DA">
            <w:pPr>
              <w:pStyle w:val="Heading4"/>
              <w:rPr>
                <w:u w:val="single"/>
              </w:rPr>
            </w:pPr>
            <w:r w:rsidRPr="00061A89">
              <w:rPr>
                <w:u w:val="single"/>
              </w:rPr>
              <w:t>Interpersonal relationships</w:t>
            </w:r>
          </w:p>
          <w:p w:rsidR="0040049E" w:rsidRPr="00061A89" w:rsidRDefault="0040049E" w:rsidP="000B37DA">
            <w:pPr>
              <w:rPr>
                <w:b/>
              </w:rPr>
            </w:pPr>
            <w:r w:rsidRPr="00061A89">
              <w:rPr>
                <w:b/>
              </w:rPr>
              <w:t>Relationships</w:t>
            </w:r>
          </w:p>
          <w:p w:rsidR="0040049E" w:rsidRPr="00061A89" w:rsidRDefault="0040049E" w:rsidP="000B37DA">
            <w:pPr>
              <w:pStyle w:val="Heading4"/>
              <w:numPr>
                <w:ilvl w:val="0"/>
                <w:numId w:val="17"/>
              </w:numPr>
              <w:rPr>
                <w:b w:val="0"/>
                <w:i w:val="0"/>
              </w:rPr>
            </w:pPr>
            <w:r w:rsidRPr="00061A89">
              <w:rPr>
                <w:b w:val="0"/>
                <w:i w:val="0"/>
              </w:rPr>
              <w:t>Personal rights</w:t>
            </w:r>
          </w:p>
          <w:p w:rsidR="0040049E" w:rsidRPr="00061A89" w:rsidRDefault="0040049E" w:rsidP="000B37DA">
            <w:pPr>
              <w:pStyle w:val="Heading4"/>
              <w:numPr>
                <w:ilvl w:val="0"/>
                <w:numId w:val="17"/>
              </w:numPr>
              <w:rPr>
                <w:b w:val="0"/>
                <w:i w:val="0"/>
              </w:rPr>
            </w:pPr>
            <w:r w:rsidRPr="00061A89">
              <w:rPr>
                <w:b w:val="0"/>
                <w:i w:val="0"/>
              </w:rPr>
              <w:t>Importance of positive relationships</w:t>
            </w:r>
          </w:p>
          <w:p w:rsidR="0040049E" w:rsidRPr="00061A89" w:rsidRDefault="0040049E" w:rsidP="000B37DA">
            <w:pPr>
              <w:numPr>
                <w:ilvl w:val="0"/>
                <w:numId w:val="17"/>
              </w:numPr>
            </w:pPr>
            <w:r w:rsidRPr="00061A89">
              <w:t>Challenging discrimination</w:t>
            </w:r>
          </w:p>
          <w:p w:rsidR="0040049E" w:rsidRPr="00061A89" w:rsidRDefault="0040049E" w:rsidP="000B37DA">
            <w:pPr>
              <w:numPr>
                <w:ilvl w:val="1"/>
                <w:numId w:val="17"/>
              </w:numPr>
            </w:pPr>
            <w:r w:rsidRPr="00061A89">
              <w:t>Anti-discrimination legislation</w:t>
            </w:r>
          </w:p>
          <w:p w:rsidR="0040049E" w:rsidRPr="00061A89" w:rsidRDefault="0040049E" w:rsidP="000B37DA">
            <w:pPr>
              <w:pStyle w:val="Heading4"/>
              <w:rPr>
                <w:i w:val="0"/>
              </w:rPr>
            </w:pPr>
            <w:r w:rsidRPr="00061A89">
              <w:rPr>
                <w:i w:val="0"/>
              </w:rPr>
              <w:t>Groups</w:t>
            </w:r>
          </w:p>
          <w:p w:rsidR="0040049E" w:rsidRPr="00CF358E" w:rsidRDefault="0040049E" w:rsidP="00CF358E">
            <w:pPr>
              <w:pStyle w:val="Heading5"/>
              <w:numPr>
                <w:ilvl w:val="0"/>
                <w:numId w:val="18"/>
              </w:numPr>
              <w:rPr>
                <w:b w:val="0"/>
                <w:sz w:val="20"/>
              </w:rPr>
            </w:pPr>
            <w:r w:rsidRPr="00CF358E">
              <w:rPr>
                <w:b w:val="0"/>
                <w:sz w:val="20"/>
              </w:rPr>
              <w:t>Types of groups</w:t>
            </w:r>
          </w:p>
          <w:p w:rsidR="0040049E" w:rsidRPr="00CF358E" w:rsidRDefault="0040049E" w:rsidP="00CF358E">
            <w:pPr>
              <w:pStyle w:val="Heading5"/>
              <w:numPr>
                <w:ilvl w:val="0"/>
                <w:numId w:val="18"/>
              </w:numPr>
              <w:rPr>
                <w:b w:val="0"/>
                <w:sz w:val="20"/>
              </w:rPr>
            </w:pPr>
            <w:r w:rsidRPr="00CF358E">
              <w:rPr>
                <w:b w:val="0"/>
                <w:sz w:val="20"/>
              </w:rPr>
              <w:t>Working with others</w:t>
            </w:r>
          </w:p>
          <w:p w:rsidR="0040049E" w:rsidRPr="00CF358E" w:rsidRDefault="0040049E" w:rsidP="00CF358E">
            <w:pPr>
              <w:pStyle w:val="Heading5"/>
              <w:numPr>
                <w:ilvl w:val="0"/>
                <w:numId w:val="18"/>
              </w:numPr>
              <w:rPr>
                <w:b w:val="0"/>
                <w:sz w:val="20"/>
              </w:rPr>
            </w:pPr>
            <w:r w:rsidRPr="00CF358E">
              <w:rPr>
                <w:b w:val="0"/>
                <w:sz w:val="20"/>
              </w:rPr>
              <w:t>Sharing and helping</w:t>
            </w:r>
          </w:p>
          <w:p w:rsidR="0040049E" w:rsidRPr="00CF358E" w:rsidRDefault="0040049E" w:rsidP="00CF358E">
            <w:pPr>
              <w:pStyle w:val="Heading5"/>
              <w:numPr>
                <w:ilvl w:val="0"/>
                <w:numId w:val="18"/>
              </w:numPr>
              <w:rPr>
                <w:b w:val="0"/>
                <w:sz w:val="20"/>
              </w:rPr>
            </w:pPr>
            <w:r w:rsidRPr="00CF358E">
              <w:rPr>
                <w:b w:val="0"/>
                <w:sz w:val="20"/>
              </w:rPr>
              <w:t>Interacting with adults</w:t>
            </w:r>
          </w:p>
          <w:p w:rsidR="0040049E" w:rsidRPr="00061A89" w:rsidRDefault="0040049E" w:rsidP="000B37DA">
            <w:pPr>
              <w:pStyle w:val="Heading5"/>
              <w:rPr>
                <w:sz w:val="20"/>
              </w:rPr>
            </w:pPr>
            <w:r w:rsidRPr="00061A89">
              <w:rPr>
                <w:sz w:val="20"/>
              </w:rPr>
              <w:t>Communication</w:t>
            </w:r>
          </w:p>
          <w:p w:rsidR="0040049E" w:rsidRPr="00061A89" w:rsidRDefault="0040049E" w:rsidP="000B37DA">
            <w:pPr>
              <w:pStyle w:val="Heading5"/>
              <w:numPr>
                <w:ilvl w:val="0"/>
                <w:numId w:val="18"/>
              </w:numPr>
              <w:rPr>
                <w:b w:val="0"/>
                <w:sz w:val="20"/>
              </w:rPr>
            </w:pPr>
            <w:r w:rsidRPr="00061A89">
              <w:rPr>
                <w:b w:val="0"/>
                <w:sz w:val="20"/>
              </w:rPr>
              <w:t>Supporting others</w:t>
            </w:r>
          </w:p>
          <w:p w:rsidR="0040049E" w:rsidRPr="000B37DA" w:rsidRDefault="0040049E" w:rsidP="000B37DA">
            <w:pPr>
              <w:numPr>
                <w:ilvl w:val="0"/>
                <w:numId w:val="18"/>
              </w:numPr>
            </w:pPr>
            <w:r w:rsidRPr="000B37DA">
              <w:t>Recognising and articulating feelings</w:t>
            </w:r>
            <w:r w:rsidRPr="000B37DA">
              <w:br/>
            </w:r>
          </w:p>
        </w:tc>
      </w:tr>
      <w:tr w:rsidR="0040049E" w:rsidRPr="00061A89">
        <w:trPr>
          <w:cantSplit/>
        </w:trPr>
        <w:tc>
          <w:tcPr>
            <w:tcW w:w="4689" w:type="dxa"/>
            <w:gridSpan w:val="3"/>
          </w:tcPr>
          <w:p w:rsidR="0040049E" w:rsidRPr="00061A89" w:rsidRDefault="0040049E" w:rsidP="009510CD">
            <w:r w:rsidRPr="00061A89">
              <w:rPr>
                <w:b/>
              </w:rPr>
              <w:t>Unit Evaluation</w:t>
            </w:r>
          </w:p>
          <w:p w:rsidR="0040049E" w:rsidRPr="00061A89" w:rsidRDefault="0040049E" w:rsidP="009510CD">
            <w:pPr>
              <w:pStyle w:val="BodyText3"/>
              <w:spacing w:after="0"/>
              <w:rPr>
                <w:rFonts w:ascii="Comic Sans MS" w:hAnsi="Comic Sans MS"/>
                <w:sz w:val="20"/>
                <w:lang w:val="en-AU"/>
              </w:rPr>
            </w:pPr>
            <w:r w:rsidRPr="00061A89">
              <w:rPr>
                <w:rFonts w:ascii="Comic Sans MS" w:hAnsi="Comic Sans MS"/>
                <w:sz w:val="20"/>
                <w:lang w:val="en-AU"/>
              </w:rPr>
              <w:t>Sample teacher and student unit evaluations are included at the end of the unit.</w:t>
            </w:r>
          </w:p>
          <w:p w:rsidR="0040049E" w:rsidRPr="00061A89" w:rsidRDefault="0040049E" w:rsidP="009510CD"/>
        </w:tc>
        <w:tc>
          <w:tcPr>
            <w:tcW w:w="4689" w:type="dxa"/>
            <w:gridSpan w:val="4"/>
          </w:tcPr>
          <w:p w:rsidR="0040049E" w:rsidRPr="00061A89" w:rsidRDefault="0040049E" w:rsidP="009510CD">
            <w:r w:rsidRPr="00061A89">
              <w:rPr>
                <w:b/>
              </w:rPr>
              <w:t>Assessment</w:t>
            </w:r>
          </w:p>
          <w:p w:rsidR="0040049E" w:rsidRPr="00061A89" w:rsidRDefault="0040049E" w:rsidP="009510CD">
            <w:r w:rsidRPr="00061A89">
              <w:t>Assessment strategies are included in each unit/lesson.</w:t>
            </w:r>
          </w:p>
          <w:p w:rsidR="0040049E" w:rsidRPr="00061A89" w:rsidRDefault="0040049E" w:rsidP="009510CD">
            <w:r w:rsidRPr="00061A89">
              <w:t>The assessment task for this unit is in Lesson 1.</w:t>
            </w:r>
          </w:p>
        </w:tc>
      </w:tr>
    </w:tbl>
    <w:p w:rsidR="0040049E" w:rsidRPr="00061A89" w:rsidRDefault="0040049E" w:rsidP="009510CD"/>
    <w:p w:rsidR="0040049E" w:rsidRDefault="0040049E" w:rsidP="009510CD">
      <w:pPr>
        <w:pStyle w:val="Heading9"/>
        <w:rPr>
          <w:sz w:val="28"/>
          <w:szCs w:val="28"/>
        </w:rPr>
      </w:pPr>
    </w:p>
    <w:p w:rsidR="0040049E" w:rsidRDefault="0040049E" w:rsidP="009510CD">
      <w:pPr>
        <w:pStyle w:val="Heading9"/>
        <w:rPr>
          <w:sz w:val="28"/>
          <w:szCs w:val="28"/>
        </w:rPr>
      </w:pPr>
    </w:p>
    <w:p w:rsidR="0040049E" w:rsidRDefault="0040049E" w:rsidP="00BF1C87">
      <w:pPr>
        <w:rPr>
          <w:sz w:val="28"/>
          <w:szCs w:val="28"/>
        </w:rPr>
      </w:pPr>
      <w:r>
        <w:br w:type="page"/>
      </w:r>
    </w:p>
    <w:p w:rsidR="0040049E" w:rsidRPr="009413C7" w:rsidRDefault="0040049E" w:rsidP="009510CD">
      <w:pPr>
        <w:pStyle w:val="Heading9"/>
        <w:rPr>
          <w:sz w:val="28"/>
          <w:szCs w:val="28"/>
        </w:rPr>
      </w:pPr>
      <w:r w:rsidRPr="009413C7">
        <w:rPr>
          <w:sz w:val="28"/>
          <w:szCs w:val="28"/>
        </w:rPr>
        <w:lastRenderedPageBreak/>
        <w:t xml:space="preserve">An Overview of Towards Wholeness (TW) in the PDH Unit </w:t>
      </w:r>
    </w:p>
    <w:p w:rsidR="0040049E" w:rsidRPr="009413C7" w:rsidRDefault="0040049E" w:rsidP="009510CD">
      <w:pPr>
        <w:jc w:val="center"/>
        <w:rPr>
          <w:b/>
          <w:sz w:val="28"/>
          <w:szCs w:val="28"/>
        </w:rPr>
      </w:pPr>
      <w:r w:rsidRPr="009413C7">
        <w:rPr>
          <w:b/>
          <w:sz w:val="28"/>
          <w:szCs w:val="28"/>
        </w:rPr>
        <w:t xml:space="preserve">I </w:t>
      </w:r>
      <w:r>
        <w:rPr>
          <w:b/>
          <w:sz w:val="28"/>
          <w:szCs w:val="28"/>
        </w:rPr>
        <w:t>Like Me</w:t>
      </w:r>
      <w:r w:rsidRPr="009413C7">
        <w:rPr>
          <w:b/>
          <w:sz w:val="28"/>
          <w:szCs w:val="28"/>
        </w:rPr>
        <w:t xml:space="preserve"> - Stage 3 </w:t>
      </w:r>
    </w:p>
    <w:p w:rsidR="0040049E" w:rsidRDefault="0040049E" w:rsidP="009510CD">
      <w:pPr>
        <w:rPr>
          <w:b/>
        </w:rPr>
      </w:pPr>
    </w:p>
    <w:p w:rsidR="0040049E" w:rsidRPr="00BF1C87" w:rsidRDefault="0040049E" w:rsidP="009413C7">
      <w:pPr>
        <w:rPr>
          <w:b/>
        </w:rPr>
      </w:pPr>
      <w:r w:rsidRPr="00BF1C87">
        <w:rPr>
          <w:b/>
        </w:rPr>
        <w:t>Key God’s Word:</w:t>
      </w:r>
    </w:p>
    <w:p w:rsidR="0040049E" w:rsidRPr="00BF1C87" w:rsidRDefault="0040049E" w:rsidP="009413C7">
      <w:pPr>
        <w:ind w:right="-850"/>
        <w:rPr>
          <w:b/>
        </w:rPr>
      </w:pPr>
    </w:p>
    <w:p w:rsidR="0040049E" w:rsidRPr="00BF1C87" w:rsidRDefault="0040049E" w:rsidP="009413C7">
      <w:pPr>
        <w:ind w:right="-850"/>
        <w:rPr>
          <w:b/>
        </w:rPr>
      </w:pPr>
      <w:r w:rsidRPr="00BF1C87">
        <w:rPr>
          <w:b/>
        </w:rPr>
        <w:t xml:space="preserve">Our body is a gift of God, ‘God’s temple’ (1 </w:t>
      </w:r>
      <w:proofErr w:type="spellStart"/>
      <w:r w:rsidRPr="00BF1C87">
        <w:rPr>
          <w:b/>
        </w:rPr>
        <w:t>Cor</w:t>
      </w:r>
      <w:proofErr w:type="spellEnd"/>
      <w:r w:rsidRPr="00BF1C87">
        <w:rPr>
          <w:b/>
        </w:rPr>
        <w:t xml:space="preserve"> 3:16) to be treated with respect. (TW p. 19)</w:t>
      </w:r>
    </w:p>
    <w:p w:rsidR="0040049E" w:rsidRPr="00BF1C87" w:rsidRDefault="0040049E" w:rsidP="009413C7">
      <w:pPr>
        <w:ind w:right="-850"/>
        <w:rPr>
          <w:b/>
        </w:rPr>
      </w:pPr>
    </w:p>
    <w:p w:rsidR="0040049E" w:rsidRPr="00BF1C87" w:rsidRDefault="0040049E" w:rsidP="009413C7">
      <w:pPr>
        <w:rPr>
          <w:b/>
        </w:rPr>
      </w:pPr>
      <w:r w:rsidRPr="00BF1C87">
        <w:rPr>
          <w:b/>
        </w:rPr>
        <w:t xml:space="preserve">It is our responsibility to be faithful to ourselves, others and God in all areas of our life. </w:t>
      </w:r>
      <w:proofErr w:type="gramStart"/>
      <w:r w:rsidRPr="00BF1C87">
        <w:rPr>
          <w:b/>
        </w:rPr>
        <w:t>(</w:t>
      </w:r>
      <w:proofErr w:type="spellStart"/>
      <w:r w:rsidRPr="00BF1C87">
        <w:rPr>
          <w:b/>
        </w:rPr>
        <w:t>Ecc</w:t>
      </w:r>
      <w:proofErr w:type="spellEnd"/>
      <w:r w:rsidRPr="00BF1C87">
        <w:rPr>
          <w:b/>
        </w:rPr>
        <w:t xml:space="preserve"> 25: 1-2).</w:t>
      </w:r>
      <w:proofErr w:type="gramEnd"/>
      <w:r w:rsidRPr="00BF1C87">
        <w:rPr>
          <w:b/>
        </w:rPr>
        <w:t xml:space="preserve"> (TW p. 24)</w:t>
      </w:r>
    </w:p>
    <w:p w:rsidR="0040049E" w:rsidRPr="00BF1C87" w:rsidRDefault="0040049E" w:rsidP="009413C7">
      <w:pPr>
        <w:rPr>
          <w:b/>
        </w:rPr>
      </w:pPr>
    </w:p>
    <w:p w:rsidR="0040049E" w:rsidRPr="00BF1C87" w:rsidRDefault="0040049E" w:rsidP="00CA72D5">
      <w:pPr>
        <w:spacing w:after="120"/>
        <w:rPr>
          <w:b/>
        </w:rPr>
      </w:pPr>
      <w:r w:rsidRPr="00BF1C87">
        <w:rPr>
          <w:b/>
        </w:rPr>
        <w:t>Each individual is created in the image and likeness of God. (Gen 1:27-28:2:23-24) (TW p. 26)</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0"/>
        <w:gridCol w:w="3120"/>
        <w:gridCol w:w="3120"/>
      </w:tblGrid>
      <w:tr w:rsidR="0040049E" w:rsidRPr="009510CD">
        <w:tc>
          <w:tcPr>
            <w:tcW w:w="3120" w:type="dxa"/>
          </w:tcPr>
          <w:p w:rsidR="0040049E" w:rsidRPr="009510CD" w:rsidRDefault="0040049E" w:rsidP="009510CD">
            <w:pPr>
              <w:jc w:val="center"/>
              <w:rPr>
                <w:b/>
                <w:sz w:val="22"/>
                <w:szCs w:val="22"/>
              </w:rPr>
            </w:pPr>
            <w:r w:rsidRPr="009510CD">
              <w:rPr>
                <w:b/>
                <w:sz w:val="22"/>
                <w:szCs w:val="22"/>
              </w:rPr>
              <w:t>Enduring Understandings</w:t>
            </w:r>
          </w:p>
        </w:tc>
        <w:tc>
          <w:tcPr>
            <w:tcW w:w="3120" w:type="dxa"/>
          </w:tcPr>
          <w:p w:rsidR="0040049E" w:rsidRPr="009510CD" w:rsidRDefault="0040049E" w:rsidP="009510CD">
            <w:pPr>
              <w:jc w:val="center"/>
              <w:rPr>
                <w:b/>
                <w:sz w:val="22"/>
                <w:szCs w:val="22"/>
              </w:rPr>
            </w:pPr>
            <w:r w:rsidRPr="009510CD">
              <w:rPr>
                <w:b/>
                <w:sz w:val="22"/>
                <w:szCs w:val="22"/>
              </w:rPr>
              <w:t>Beliefs and Values</w:t>
            </w:r>
          </w:p>
        </w:tc>
        <w:tc>
          <w:tcPr>
            <w:tcW w:w="3120" w:type="dxa"/>
          </w:tcPr>
          <w:p w:rsidR="0040049E" w:rsidRPr="009510CD" w:rsidRDefault="0040049E" w:rsidP="009510CD">
            <w:pPr>
              <w:jc w:val="center"/>
              <w:rPr>
                <w:b/>
                <w:sz w:val="22"/>
                <w:szCs w:val="22"/>
              </w:rPr>
            </w:pPr>
            <w:r w:rsidRPr="009510CD">
              <w:rPr>
                <w:b/>
                <w:sz w:val="22"/>
                <w:szCs w:val="22"/>
              </w:rPr>
              <w:t>Lesson Overview/Links</w:t>
            </w:r>
          </w:p>
        </w:tc>
      </w:tr>
      <w:tr w:rsidR="0040049E" w:rsidRPr="009510CD">
        <w:tc>
          <w:tcPr>
            <w:tcW w:w="3120" w:type="dxa"/>
          </w:tcPr>
          <w:p w:rsidR="0040049E" w:rsidRPr="00CA72D5" w:rsidRDefault="0040049E" w:rsidP="00CA72D5">
            <w:pPr>
              <w:spacing w:before="60"/>
              <w:rPr>
                <w:color w:val="000000"/>
              </w:rPr>
            </w:pPr>
            <w:r w:rsidRPr="00CA72D5">
              <w:rPr>
                <w:color w:val="000000"/>
              </w:rPr>
              <w:t>E.1 As we are created in the image and likeness of God all aspects of who we are in its essence is good.</w:t>
            </w:r>
          </w:p>
          <w:p w:rsidR="0040049E" w:rsidRPr="00CA72D5" w:rsidRDefault="0040049E" w:rsidP="009413C7">
            <w:pPr>
              <w:rPr>
                <w:color w:val="000000"/>
              </w:rPr>
            </w:pPr>
          </w:p>
        </w:tc>
        <w:tc>
          <w:tcPr>
            <w:tcW w:w="3120" w:type="dxa"/>
          </w:tcPr>
          <w:p w:rsidR="0040049E" w:rsidRPr="00CA72D5" w:rsidRDefault="0040049E" w:rsidP="00CA72D5">
            <w:pPr>
              <w:widowControl w:val="0"/>
              <w:numPr>
                <w:ilvl w:val="0"/>
                <w:numId w:val="46"/>
              </w:numPr>
              <w:autoSpaceDE w:val="0"/>
              <w:autoSpaceDN w:val="0"/>
              <w:adjustRightInd w:val="0"/>
              <w:spacing w:before="60"/>
              <w:ind w:left="357" w:right="-23" w:hanging="357"/>
              <w:rPr>
                <w:iCs/>
                <w:color w:val="000000"/>
              </w:rPr>
            </w:pPr>
            <w:r w:rsidRPr="00CA72D5">
              <w:rPr>
                <w:iCs/>
                <w:color w:val="000000"/>
              </w:rPr>
              <w:t xml:space="preserve">Every person is unique, with God-given gifts. </w:t>
            </w:r>
            <w:r w:rsidRPr="00CA72D5">
              <w:rPr>
                <w:iCs/>
              </w:rPr>
              <w:t>TW</w:t>
            </w:r>
            <w:r w:rsidRPr="00CA72D5">
              <w:rPr>
                <w:iCs/>
                <w:color w:val="000000"/>
              </w:rPr>
              <w:t xml:space="preserve"> p.19 </w:t>
            </w:r>
          </w:p>
          <w:p w:rsidR="0040049E" w:rsidRPr="00CA72D5" w:rsidRDefault="0040049E" w:rsidP="009413C7">
            <w:pPr>
              <w:widowControl w:val="0"/>
              <w:autoSpaceDE w:val="0"/>
              <w:autoSpaceDN w:val="0"/>
              <w:adjustRightInd w:val="0"/>
              <w:ind w:left="252" w:right="-20"/>
              <w:rPr>
                <w:color w:val="000000"/>
              </w:rPr>
            </w:pPr>
          </w:p>
          <w:p w:rsidR="0040049E" w:rsidRPr="00CA72D5" w:rsidRDefault="0040049E" w:rsidP="009413C7">
            <w:pPr>
              <w:widowControl w:val="0"/>
              <w:numPr>
                <w:ilvl w:val="0"/>
                <w:numId w:val="46"/>
              </w:numPr>
              <w:autoSpaceDE w:val="0"/>
              <w:autoSpaceDN w:val="0"/>
              <w:adjustRightInd w:val="0"/>
              <w:ind w:right="-20"/>
              <w:rPr>
                <w:iCs/>
                <w:color w:val="000000"/>
              </w:rPr>
            </w:pPr>
            <w:r w:rsidRPr="00CA72D5">
              <w:rPr>
                <w:iCs/>
                <w:color w:val="000000"/>
              </w:rPr>
              <w:t xml:space="preserve">We are created in the image and likeness of God. </w:t>
            </w:r>
            <w:r w:rsidRPr="00CA72D5">
              <w:rPr>
                <w:iCs/>
              </w:rPr>
              <w:t>TW</w:t>
            </w:r>
            <w:r w:rsidRPr="00CA72D5">
              <w:rPr>
                <w:iCs/>
                <w:color w:val="000000"/>
              </w:rPr>
              <w:t xml:space="preserve"> p.19 </w:t>
            </w:r>
          </w:p>
          <w:p w:rsidR="0040049E" w:rsidRPr="00CA72D5" w:rsidRDefault="0040049E" w:rsidP="009413C7">
            <w:pPr>
              <w:widowControl w:val="0"/>
              <w:autoSpaceDE w:val="0"/>
              <w:autoSpaceDN w:val="0"/>
              <w:adjustRightInd w:val="0"/>
              <w:ind w:left="252" w:right="-20"/>
              <w:rPr>
                <w:color w:val="000000"/>
              </w:rPr>
            </w:pPr>
          </w:p>
          <w:p w:rsidR="0040049E" w:rsidRPr="00CA72D5" w:rsidRDefault="0040049E" w:rsidP="00CA72D5">
            <w:pPr>
              <w:widowControl w:val="0"/>
              <w:numPr>
                <w:ilvl w:val="1"/>
                <w:numId w:val="46"/>
              </w:numPr>
              <w:tabs>
                <w:tab w:val="clear" w:pos="1440"/>
              </w:tabs>
              <w:autoSpaceDE w:val="0"/>
              <w:autoSpaceDN w:val="0"/>
              <w:adjustRightInd w:val="0"/>
              <w:ind w:left="372" w:right="-20" w:hanging="372"/>
              <w:rPr>
                <w:iCs/>
                <w:color w:val="000000"/>
              </w:rPr>
            </w:pPr>
            <w:r w:rsidRPr="00CA72D5">
              <w:rPr>
                <w:iCs/>
                <w:color w:val="000000"/>
              </w:rPr>
              <w:t xml:space="preserve">God calls me to become a complete person, to build a strong sense of </w:t>
            </w:r>
            <w:proofErr w:type="spellStart"/>
            <w:r w:rsidRPr="00CA72D5">
              <w:rPr>
                <w:iCs/>
                <w:color w:val="000000"/>
              </w:rPr>
              <w:t>self worth</w:t>
            </w:r>
            <w:proofErr w:type="spellEnd"/>
            <w:r w:rsidRPr="00CA72D5">
              <w:rPr>
                <w:iCs/>
                <w:color w:val="000000"/>
              </w:rPr>
              <w:t xml:space="preserve">, to grow and develop to my full potential. </w:t>
            </w:r>
            <w:r w:rsidRPr="00CA72D5">
              <w:rPr>
                <w:iCs/>
              </w:rPr>
              <w:t>TW</w:t>
            </w:r>
            <w:r w:rsidRPr="00CA72D5">
              <w:rPr>
                <w:iCs/>
                <w:color w:val="000000"/>
              </w:rPr>
              <w:t xml:space="preserve"> p.24</w:t>
            </w:r>
          </w:p>
        </w:tc>
        <w:tc>
          <w:tcPr>
            <w:tcW w:w="3120" w:type="dxa"/>
          </w:tcPr>
          <w:p w:rsidR="0040049E" w:rsidRPr="00CA72D5" w:rsidRDefault="0040049E" w:rsidP="00CA72D5">
            <w:pPr>
              <w:tabs>
                <w:tab w:val="left" w:pos="312"/>
              </w:tabs>
              <w:spacing w:before="60"/>
              <w:rPr>
                <w:color w:val="000000"/>
              </w:rPr>
            </w:pPr>
            <w:r w:rsidRPr="00CA72D5">
              <w:rPr>
                <w:color w:val="000000"/>
              </w:rPr>
              <w:t>1.</w:t>
            </w:r>
            <w:r>
              <w:rPr>
                <w:color w:val="000000"/>
              </w:rPr>
              <w:tab/>
            </w:r>
            <w:r w:rsidRPr="00CA72D5">
              <w:rPr>
                <w:color w:val="000000"/>
              </w:rPr>
              <w:t xml:space="preserve">How am I similar and </w:t>
            </w:r>
          </w:p>
          <w:p w:rsidR="0040049E" w:rsidRPr="00CA72D5" w:rsidRDefault="0040049E" w:rsidP="00CA72D5">
            <w:pPr>
              <w:tabs>
                <w:tab w:val="left" w:pos="312"/>
                <w:tab w:val="left" w:pos="342"/>
              </w:tabs>
              <w:rPr>
                <w:color w:val="000000"/>
              </w:rPr>
            </w:pPr>
            <w:r w:rsidRPr="00CA72D5">
              <w:rPr>
                <w:color w:val="000000"/>
              </w:rPr>
              <w:t xml:space="preserve">   </w:t>
            </w:r>
            <w:r>
              <w:rPr>
                <w:color w:val="000000"/>
              </w:rPr>
              <w:tab/>
            </w:r>
            <w:proofErr w:type="gramStart"/>
            <w:r w:rsidRPr="00CA72D5">
              <w:rPr>
                <w:color w:val="000000"/>
              </w:rPr>
              <w:t>different</w:t>
            </w:r>
            <w:proofErr w:type="gramEnd"/>
            <w:r w:rsidRPr="00CA72D5">
              <w:rPr>
                <w:color w:val="000000"/>
              </w:rPr>
              <w:t xml:space="preserve"> to others? </w:t>
            </w:r>
          </w:p>
          <w:p w:rsidR="0040049E" w:rsidRPr="00CA72D5" w:rsidRDefault="0040049E" w:rsidP="00CA72D5">
            <w:pPr>
              <w:tabs>
                <w:tab w:val="left" w:pos="312"/>
                <w:tab w:val="left" w:pos="342"/>
              </w:tabs>
              <w:rPr>
                <w:color w:val="000000"/>
              </w:rPr>
            </w:pPr>
            <w:r>
              <w:rPr>
                <w:color w:val="000000"/>
              </w:rPr>
              <w:t>2.</w:t>
            </w:r>
            <w:r>
              <w:rPr>
                <w:color w:val="000000"/>
              </w:rPr>
              <w:tab/>
            </w:r>
            <w:r w:rsidRPr="00CA72D5">
              <w:rPr>
                <w:color w:val="000000"/>
              </w:rPr>
              <w:t xml:space="preserve">What are my strengths </w:t>
            </w:r>
            <w:r>
              <w:rPr>
                <w:color w:val="000000"/>
              </w:rPr>
              <w:tab/>
            </w:r>
            <w:r w:rsidRPr="00CA72D5">
              <w:rPr>
                <w:color w:val="000000"/>
              </w:rPr>
              <w:t xml:space="preserve">and achievements? </w:t>
            </w:r>
          </w:p>
          <w:p w:rsidR="0040049E" w:rsidRPr="00CA72D5" w:rsidRDefault="0040049E" w:rsidP="00CA72D5">
            <w:pPr>
              <w:tabs>
                <w:tab w:val="left" w:pos="312"/>
              </w:tabs>
              <w:rPr>
                <w:color w:val="000000"/>
              </w:rPr>
            </w:pPr>
            <w:r>
              <w:rPr>
                <w:color w:val="000000"/>
              </w:rPr>
              <w:t>3.</w:t>
            </w:r>
            <w:r>
              <w:rPr>
                <w:color w:val="000000"/>
              </w:rPr>
              <w:tab/>
            </w:r>
            <w:r w:rsidRPr="00CA72D5">
              <w:rPr>
                <w:color w:val="000000"/>
              </w:rPr>
              <w:t xml:space="preserve">What factors impact on my </w:t>
            </w:r>
          </w:p>
          <w:p w:rsidR="0040049E" w:rsidRPr="00CA72D5" w:rsidRDefault="0040049E" w:rsidP="00CA72D5">
            <w:pPr>
              <w:tabs>
                <w:tab w:val="left" w:pos="312"/>
              </w:tabs>
              <w:rPr>
                <w:color w:val="000000"/>
              </w:rPr>
            </w:pPr>
            <w:r w:rsidRPr="00CA72D5">
              <w:rPr>
                <w:color w:val="000000"/>
              </w:rPr>
              <w:t xml:space="preserve">    </w:t>
            </w:r>
            <w:r>
              <w:rPr>
                <w:color w:val="000000"/>
              </w:rPr>
              <w:tab/>
            </w:r>
            <w:proofErr w:type="gramStart"/>
            <w:r w:rsidRPr="00CA72D5">
              <w:rPr>
                <w:color w:val="000000"/>
              </w:rPr>
              <w:t>body</w:t>
            </w:r>
            <w:proofErr w:type="gramEnd"/>
            <w:r w:rsidRPr="00CA72D5">
              <w:rPr>
                <w:color w:val="000000"/>
              </w:rPr>
              <w:t xml:space="preserve"> image?</w:t>
            </w:r>
          </w:p>
          <w:p w:rsidR="0040049E" w:rsidRPr="00CA72D5" w:rsidRDefault="0040049E" w:rsidP="009413C7">
            <w:pPr>
              <w:rPr>
                <w:color w:val="000000"/>
              </w:rPr>
            </w:pPr>
          </w:p>
        </w:tc>
      </w:tr>
      <w:tr w:rsidR="0040049E" w:rsidRPr="009510CD">
        <w:tc>
          <w:tcPr>
            <w:tcW w:w="3120" w:type="dxa"/>
          </w:tcPr>
          <w:p w:rsidR="0040049E" w:rsidRPr="00CA72D5" w:rsidRDefault="0040049E" w:rsidP="00CA72D5">
            <w:pPr>
              <w:spacing w:before="60"/>
              <w:rPr>
                <w:color w:val="000000"/>
              </w:rPr>
            </w:pPr>
            <w:r w:rsidRPr="00CA72D5">
              <w:rPr>
                <w:color w:val="000000"/>
              </w:rPr>
              <w:t>E.2 Change and growth is a part of who we are.</w:t>
            </w:r>
          </w:p>
          <w:p w:rsidR="0040049E" w:rsidRPr="00CA72D5" w:rsidRDefault="0040049E" w:rsidP="009413C7">
            <w:pPr>
              <w:rPr>
                <w:color w:val="000000"/>
              </w:rPr>
            </w:pPr>
          </w:p>
        </w:tc>
        <w:tc>
          <w:tcPr>
            <w:tcW w:w="3120" w:type="dxa"/>
          </w:tcPr>
          <w:p w:rsidR="0040049E" w:rsidRPr="00CA72D5" w:rsidRDefault="0040049E" w:rsidP="00CA72D5">
            <w:pPr>
              <w:widowControl w:val="0"/>
              <w:numPr>
                <w:ilvl w:val="0"/>
                <w:numId w:val="38"/>
              </w:numPr>
              <w:tabs>
                <w:tab w:val="clear" w:pos="720"/>
              </w:tabs>
              <w:autoSpaceDE w:val="0"/>
              <w:autoSpaceDN w:val="0"/>
              <w:adjustRightInd w:val="0"/>
              <w:spacing w:before="60"/>
              <w:ind w:left="249" w:right="-23" w:hanging="249"/>
              <w:rPr>
                <w:iCs/>
                <w:color w:val="000000"/>
              </w:rPr>
            </w:pPr>
            <w:r w:rsidRPr="00CA72D5">
              <w:rPr>
                <w:iCs/>
                <w:color w:val="000000"/>
              </w:rPr>
              <w:t xml:space="preserve">Every person is unique, worthy of respect and love, created in the image and likeness of God. </w:t>
            </w:r>
            <w:r w:rsidRPr="00CA72D5">
              <w:rPr>
                <w:iCs/>
              </w:rPr>
              <w:t>TW</w:t>
            </w:r>
            <w:r w:rsidRPr="00CA72D5">
              <w:rPr>
                <w:iCs/>
                <w:color w:val="000000"/>
              </w:rPr>
              <w:t xml:space="preserve"> p.24</w:t>
            </w:r>
          </w:p>
          <w:p w:rsidR="0040049E" w:rsidRPr="00CA72D5" w:rsidRDefault="0040049E" w:rsidP="009413C7">
            <w:pPr>
              <w:widowControl w:val="0"/>
              <w:autoSpaceDE w:val="0"/>
              <w:autoSpaceDN w:val="0"/>
              <w:adjustRightInd w:val="0"/>
              <w:ind w:right="-23"/>
              <w:rPr>
                <w:iCs/>
                <w:color w:val="000000"/>
              </w:rPr>
            </w:pPr>
          </w:p>
          <w:p w:rsidR="0040049E" w:rsidRPr="00CA72D5" w:rsidRDefault="0040049E" w:rsidP="003542E8">
            <w:pPr>
              <w:widowControl w:val="0"/>
              <w:numPr>
                <w:ilvl w:val="0"/>
                <w:numId w:val="38"/>
              </w:numPr>
              <w:tabs>
                <w:tab w:val="clear" w:pos="720"/>
              </w:tabs>
              <w:autoSpaceDE w:val="0"/>
              <w:autoSpaceDN w:val="0"/>
              <w:adjustRightInd w:val="0"/>
              <w:ind w:left="252" w:right="-23" w:hanging="252"/>
              <w:rPr>
                <w:iCs/>
              </w:rPr>
            </w:pPr>
            <w:r w:rsidRPr="00CA72D5">
              <w:t xml:space="preserve">Our body is a gift of God. </w:t>
            </w:r>
            <w:r w:rsidRPr="00CA72D5">
              <w:rPr>
                <w:iCs/>
              </w:rPr>
              <w:t>TW</w:t>
            </w:r>
            <w:r w:rsidRPr="00CA72D5">
              <w:t xml:space="preserve"> p.19</w:t>
            </w:r>
          </w:p>
          <w:p w:rsidR="0040049E" w:rsidRPr="00CA72D5" w:rsidRDefault="0040049E" w:rsidP="009413C7">
            <w:pPr>
              <w:widowControl w:val="0"/>
              <w:autoSpaceDE w:val="0"/>
              <w:autoSpaceDN w:val="0"/>
              <w:adjustRightInd w:val="0"/>
              <w:ind w:right="-23"/>
              <w:rPr>
                <w:iCs/>
              </w:rPr>
            </w:pPr>
          </w:p>
          <w:p w:rsidR="0040049E" w:rsidRPr="00CA72D5" w:rsidRDefault="0040049E" w:rsidP="003542E8">
            <w:pPr>
              <w:widowControl w:val="0"/>
              <w:numPr>
                <w:ilvl w:val="0"/>
                <w:numId w:val="38"/>
              </w:numPr>
              <w:tabs>
                <w:tab w:val="clear" w:pos="720"/>
              </w:tabs>
              <w:autoSpaceDE w:val="0"/>
              <w:autoSpaceDN w:val="0"/>
              <w:adjustRightInd w:val="0"/>
              <w:ind w:left="252" w:right="-23" w:hanging="252"/>
              <w:rPr>
                <w:iCs/>
                <w:color w:val="000000"/>
              </w:rPr>
            </w:pPr>
            <w:r w:rsidRPr="00CA72D5">
              <w:rPr>
                <w:iCs/>
                <w:color w:val="000000"/>
              </w:rPr>
              <w:t xml:space="preserve">We should appreciate and respect our body and the bodies of others.  </w:t>
            </w:r>
            <w:r w:rsidRPr="00CA72D5">
              <w:rPr>
                <w:iCs/>
              </w:rPr>
              <w:t>TW</w:t>
            </w:r>
            <w:r w:rsidRPr="00CA72D5">
              <w:rPr>
                <w:iCs/>
                <w:color w:val="000000"/>
              </w:rPr>
              <w:t xml:space="preserve"> P.25</w:t>
            </w:r>
          </w:p>
          <w:p w:rsidR="0040049E" w:rsidRPr="00CA72D5" w:rsidRDefault="0040049E" w:rsidP="009413C7">
            <w:pPr>
              <w:widowControl w:val="0"/>
              <w:autoSpaceDE w:val="0"/>
              <w:autoSpaceDN w:val="0"/>
              <w:adjustRightInd w:val="0"/>
              <w:ind w:right="-23"/>
              <w:rPr>
                <w:iCs/>
                <w:color w:val="000000"/>
              </w:rPr>
            </w:pPr>
          </w:p>
          <w:p w:rsidR="0040049E" w:rsidRPr="00CA72D5" w:rsidRDefault="0040049E" w:rsidP="00CA72D5">
            <w:pPr>
              <w:widowControl w:val="0"/>
              <w:numPr>
                <w:ilvl w:val="0"/>
                <w:numId w:val="38"/>
              </w:numPr>
              <w:tabs>
                <w:tab w:val="clear" w:pos="720"/>
              </w:tabs>
              <w:autoSpaceDE w:val="0"/>
              <w:autoSpaceDN w:val="0"/>
              <w:adjustRightInd w:val="0"/>
              <w:ind w:left="252" w:right="-23" w:hanging="252"/>
              <w:rPr>
                <w:iCs/>
                <w:color w:val="000000"/>
              </w:rPr>
            </w:pPr>
            <w:r w:rsidRPr="00CA72D5">
              <w:rPr>
                <w:iCs/>
                <w:color w:val="000000"/>
              </w:rPr>
              <w:t>Sexuality is a God-given gift. TW p.26</w:t>
            </w:r>
          </w:p>
        </w:tc>
        <w:tc>
          <w:tcPr>
            <w:tcW w:w="3120" w:type="dxa"/>
          </w:tcPr>
          <w:p w:rsidR="0040049E" w:rsidRPr="00CA72D5" w:rsidRDefault="0040049E" w:rsidP="00CA72D5">
            <w:pPr>
              <w:tabs>
                <w:tab w:val="left" w:pos="312"/>
              </w:tabs>
              <w:spacing w:before="60"/>
              <w:rPr>
                <w:color w:val="000000"/>
              </w:rPr>
            </w:pPr>
            <w:r>
              <w:rPr>
                <w:color w:val="000000"/>
              </w:rPr>
              <w:t>3.</w:t>
            </w:r>
            <w:r>
              <w:rPr>
                <w:color w:val="000000"/>
              </w:rPr>
              <w:tab/>
            </w:r>
            <w:r w:rsidRPr="00CA72D5">
              <w:rPr>
                <w:color w:val="000000"/>
              </w:rPr>
              <w:t xml:space="preserve">What factors impact on my </w:t>
            </w:r>
          </w:p>
          <w:p w:rsidR="0040049E" w:rsidRPr="00CA72D5" w:rsidRDefault="0040049E" w:rsidP="00CA72D5">
            <w:pPr>
              <w:tabs>
                <w:tab w:val="left" w:pos="312"/>
              </w:tabs>
              <w:rPr>
                <w:color w:val="000000"/>
              </w:rPr>
            </w:pPr>
            <w:r w:rsidRPr="00CA72D5">
              <w:rPr>
                <w:color w:val="000000"/>
              </w:rPr>
              <w:t xml:space="preserve">    </w:t>
            </w:r>
            <w:r>
              <w:rPr>
                <w:color w:val="000000"/>
              </w:rPr>
              <w:tab/>
            </w:r>
            <w:proofErr w:type="gramStart"/>
            <w:r w:rsidRPr="00CA72D5">
              <w:rPr>
                <w:color w:val="000000"/>
              </w:rPr>
              <w:t>body</w:t>
            </w:r>
            <w:proofErr w:type="gramEnd"/>
            <w:r w:rsidRPr="00CA72D5">
              <w:rPr>
                <w:color w:val="000000"/>
              </w:rPr>
              <w:t xml:space="preserve"> image?</w:t>
            </w:r>
          </w:p>
          <w:p w:rsidR="0040049E" w:rsidRPr="00CA72D5" w:rsidRDefault="0040049E" w:rsidP="00CA72D5">
            <w:pPr>
              <w:tabs>
                <w:tab w:val="left" w:pos="312"/>
              </w:tabs>
              <w:rPr>
                <w:color w:val="000000"/>
              </w:rPr>
            </w:pPr>
            <w:r>
              <w:rPr>
                <w:color w:val="000000"/>
              </w:rPr>
              <w:t>5.</w:t>
            </w:r>
            <w:r>
              <w:rPr>
                <w:color w:val="000000"/>
              </w:rPr>
              <w:tab/>
            </w:r>
            <w:r w:rsidRPr="00CA72D5">
              <w:rPr>
                <w:color w:val="000000"/>
              </w:rPr>
              <w:t xml:space="preserve">How does my body grow </w:t>
            </w:r>
            <w:r>
              <w:rPr>
                <w:color w:val="000000"/>
              </w:rPr>
              <w:tab/>
            </w:r>
            <w:r w:rsidRPr="00CA72D5">
              <w:rPr>
                <w:color w:val="000000"/>
              </w:rPr>
              <w:t>and change?</w:t>
            </w:r>
          </w:p>
          <w:p w:rsidR="0040049E" w:rsidRPr="00CA72D5" w:rsidRDefault="0040049E" w:rsidP="00CA72D5">
            <w:pPr>
              <w:tabs>
                <w:tab w:val="left" w:pos="312"/>
              </w:tabs>
              <w:rPr>
                <w:color w:val="000000"/>
              </w:rPr>
            </w:pPr>
            <w:r w:rsidRPr="00CA72D5">
              <w:rPr>
                <w:color w:val="000000"/>
              </w:rPr>
              <w:t xml:space="preserve">6. </w:t>
            </w:r>
            <w:r>
              <w:rPr>
                <w:color w:val="000000"/>
              </w:rPr>
              <w:tab/>
            </w:r>
            <w:r w:rsidRPr="00CA72D5">
              <w:rPr>
                <w:color w:val="000000"/>
              </w:rPr>
              <w:t xml:space="preserve">What happened before I </w:t>
            </w:r>
            <w:r>
              <w:rPr>
                <w:color w:val="000000"/>
              </w:rPr>
              <w:tab/>
            </w:r>
            <w:r w:rsidRPr="00CA72D5">
              <w:rPr>
                <w:color w:val="000000"/>
              </w:rPr>
              <w:t>was born?</w:t>
            </w:r>
          </w:p>
          <w:p w:rsidR="0040049E" w:rsidRPr="00CA72D5" w:rsidRDefault="0040049E" w:rsidP="00CA72D5">
            <w:pPr>
              <w:tabs>
                <w:tab w:val="left" w:pos="312"/>
              </w:tabs>
              <w:rPr>
                <w:color w:val="000000"/>
              </w:rPr>
            </w:pPr>
            <w:r>
              <w:rPr>
                <w:color w:val="000000"/>
              </w:rPr>
              <w:t>7.</w:t>
            </w:r>
            <w:r>
              <w:rPr>
                <w:color w:val="000000"/>
              </w:rPr>
              <w:tab/>
            </w:r>
            <w:r w:rsidRPr="00CA72D5">
              <w:rPr>
                <w:color w:val="000000"/>
              </w:rPr>
              <w:t xml:space="preserve">How does puberty begin? </w:t>
            </w:r>
          </w:p>
          <w:p w:rsidR="0040049E" w:rsidRPr="00CA72D5" w:rsidRDefault="0040049E" w:rsidP="00CA72D5">
            <w:pPr>
              <w:tabs>
                <w:tab w:val="left" w:pos="312"/>
              </w:tabs>
              <w:rPr>
                <w:color w:val="000000"/>
              </w:rPr>
            </w:pPr>
            <w:r w:rsidRPr="00CA72D5">
              <w:rPr>
                <w:color w:val="000000"/>
              </w:rPr>
              <w:t xml:space="preserve">8. </w:t>
            </w:r>
            <w:r>
              <w:rPr>
                <w:color w:val="000000"/>
              </w:rPr>
              <w:tab/>
            </w:r>
            <w:r w:rsidRPr="00CA72D5">
              <w:rPr>
                <w:color w:val="000000"/>
              </w:rPr>
              <w:t xml:space="preserve">What’s happening for the </w:t>
            </w:r>
          </w:p>
          <w:p w:rsidR="0040049E" w:rsidRPr="00CA72D5" w:rsidRDefault="0040049E" w:rsidP="00CA72D5">
            <w:pPr>
              <w:tabs>
                <w:tab w:val="left" w:pos="312"/>
              </w:tabs>
              <w:rPr>
                <w:color w:val="000000"/>
              </w:rPr>
            </w:pPr>
            <w:r w:rsidRPr="00CA72D5">
              <w:rPr>
                <w:color w:val="000000"/>
              </w:rPr>
              <w:t xml:space="preserve">    </w:t>
            </w:r>
            <w:r>
              <w:rPr>
                <w:color w:val="000000"/>
              </w:rPr>
              <w:tab/>
            </w:r>
            <w:proofErr w:type="gramStart"/>
            <w:r w:rsidRPr="00CA72D5">
              <w:rPr>
                <w:color w:val="000000"/>
              </w:rPr>
              <w:t>boys</w:t>
            </w:r>
            <w:proofErr w:type="gramEnd"/>
            <w:r w:rsidRPr="00CA72D5">
              <w:rPr>
                <w:color w:val="000000"/>
              </w:rPr>
              <w:t xml:space="preserve"> and the girls? </w:t>
            </w:r>
          </w:p>
        </w:tc>
      </w:tr>
      <w:tr w:rsidR="0040049E" w:rsidRPr="009510CD">
        <w:tc>
          <w:tcPr>
            <w:tcW w:w="3120" w:type="dxa"/>
          </w:tcPr>
          <w:p w:rsidR="0040049E" w:rsidRPr="00CA72D5" w:rsidRDefault="0040049E" w:rsidP="00CA72D5">
            <w:pPr>
              <w:spacing w:before="60"/>
              <w:rPr>
                <w:color w:val="000000"/>
              </w:rPr>
            </w:pPr>
            <w:r w:rsidRPr="00CA72D5">
              <w:rPr>
                <w:color w:val="000000"/>
              </w:rPr>
              <w:t>E.3.The way people cope with change affects our health and wellbeing.</w:t>
            </w:r>
          </w:p>
          <w:p w:rsidR="0040049E" w:rsidRPr="00CA72D5" w:rsidRDefault="0040049E" w:rsidP="009413C7">
            <w:pPr>
              <w:rPr>
                <w:color w:val="000000"/>
              </w:rPr>
            </w:pPr>
          </w:p>
        </w:tc>
        <w:tc>
          <w:tcPr>
            <w:tcW w:w="3120" w:type="dxa"/>
          </w:tcPr>
          <w:p w:rsidR="0040049E" w:rsidRPr="00CA72D5" w:rsidRDefault="0040049E" w:rsidP="00CA72D5">
            <w:pPr>
              <w:widowControl w:val="0"/>
              <w:numPr>
                <w:ilvl w:val="0"/>
                <w:numId w:val="38"/>
              </w:numPr>
              <w:tabs>
                <w:tab w:val="clear" w:pos="720"/>
              </w:tabs>
              <w:autoSpaceDE w:val="0"/>
              <w:autoSpaceDN w:val="0"/>
              <w:adjustRightInd w:val="0"/>
              <w:spacing w:before="60"/>
              <w:ind w:left="249" w:right="-23" w:hanging="249"/>
              <w:rPr>
                <w:iCs/>
                <w:color w:val="000000"/>
              </w:rPr>
            </w:pPr>
            <w:r w:rsidRPr="00CA72D5">
              <w:rPr>
                <w:iCs/>
                <w:color w:val="000000"/>
              </w:rPr>
              <w:t xml:space="preserve">We should be aware of emotions as contributing to the richness of life. </w:t>
            </w:r>
            <w:r w:rsidRPr="00CA72D5">
              <w:rPr>
                <w:iCs/>
              </w:rPr>
              <w:t>TW</w:t>
            </w:r>
            <w:r w:rsidRPr="00CA72D5">
              <w:rPr>
                <w:iCs/>
                <w:color w:val="000000"/>
              </w:rPr>
              <w:t xml:space="preserve"> p.26</w:t>
            </w:r>
          </w:p>
          <w:p w:rsidR="0040049E" w:rsidRPr="00CA72D5" w:rsidRDefault="0040049E" w:rsidP="003542E8">
            <w:pPr>
              <w:widowControl w:val="0"/>
              <w:numPr>
                <w:ilvl w:val="0"/>
                <w:numId w:val="38"/>
              </w:numPr>
              <w:tabs>
                <w:tab w:val="clear" w:pos="720"/>
              </w:tabs>
              <w:autoSpaceDE w:val="0"/>
              <w:autoSpaceDN w:val="0"/>
              <w:adjustRightInd w:val="0"/>
              <w:ind w:left="252" w:right="-20" w:hanging="252"/>
              <w:rPr>
                <w:iCs/>
                <w:color w:val="000000"/>
              </w:rPr>
            </w:pPr>
            <w:r w:rsidRPr="00CA72D5">
              <w:rPr>
                <w:iCs/>
                <w:color w:val="000000"/>
              </w:rPr>
              <w:t xml:space="preserve">As we grow and develop we enjoy all our capacities and gifts, our intellect, our emotions, our spirit, our will and our physical bodies.  </w:t>
            </w:r>
            <w:r w:rsidRPr="00CA72D5">
              <w:rPr>
                <w:iCs/>
              </w:rPr>
              <w:t>TW</w:t>
            </w:r>
            <w:r w:rsidRPr="00CA72D5">
              <w:rPr>
                <w:iCs/>
                <w:color w:val="000000"/>
              </w:rPr>
              <w:t xml:space="preserve"> p.27</w:t>
            </w:r>
          </w:p>
          <w:p w:rsidR="0040049E" w:rsidRDefault="0040049E" w:rsidP="009413C7">
            <w:pPr>
              <w:widowControl w:val="0"/>
              <w:autoSpaceDE w:val="0"/>
              <w:autoSpaceDN w:val="0"/>
              <w:adjustRightInd w:val="0"/>
              <w:ind w:right="-20"/>
              <w:rPr>
                <w:iCs/>
                <w:color w:val="000000"/>
              </w:rPr>
            </w:pPr>
          </w:p>
          <w:p w:rsidR="00A71505" w:rsidRPr="00CA72D5" w:rsidRDefault="00A71505" w:rsidP="009413C7">
            <w:pPr>
              <w:widowControl w:val="0"/>
              <w:autoSpaceDE w:val="0"/>
              <w:autoSpaceDN w:val="0"/>
              <w:adjustRightInd w:val="0"/>
              <w:ind w:right="-20"/>
              <w:rPr>
                <w:iCs/>
                <w:color w:val="000000"/>
              </w:rPr>
            </w:pPr>
          </w:p>
        </w:tc>
        <w:tc>
          <w:tcPr>
            <w:tcW w:w="3120" w:type="dxa"/>
          </w:tcPr>
          <w:p w:rsidR="0040049E" w:rsidRPr="00CA72D5" w:rsidRDefault="0040049E" w:rsidP="00CA72D5">
            <w:pPr>
              <w:tabs>
                <w:tab w:val="left" w:pos="312"/>
              </w:tabs>
              <w:spacing w:before="60"/>
              <w:rPr>
                <w:color w:val="000000"/>
              </w:rPr>
            </w:pPr>
            <w:r>
              <w:rPr>
                <w:color w:val="000000"/>
              </w:rPr>
              <w:t>3.</w:t>
            </w:r>
            <w:r>
              <w:rPr>
                <w:color w:val="000000"/>
              </w:rPr>
              <w:tab/>
            </w:r>
            <w:r w:rsidRPr="00CA72D5">
              <w:rPr>
                <w:color w:val="000000"/>
              </w:rPr>
              <w:t xml:space="preserve">What factors impact on my </w:t>
            </w:r>
          </w:p>
          <w:p w:rsidR="0040049E" w:rsidRPr="00CA72D5" w:rsidRDefault="0040049E" w:rsidP="00CA72D5">
            <w:pPr>
              <w:tabs>
                <w:tab w:val="left" w:pos="312"/>
              </w:tabs>
              <w:rPr>
                <w:color w:val="000000"/>
              </w:rPr>
            </w:pPr>
            <w:r w:rsidRPr="00CA72D5">
              <w:rPr>
                <w:color w:val="000000"/>
              </w:rPr>
              <w:t xml:space="preserve">    </w:t>
            </w:r>
            <w:r>
              <w:rPr>
                <w:color w:val="000000"/>
              </w:rPr>
              <w:tab/>
            </w:r>
            <w:proofErr w:type="gramStart"/>
            <w:r w:rsidRPr="00CA72D5">
              <w:rPr>
                <w:color w:val="000000"/>
              </w:rPr>
              <w:t>body</w:t>
            </w:r>
            <w:proofErr w:type="gramEnd"/>
            <w:r w:rsidRPr="00CA72D5">
              <w:rPr>
                <w:color w:val="000000"/>
              </w:rPr>
              <w:t xml:space="preserve"> image?</w:t>
            </w:r>
          </w:p>
          <w:p w:rsidR="0040049E" w:rsidRPr="00CA72D5" w:rsidRDefault="0040049E" w:rsidP="00CA72D5">
            <w:pPr>
              <w:tabs>
                <w:tab w:val="left" w:pos="312"/>
              </w:tabs>
              <w:rPr>
                <w:color w:val="000000"/>
              </w:rPr>
            </w:pPr>
            <w:r>
              <w:rPr>
                <w:color w:val="000000"/>
              </w:rPr>
              <w:t>4.</w:t>
            </w:r>
            <w:r>
              <w:rPr>
                <w:color w:val="000000"/>
              </w:rPr>
              <w:tab/>
            </w:r>
            <w:r w:rsidRPr="00CA72D5">
              <w:rPr>
                <w:color w:val="000000"/>
              </w:rPr>
              <w:t xml:space="preserve">How do I feel in different </w:t>
            </w:r>
          </w:p>
          <w:p w:rsidR="0040049E" w:rsidRPr="00CA72D5" w:rsidRDefault="0040049E" w:rsidP="00CA72D5">
            <w:pPr>
              <w:tabs>
                <w:tab w:val="left" w:pos="312"/>
              </w:tabs>
              <w:rPr>
                <w:color w:val="000000"/>
              </w:rPr>
            </w:pPr>
            <w:r w:rsidRPr="00CA72D5">
              <w:rPr>
                <w:color w:val="000000"/>
              </w:rPr>
              <w:t xml:space="preserve">    </w:t>
            </w:r>
            <w:r>
              <w:rPr>
                <w:color w:val="000000"/>
              </w:rPr>
              <w:tab/>
            </w:r>
            <w:proofErr w:type="gramStart"/>
            <w:r w:rsidRPr="00CA72D5">
              <w:rPr>
                <w:color w:val="000000"/>
              </w:rPr>
              <w:t>situations</w:t>
            </w:r>
            <w:proofErr w:type="gramEnd"/>
            <w:r w:rsidRPr="00CA72D5">
              <w:rPr>
                <w:color w:val="000000"/>
              </w:rPr>
              <w:t>?</w:t>
            </w:r>
          </w:p>
          <w:p w:rsidR="0040049E" w:rsidRPr="00CA72D5" w:rsidRDefault="0040049E" w:rsidP="00CA72D5">
            <w:pPr>
              <w:tabs>
                <w:tab w:val="left" w:pos="312"/>
              </w:tabs>
              <w:rPr>
                <w:color w:val="000000"/>
              </w:rPr>
            </w:pPr>
            <w:r>
              <w:rPr>
                <w:color w:val="000000"/>
              </w:rPr>
              <w:t>8.</w:t>
            </w:r>
            <w:r>
              <w:rPr>
                <w:color w:val="000000"/>
              </w:rPr>
              <w:tab/>
            </w:r>
            <w:r w:rsidRPr="00CA72D5">
              <w:rPr>
                <w:color w:val="000000"/>
              </w:rPr>
              <w:t xml:space="preserve">What’s happening for the </w:t>
            </w:r>
          </w:p>
          <w:p w:rsidR="0040049E" w:rsidRPr="00CA72D5" w:rsidRDefault="0040049E" w:rsidP="00CA72D5">
            <w:pPr>
              <w:tabs>
                <w:tab w:val="left" w:pos="312"/>
              </w:tabs>
              <w:rPr>
                <w:color w:val="000000"/>
              </w:rPr>
            </w:pPr>
            <w:r w:rsidRPr="00CA72D5">
              <w:rPr>
                <w:color w:val="000000"/>
              </w:rPr>
              <w:t xml:space="preserve">    </w:t>
            </w:r>
            <w:r>
              <w:rPr>
                <w:color w:val="000000"/>
              </w:rPr>
              <w:tab/>
            </w:r>
            <w:proofErr w:type="gramStart"/>
            <w:r w:rsidRPr="00CA72D5">
              <w:rPr>
                <w:color w:val="000000"/>
              </w:rPr>
              <w:t>boys</w:t>
            </w:r>
            <w:proofErr w:type="gramEnd"/>
            <w:r w:rsidRPr="00CA72D5">
              <w:rPr>
                <w:color w:val="000000"/>
              </w:rPr>
              <w:t xml:space="preserve"> and the girls? </w:t>
            </w:r>
          </w:p>
          <w:p w:rsidR="0040049E" w:rsidRPr="00CA72D5" w:rsidRDefault="0040049E" w:rsidP="00CA72D5">
            <w:pPr>
              <w:tabs>
                <w:tab w:val="left" w:pos="312"/>
              </w:tabs>
              <w:rPr>
                <w:color w:val="000000"/>
              </w:rPr>
            </w:pPr>
            <w:r w:rsidRPr="00CA72D5">
              <w:rPr>
                <w:color w:val="000000"/>
              </w:rPr>
              <w:t xml:space="preserve">9. </w:t>
            </w:r>
            <w:r>
              <w:rPr>
                <w:color w:val="000000"/>
              </w:rPr>
              <w:t xml:space="preserve"> </w:t>
            </w:r>
            <w:r w:rsidRPr="00CA72D5">
              <w:rPr>
                <w:color w:val="000000"/>
              </w:rPr>
              <w:t xml:space="preserve">How do I cope with physical </w:t>
            </w:r>
          </w:p>
          <w:p w:rsidR="0040049E" w:rsidRPr="00CA72D5" w:rsidRDefault="0040049E" w:rsidP="00CA72D5">
            <w:pPr>
              <w:tabs>
                <w:tab w:val="left" w:pos="132"/>
                <w:tab w:val="left" w:pos="312"/>
                <w:tab w:val="left" w:pos="1335"/>
              </w:tabs>
              <w:rPr>
                <w:color w:val="000000"/>
              </w:rPr>
            </w:pPr>
            <w:r w:rsidRPr="00CA72D5">
              <w:rPr>
                <w:color w:val="000000"/>
              </w:rPr>
              <w:t xml:space="preserve">   </w:t>
            </w:r>
            <w:r>
              <w:rPr>
                <w:color w:val="000000"/>
              </w:rPr>
              <w:t xml:space="preserve">  </w:t>
            </w:r>
            <w:proofErr w:type="gramStart"/>
            <w:r w:rsidRPr="00CA72D5">
              <w:rPr>
                <w:color w:val="000000"/>
              </w:rPr>
              <w:t>change</w:t>
            </w:r>
            <w:proofErr w:type="gramEnd"/>
            <w:r w:rsidRPr="00CA72D5">
              <w:rPr>
                <w:color w:val="000000"/>
              </w:rPr>
              <w:t>?</w:t>
            </w:r>
            <w:r>
              <w:rPr>
                <w:color w:val="000000"/>
              </w:rPr>
              <w:tab/>
            </w:r>
          </w:p>
        </w:tc>
      </w:tr>
      <w:tr w:rsidR="0040049E" w:rsidRPr="009510CD">
        <w:tc>
          <w:tcPr>
            <w:tcW w:w="3120" w:type="dxa"/>
          </w:tcPr>
          <w:p w:rsidR="0040049E" w:rsidRPr="00CA72D5" w:rsidRDefault="0040049E" w:rsidP="009413C7">
            <w:pPr>
              <w:rPr>
                <w:color w:val="000000"/>
              </w:rPr>
            </w:pPr>
          </w:p>
          <w:p w:rsidR="0040049E" w:rsidRPr="00CA72D5" w:rsidRDefault="0040049E" w:rsidP="009413C7">
            <w:pPr>
              <w:rPr>
                <w:color w:val="000000"/>
              </w:rPr>
            </w:pPr>
            <w:r w:rsidRPr="00CA72D5">
              <w:rPr>
                <w:color w:val="000000"/>
              </w:rPr>
              <w:t xml:space="preserve">E.4. We </w:t>
            </w:r>
            <w:proofErr w:type="gramStart"/>
            <w:r w:rsidRPr="00CA72D5">
              <w:rPr>
                <w:color w:val="000000"/>
              </w:rPr>
              <w:t>have</w:t>
            </w:r>
            <w:proofErr w:type="gramEnd"/>
            <w:r w:rsidRPr="00CA72D5">
              <w:rPr>
                <w:color w:val="000000"/>
              </w:rPr>
              <w:t xml:space="preserve"> a responsibility to make wise decisions about our body and our relationships.</w:t>
            </w:r>
          </w:p>
          <w:p w:rsidR="0040049E" w:rsidRPr="00CA72D5" w:rsidRDefault="0040049E" w:rsidP="009413C7">
            <w:pPr>
              <w:rPr>
                <w:color w:val="000000"/>
              </w:rPr>
            </w:pPr>
          </w:p>
        </w:tc>
        <w:tc>
          <w:tcPr>
            <w:tcW w:w="3120" w:type="dxa"/>
          </w:tcPr>
          <w:p w:rsidR="0040049E" w:rsidRPr="00CA72D5" w:rsidRDefault="0040049E" w:rsidP="009413C7">
            <w:pPr>
              <w:widowControl w:val="0"/>
              <w:autoSpaceDE w:val="0"/>
              <w:autoSpaceDN w:val="0"/>
              <w:adjustRightInd w:val="0"/>
              <w:ind w:right="-20"/>
              <w:rPr>
                <w:iCs/>
                <w:color w:val="000000"/>
              </w:rPr>
            </w:pPr>
          </w:p>
          <w:p w:rsidR="0040049E" w:rsidRPr="00CA72D5" w:rsidRDefault="0040049E" w:rsidP="003542E8">
            <w:pPr>
              <w:widowControl w:val="0"/>
              <w:numPr>
                <w:ilvl w:val="0"/>
                <w:numId w:val="38"/>
              </w:numPr>
              <w:tabs>
                <w:tab w:val="clear" w:pos="720"/>
              </w:tabs>
              <w:autoSpaceDE w:val="0"/>
              <w:autoSpaceDN w:val="0"/>
              <w:adjustRightInd w:val="0"/>
              <w:ind w:left="252" w:right="-20" w:hanging="252"/>
              <w:rPr>
                <w:iCs/>
                <w:color w:val="000000"/>
              </w:rPr>
            </w:pPr>
            <w:r w:rsidRPr="00CA72D5">
              <w:rPr>
                <w:iCs/>
                <w:color w:val="000000"/>
              </w:rPr>
              <w:t xml:space="preserve">We have an obligation to care for others and ourselves. </w:t>
            </w:r>
            <w:r w:rsidRPr="00CA72D5">
              <w:rPr>
                <w:iCs/>
              </w:rPr>
              <w:t>TW</w:t>
            </w:r>
            <w:r w:rsidRPr="00CA72D5">
              <w:rPr>
                <w:iCs/>
                <w:color w:val="000000"/>
              </w:rPr>
              <w:t xml:space="preserve"> P.25</w:t>
            </w:r>
          </w:p>
          <w:p w:rsidR="0040049E" w:rsidRPr="00CA72D5" w:rsidRDefault="0040049E" w:rsidP="003542E8">
            <w:pPr>
              <w:widowControl w:val="0"/>
              <w:numPr>
                <w:ilvl w:val="0"/>
                <w:numId w:val="38"/>
              </w:numPr>
              <w:tabs>
                <w:tab w:val="clear" w:pos="720"/>
              </w:tabs>
              <w:autoSpaceDE w:val="0"/>
              <w:autoSpaceDN w:val="0"/>
              <w:adjustRightInd w:val="0"/>
              <w:ind w:left="252" w:right="-20" w:hanging="252"/>
              <w:rPr>
                <w:iCs/>
                <w:color w:val="000000"/>
              </w:rPr>
            </w:pPr>
            <w:r w:rsidRPr="00CA72D5">
              <w:rPr>
                <w:iCs/>
                <w:color w:val="000000"/>
              </w:rPr>
              <w:t xml:space="preserve">We appreciate and respect our bodies and the bodies of others. </w:t>
            </w:r>
            <w:r w:rsidRPr="00CA72D5">
              <w:rPr>
                <w:iCs/>
              </w:rPr>
              <w:t>TW</w:t>
            </w:r>
            <w:r w:rsidRPr="00CA72D5">
              <w:rPr>
                <w:iCs/>
                <w:color w:val="000000"/>
              </w:rPr>
              <w:t xml:space="preserve"> p.26</w:t>
            </w:r>
          </w:p>
          <w:p w:rsidR="0040049E" w:rsidRPr="00CA72D5" w:rsidRDefault="0040049E" w:rsidP="009413C7">
            <w:pPr>
              <w:widowControl w:val="0"/>
              <w:autoSpaceDE w:val="0"/>
              <w:autoSpaceDN w:val="0"/>
              <w:adjustRightInd w:val="0"/>
              <w:ind w:left="252" w:right="-20"/>
              <w:rPr>
                <w:iCs/>
                <w:color w:val="000000"/>
              </w:rPr>
            </w:pPr>
          </w:p>
        </w:tc>
        <w:tc>
          <w:tcPr>
            <w:tcW w:w="3120" w:type="dxa"/>
          </w:tcPr>
          <w:p w:rsidR="0040049E" w:rsidRPr="00CA72D5" w:rsidRDefault="0040049E" w:rsidP="009413C7">
            <w:pPr>
              <w:rPr>
                <w:color w:val="000000"/>
              </w:rPr>
            </w:pPr>
          </w:p>
          <w:p w:rsidR="0040049E" w:rsidRPr="00CA72D5" w:rsidRDefault="0040049E" w:rsidP="00CA72D5">
            <w:pPr>
              <w:tabs>
                <w:tab w:val="left" w:pos="312"/>
              </w:tabs>
              <w:rPr>
                <w:color w:val="000000"/>
              </w:rPr>
            </w:pPr>
            <w:r>
              <w:rPr>
                <w:color w:val="000000"/>
              </w:rPr>
              <w:t>4.</w:t>
            </w:r>
            <w:r>
              <w:rPr>
                <w:color w:val="000000"/>
              </w:rPr>
              <w:tab/>
            </w:r>
            <w:r w:rsidRPr="00CA72D5">
              <w:rPr>
                <w:color w:val="000000"/>
              </w:rPr>
              <w:t xml:space="preserve">How do I feel in different </w:t>
            </w:r>
          </w:p>
          <w:p w:rsidR="0040049E" w:rsidRPr="00CA72D5" w:rsidRDefault="0040049E" w:rsidP="00CA72D5">
            <w:pPr>
              <w:tabs>
                <w:tab w:val="left" w:pos="312"/>
              </w:tabs>
              <w:rPr>
                <w:color w:val="000000"/>
              </w:rPr>
            </w:pPr>
            <w:r w:rsidRPr="00CA72D5">
              <w:rPr>
                <w:color w:val="000000"/>
              </w:rPr>
              <w:t xml:space="preserve">   </w:t>
            </w:r>
            <w:r>
              <w:rPr>
                <w:color w:val="000000"/>
              </w:rPr>
              <w:tab/>
            </w:r>
            <w:proofErr w:type="gramStart"/>
            <w:r w:rsidRPr="00CA72D5">
              <w:rPr>
                <w:color w:val="000000"/>
              </w:rPr>
              <w:t>situations</w:t>
            </w:r>
            <w:proofErr w:type="gramEnd"/>
            <w:r w:rsidRPr="00CA72D5">
              <w:rPr>
                <w:color w:val="000000"/>
              </w:rPr>
              <w:t>?</w:t>
            </w:r>
          </w:p>
          <w:p w:rsidR="0040049E" w:rsidRPr="00CA72D5" w:rsidRDefault="0040049E" w:rsidP="00CA72D5">
            <w:pPr>
              <w:tabs>
                <w:tab w:val="left" w:pos="312"/>
              </w:tabs>
              <w:rPr>
                <w:color w:val="000000"/>
              </w:rPr>
            </w:pPr>
            <w:r>
              <w:rPr>
                <w:color w:val="000000"/>
              </w:rPr>
              <w:t>7.</w:t>
            </w:r>
            <w:r>
              <w:rPr>
                <w:color w:val="000000"/>
              </w:rPr>
              <w:tab/>
            </w:r>
            <w:r w:rsidRPr="00CA72D5">
              <w:rPr>
                <w:color w:val="000000"/>
              </w:rPr>
              <w:t xml:space="preserve">How does puberty begin? </w:t>
            </w:r>
          </w:p>
          <w:p w:rsidR="0040049E" w:rsidRPr="00CA72D5" w:rsidRDefault="0040049E" w:rsidP="00CA72D5">
            <w:pPr>
              <w:tabs>
                <w:tab w:val="left" w:pos="327"/>
              </w:tabs>
              <w:rPr>
                <w:color w:val="000000"/>
              </w:rPr>
            </w:pPr>
            <w:r w:rsidRPr="00CA72D5">
              <w:rPr>
                <w:color w:val="000000"/>
              </w:rPr>
              <w:t xml:space="preserve">8. </w:t>
            </w:r>
            <w:r>
              <w:rPr>
                <w:color w:val="000000"/>
              </w:rPr>
              <w:tab/>
            </w:r>
            <w:r w:rsidRPr="00CA72D5">
              <w:rPr>
                <w:color w:val="000000"/>
              </w:rPr>
              <w:t xml:space="preserve">What’s happening for the </w:t>
            </w:r>
          </w:p>
          <w:p w:rsidR="0040049E" w:rsidRPr="00CA72D5" w:rsidRDefault="0040049E" w:rsidP="00CA72D5">
            <w:pPr>
              <w:tabs>
                <w:tab w:val="left" w:pos="327"/>
              </w:tabs>
              <w:rPr>
                <w:color w:val="000000"/>
              </w:rPr>
            </w:pPr>
            <w:r w:rsidRPr="00CA72D5">
              <w:rPr>
                <w:color w:val="000000"/>
              </w:rPr>
              <w:t xml:space="preserve">    </w:t>
            </w:r>
            <w:r>
              <w:rPr>
                <w:color w:val="000000"/>
              </w:rPr>
              <w:tab/>
            </w:r>
            <w:proofErr w:type="gramStart"/>
            <w:r w:rsidRPr="00CA72D5">
              <w:rPr>
                <w:color w:val="000000"/>
              </w:rPr>
              <w:t>boys</w:t>
            </w:r>
            <w:proofErr w:type="gramEnd"/>
            <w:r w:rsidRPr="00CA72D5">
              <w:rPr>
                <w:color w:val="000000"/>
              </w:rPr>
              <w:t xml:space="preserve"> and the girls? </w:t>
            </w:r>
          </w:p>
          <w:p w:rsidR="0040049E" w:rsidRPr="00CA72D5" w:rsidRDefault="0040049E" w:rsidP="00CA72D5">
            <w:pPr>
              <w:tabs>
                <w:tab w:val="left" w:pos="312"/>
              </w:tabs>
              <w:rPr>
                <w:color w:val="000000"/>
              </w:rPr>
            </w:pPr>
            <w:r w:rsidRPr="00CA72D5">
              <w:rPr>
                <w:color w:val="000000"/>
              </w:rPr>
              <w:t xml:space="preserve">9. </w:t>
            </w:r>
            <w:r>
              <w:rPr>
                <w:color w:val="000000"/>
              </w:rPr>
              <w:tab/>
            </w:r>
            <w:r w:rsidRPr="00CA72D5">
              <w:rPr>
                <w:color w:val="000000"/>
              </w:rPr>
              <w:t xml:space="preserve">How do I cope with </w:t>
            </w:r>
            <w:r>
              <w:rPr>
                <w:color w:val="000000"/>
              </w:rPr>
              <w:tab/>
            </w:r>
            <w:r w:rsidRPr="00CA72D5">
              <w:rPr>
                <w:color w:val="000000"/>
              </w:rPr>
              <w:t>physical change?</w:t>
            </w:r>
          </w:p>
          <w:p w:rsidR="0040049E" w:rsidRPr="00CA72D5" w:rsidRDefault="0040049E" w:rsidP="009413C7">
            <w:pPr>
              <w:rPr>
                <w:color w:val="000000"/>
              </w:rPr>
            </w:pPr>
          </w:p>
        </w:tc>
      </w:tr>
    </w:tbl>
    <w:p w:rsidR="0040049E" w:rsidRPr="00101283" w:rsidRDefault="0040049E" w:rsidP="009510CD">
      <w:pPr>
        <w:widowControl w:val="0"/>
        <w:autoSpaceDE w:val="0"/>
        <w:autoSpaceDN w:val="0"/>
        <w:adjustRightInd w:val="0"/>
        <w:ind w:right="-20"/>
        <w:rPr>
          <w:color w:val="000000"/>
          <w:sz w:val="22"/>
          <w:szCs w:val="22"/>
        </w:rPr>
      </w:pPr>
      <w:r>
        <w:rPr>
          <w:b/>
          <w:sz w:val="32"/>
        </w:rPr>
        <w:br w:type="page"/>
      </w:r>
      <w:r>
        <w:rPr>
          <w:b/>
          <w:sz w:val="32"/>
        </w:rPr>
        <w:lastRenderedPageBreak/>
        <w:t xml:space="preserve">Lesson 1   How </w:t>
      </w:r>
      <w:proofErr w:type="gramStart"/>
      <w:r>
        <w:rPr>
          <w:b/>
          <w:sz w:val="32"/>
        </w:rPr>
        <w:t>am</w:t>
      </w:r>
      <w:proofErr w:type="gramEnd"/>
      <w:r>
        <w:rPr>
          <w:b/>
          <w:sz w:val="32"/>
        </w:rPr>
        <w:t xml:space="preserve"> I similar and different to others?</w:t>
      </w:r>
    </w:p>
    <w:p w:rsidR="0040049E" w:rsidRPr="0054542A" w:rsidRDefault="0040049E" w:rsidP="009510CD">
      <w:pPr>
        <w:rPr>
          <w:sz w:val="2"/>
        </w:rPr>
      </w:pP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0"/>
        <w:gridCol w:w="3085"/>
        <w:gridCol w:w="167"/>
        <w:gridCol w:w="3022"/>
      </w:tblGrid>
      <w:tr w:rsidR="0040049E" w:rsidTr="00B91347">
        <w:trPr>
          <w:trHeight w:val="144"/>
        </w:trPr>
        <w:tc>
          <w:tcPr>
            <w:tcW w:w="3020" w:type="dxa"/>
          </w:tcPr>
          <w:p w:rsidR="0040049E" w:rsidRPr="002E668A" w:rsidRDefault="0040049E" w:rsidP="00CE00E9">
            <w:pPr>
              <w:jc w:val="center"/>
              <w:rPr>
                <w:b/>
              </w:rPr>
            </w:pPr>
            <w:r w:rsidRPr="002E668A">
              <w:rPr>
                <w:b/>
              </w:rPr>
              <w:t>Enduring Understandings</w:t>
            </w:r>
          </w:p>
        </w:tc>
        <w:tc>
          <w:tcPr>
            <w:tcW w:w="3252" w:type="dxa"/>
            <w:gridSpan w:val="2"/>
          </w:tcPr>
          <w:p w:rsidR="0040049E" w:rsidRPr="002E668A" w:rsidRDefault="0040049E" w:rsidP="00CE00E9">
            <w:pPr>
              <w:jc w:val="center"/>
              <w:rPr>
                <w:b/>
              </w:rPr>
            </w:pPr>
            <w:r w:rsidRPr="002E668A">
              <w:rPr>
                <w:b/>
              </w:rPr>
              <w:t>Outcomes</w:t>
            </w:r>
          </w:p>
        </w:tc>
        <w:tc>
          <w:tcPr>
            <w:tcW w:w="3021" w:type="dxa"/>
          </w:tcPr>
          <w:p w:rsidR="0040049E" w:rsidRPr="002E668A" w:rsidRDefault="0040049E" w:rsidP="00CE00E9">
            <w:pPr>
              <w:jc w:val="center"/>
              <w:rPr>
                <w:b/>
              </w:rPr>
            </w:pPr>
            <w:r w:rsidRPr="002E668A">
              <w:rPr>
                <w:b/>
              </w:rPr>
              <w:t>Indicators</w:t>
            </w:r>
          </w:p>
        </w:tc>
      </w:tr>
      <w:tr w:rsidR="0040049E" w:rsidTr="00B91347">
        <w:trPr>
          <w:trHeight w:val="2269"/>
        </w:trPr>
        <w:tc>
          <w:tcPr>
            <w:tcW w:w="3020" w:type="dxa"/>
          </w:tcPr>
          <w:p w:rsidR="0040049E" w:rsidRPr="002E668A" w:rsidRDefault="0040049E" w:rsidP="00EA67EC">
            <w:pPr>
              <w:spacing w:before="60"/>
              <w:rPr>
                <w:color w:val="000000"/>
              </w:rPr>
            </w:pPr>
            <w:r w:rsidRPr="00E00977">
              <w:rPr>
                <w:color w:val="000000"/>
              </w:rPr>
              <w:t>E.1. As</w:t>
            </w:r>
            <w:r w:rsidRPr="002E668A">
              <w:rPr>
                <w:color w:val="000000"/>
              </w:rPr>
              <w:t xml:space="preserve"> we are created in the image and likeness of God all aspects of who we are in its essence is good.</w:t>
            </w:r>
          </w:p>
          <w:p w:rsidR="0040049E" w:rsidRPr="002E668A" w:rsidRDefault="0040049E" w:rsidP="005F600D"/>
          <w:p w:rsidR="0040049E" w:rsidRPr="002E668A" w:rsidRDefault="0040049E" w:rsidP="005F600D"/>
          <w:p w:rsidR="0040049E" w:rsidRPr="002E668A" w:rsidRDefault="0040049E" w:rsidP="005F600D"/>
          <w:p w:rsidR="0040049E" w:rsidRPr="002E668A" w:rsidRDefault="0040049E" w:rsidP="005F600D"/>
          <w:p w:rsidR="0040049E" w:rsidRPr="002E668A" w:rsidRDefault="0040049E" w:rsidP="005F600D"/>
          <w:p w:rsidR="0040049E" w:rsidRPr="002E668A" w:rsidRDefault="0040049E" w:rsidP="005F600D"/>
          <w:p w:rsidR="0040049E" w:rsidRPr="002E668A" w:rsidRDefault="0040049E" w:rsidP="005F600D"/>
          <w:p w:rsidR="0040049E" w:rsidRPr="002E668A" w:rsidRDefault="0040049E" w:rsidP="005F600D"/>
        </w:tc>
        <w:tc>
          <w:tcPr>
            <w:tcW w:w="3252" w:type="dxa"/>
            <w:gridSpan w:val="2"/>
          </w:tcPr>
          <w:p w:rsidR="0040049E" w:rsidRPr="002E668A" w:rsidRDefault="0040049E" w:rsidP="00EA67EC">
            <w:pPr>
              <w:spacing w:before="60"/>
            </w:pPr>
            <w:r w:rsidRPr="002E668A">
              <w:t>COS3.1 Communicates confidently in a variety of situations</w:t>
            </w:r>
          </w:p>
          <w:p w:rsidR="0040049E" w:rsidRPr="002E668A" w:rsidRDefault="0040049E" w:rsidP="00710FCE"/>
          <w:p w:rsidR="0040049E" w:rsidRPr="002E668A" w:rsidRDefault="0040049E" w:rsidP="00710FCE">
            <w:r w:rsidRPr="002E668A">
              <w:t>GDS3.9 Explains and demonstrates strategies for dealing with life changes</w:t>
            </w:r>
          </w:p>
          <w:p w:rsidR="0040049E" w:rsidRPr="002E668A" w:rsidRDefault="0040049E" w:rsidP="005F600D"/>
          <w:p w:rsidR="0040049E" w:rsidRPr="002E668A" w:rsidRDefault="0040049E" w:rsidP="005F600D">
            <w:r w:rsidRPr="002E668A">
              <w:t>V1 Refers to a sense of their own worth and dignity</w:t>
            </w:r>
          </w:p>
          <w:p w:rsidR="0040049E" w:rsidRPr="002E668A" w:rsidRDefault="0040049E" w:rsidP="005F600D"/>
          <w:p w:rsidR="0040049E" w:rsidRPr="002E668A" w:rsidRDefault="0040049E" w:rsidP="005F600D">
            <w:r w:rsidRPr="002E668A">
              <w:t>V2 Respects the rights of others to hold different values and attitudes from their own</w:t>
            </w:r>
          </w:p>
        </w:tc>
        <w:tc>
          <w:tcPr>
            <w:tcW w:w="3021" w:type="dxa"/>
          </w:tcPr>
          <w:p w:rsidR="0040049E" w:rsidRDefault="0040049E" w:rsidP="00EA67EC">
            <w:pPr>
              <w:numPr>
                <w:ilvl w:val="0"/>
                <w:numId w:val="44"/>
              </w:numPr>
              <w:tabs>
                <w:tab w:val="clear" w:pos="983"/>
                <w:tab w:val="num" w:pos="317"/>
              </w:tabs>
              <w:spacing w:before="60"/>
              <w:ind w:left="0" w:firstLine="0"/>
            </w:pPr>
            <w:r w:rsidRPr="002E668A">
              <w:t xml:space="preserve">Articulates the </w:t>
            </w:r>
          </w:p>
          <w:p w:rsidR="0040049E" w:rsidRDefault="0040049E" w:rsidP="00710FCE">
            <w:r>
              <w:t xml:space="preserve">     </w:t>
            </w:r>
            <w:r w:rsidRPr="002E668A">
              <w:t xml:space="preserve">characteristics that make </w:t>
            </w:r>
          </w:p>
          <w:p w:rsidR="0040049E" w:rsidRPr="002E668A" w:rsidRDefault="0040049E" w:rsidP="00710FCE">
            <w:r>
              <w:t xml:space="preserve">     </w:t>
            </w:r>
            <w:proofErr w:type="spellStart"/>
            <w:r w:rsidRPr="002E668A">
              <w:t>them</w:t>
            </w:r>
            <w:proofErr w:type="spellEnd"/>
            <w:r w:rsidRPr="002E668A">
              <w:t xml:space="preserve"> unique</w:t>
            </w:r>
          </w:p>
          <w:p w:rsidR="0040049E" w:rsidRPr="002E668A" w:rsidRDefault="0040049E" w:rsidP="00710FCE"/>
          <w:p w:rsidR="0040049E" w:rsidRPr="002E668A" w:rsidRDefault="0040049E" w:rsidP="00710FCE">
            <w:pPr>
              <w:numPr>
                <w:ilvl w:val="0"/>
                <w:numId w:val="21"/>
              </w:numPr>
            </w:pPr>
            <w:r w:rsidRPr="002E668A">
              <w:t>Recognises a range of influences on personal identity</w:t>
            </w:r>
          </w:p>
          <w:p w:rsidR="0040049E" w:rsidRPr="002E668A" w:rsidRDefault="0040049E" w:rsidP="00710FCE">
            <w:pPr>
              <w:rPr>
                <w:u w:val="single"/>
              </w:rPr>
            </w:pPr>
          </w:p>
          <w:p w:rsidR="0040049E" w:rsidRPr="002E668A" w:rsidRDefault="0040049E" w:rsidP="005F600D">
            <w:pPr>
              <w:numPr>
                <w:ilvl w:val="0"/>
                <w:numId w:val="21"/>
              </w:numPr>
              <w:rPr>
                <w:u w:val="single"/>
              </w:rPr>
            </w:pPr>
            <w:r w:rsidRPr="002E668A">
              <w:t>Accepts themselves as they grow and change</w:t>
            </w:r>
          </w:p>
          <w:p w:rsidR="0040049E" w:rsidRPr="002E668A" w:rsidRDefault="0040049E" w:rsidP="005F600D"/>
          <w:p w:rsidR="0040049E" w:rsidRPr="002E668A" w:rsidRDefault="0040049E" w:rsidP="00EA67EC">
            <w:pPr>
              <w:numPr>
                <w:ilvl w:val="0"/>
                <w:numId w:val="49"/>
              </w:numPr>
            </w:pPr>
            <w:r w:rsidRPr="002E668A">
              <w:t>Appreciates the similarities and differences between themselves and others</w:t>
            </w:r>
          </w:p>
        </w:tc>
      </w:tr>
      <w:tr w:rsidR="0040049E" w:rsidTr="00A71505">
        <w:trPr>
          <w:trHeight w:val="681"/>
        </w:trPr>
        <w:tc>
          <w:tcPr>
            <w:tcW w:w="9294" w:type="dxa"/>
            <w:gridSpan w:val="4"/>
            <w:shd w:val="clear" w:color="auto" w:fill="B8CCE4" w:themeFill="accent1" w:themeFillTint="66"/>
          </w:tcPr>
          <w:p w:rsidR="00824850" w:rsidRPr="0054542A" w:rsidRDefault="0040049E" w:rsidP="0054542A">
            <w:pPr>
              <w:spacing w:before="60"/>
              <w:rPr>
                <w:b/>
              </w:rPr>
            </w:pPr>
            <w:proofErr w:type="spellStart"/>
            <w:r>
              <w:rPr>
                <w:b/>
              </w:rPr>
              <w:t>KidsMatter</w:t>
            </w:r>
            <w:proofErr w:type="spellEnd"/>
            <w:r>
              <w:rPr>
                <w:b/>
              </w:rPr>
              <w:t xml:space="preserve"> SEL Focus</w:t>
            </w:r>
            <w:r w:rsidR="0054542A">
              <w:rPr>
                <w:b/>
              </w:rPr>
              <w:t>:</w:t>
            </w:r>
            <w:r w:rsidR="0054542A" w:rsidRPr="0054542A">
              <w:t xml:space="preserve"> </w:t>
            </w:r>
            <w:r w:rsidR="0054542A" w:rsidRPr="0054542A">
              <w:rPr>
                <w:rFonts w:cs="Arial"/>
              </w:rPr>
              <w:t>Major</w:t>
            </w:r>
            <w:r w:rsidR="0054542A">
              <w:rPr>
                <w:rFonts w:cs="Arial"/>
              </w:rPr>
              <w:t xml:space="preserve"> - </w:t>
            </w:r>
            <w:r w:rsidR="0054542A" w:rsidRPr="0054542A">
              <w:rPr>
                <w:rFonts w:cs="Arial"/>
              </w:rPr>
              <w:t>Relationship Skills</w:t>
            </w:r>
            <w:r w:rsidR="0054542A">
              <w:rPr>
                <w:rFonts w:cs="Arial"/>
              </w:rPr>
              <w:t xml:space="preserve"> –</w:t>
            </w:r>
            <w:r w:rsidR="0054542A" w:rsidRPr="0054542A">
              <w:rPr>
                <w:rFonts w:cs="Arial"/>
              </w:rPr>
              <w:t xml:space="preserve"> </w:t>
            </w:r>
            <w:r w:rsidR="0054542A" w:rsidRPr="00296126">
              <w:rPr>
                <w:rFonts w:cs="Arial"/>
              </w:rPr>
              <w:t>Communication</w:t>
            </w:r>
            <w:r w:rsidR="0054542A">
              <w:rPr>
                <w:rFonts w:cs="Arial"/>
              </w:rPr>
              <w:t xml:space="preserve">; </w:t>
            </w:r>
            <w:r w:rsidRPr="0054542A">
              <w:t>Minor</w:t>
            </w:r>
            <w:r w:rsidR="0054542A">
              <w:t xml:space="preserve"> - </w:t>
            </w:r>
            <w:r w:rsidRPr="0054542A">
              <w:t>Self Awareness</w:t>
            </w:r>
            <w:r w:rsidR="0054542A">
              <w:t xml:space="preserve"> </w:t>
            </w:r>
            <w:r w:rsidRPr="0054542A">
              <w:t>-</w:t>
            </w:r>
            <w:r w:rsidR="0054542A">
              <w:t xml:space="preserve"> </w:t>
            </w:r>
            <w:r w:rsidRPr="005E43E1">
              <w:t>Identifying emotions</w:t>
            </w:r>
            <w:r w:rsidR="0054542A">
              <w:t xml:space="preserve">; </w:t>
            </w:r>
            <w:r w:rsidRPr="0054542A">
              <w:t>Self Awareness</w:t>
            </w:r>
            <w:r w:rsidR="0054542A">
              <w:t xml:space="preserve"> </w:t>
            </w:r>
            <w:r w:rsidRPr="0054542A">
              <w:t>-</w:t>
            </w:r>
            <w:r w:rsidRPr="006903DA">
              <w:t xml:space="preserve"> </w:t>
            </w:r>
            <w:r w:rsidRPr="00F20975">
              <w:t>Recognising Strength</w:t>
            </w:r>
            <w:r w:rsidR="0054542A">
              <w:t>s</w:t>
            </w:r>
          </w:p>
        </w:tc>
      </w:tr>
      <w:tr w:rsidR="0040049E" w:rsidTr="00B91347">
        <w:trPr>
          <w:trHeight w:val="3331"/>
        </w:trPr>
        <w:tc>
          <w:tcPr>
            <w:tcW w:w="9294" w:type="dxa"/>
            <w:gridSpan w:val="4"/>
          </w:tcPr>
          <w:p w:rsidR="0040049E" w:rsidRPr="00E00977" w:rsidRDefault="0040049E" w:rsidP="00CE00E9">
            <w:pPr>
              <w:spacing w:after="60"/>
              <w:rPr>
                <w:sz w:val="18"/>
                <w:szCs w:val="18"/>
              </w:rPr>
            </w:pPr>
            <w:r>
              <w:rPr>
                <w:b/>
              </w:rPr>
              <w:t>Suggested Learning Experiences</w:t>
            </w:r>
          </w:p>
          <w:p w:rsidR="0040049E" w:rsidRPr="0054542A" w:rsidRDefault="0040049E" w:rsidP="009510CD">
            <w:pPr>
              <w:rPr>
                <w:sz w:val="6"/>
              </w:rPr>
            </w:pPr>
          </w:p>
          <w:p w:rsidR="0040049E" w:rsidRDefault="0040049E" w:rsidP="009510CD">
            <w:r>
              <w:t>Note:</w:t>
            </w:r>
          </w:p>
          <w:p w:rsidR="0040049E" w:rsidRDefault="0040049E" w:rsidP="00E04BFD">
            <w:pPr>
              <w:numPr>
                <w:ilvl w:val="0"/>
                <w:numId w:val="12"/>
              </w:numPr>
              <w:tabs>
                <w:tab w:val="clear" w:pos="360"/>
              </w:tabs>
              <w:ind w:left="180" w:hanging="180"/>
              <w:rPr>
                <w:b/>
              </w:rPr>
            </w:pPr>
            <w:r w:rsidRPr="00E04BFD">
              <w:rPr>
                <w:b/>
              </w:rPr>
              <w:t>Parents are to be informed by letter prior to commencement of the unit. (See sample in Appendix Section)</w:t>
            </w:r>
          </w:p>
          <w:p w:rsidR="0040049E" w:rsidRPr="00E04BFD" w:rsidRDefault="0040049E" w:rsidP="00E04BFD">
            <w:pPr>
              <w:numPr>
                <w:ilvl w:val="0"/>
                <w:numId w:val="12"/>
              </w:numPr>
              <w:tabs>
                <w:tab w:val="clear" w:pos="360"/>
              </w:tabs>
              <w:ind w:left="180" w:hanging="180"/>
              <w:rPr>
                <w:b/>
              </w:rPr>
            </w:pPr>
            <w:r>
              <w:rPr>
                <w:b/>
              </w:rPr>
              <w:t>Regularly send the student workbooks home each week for comment/feedback.</w:t>
            </w:r>
          </w:p>
          <w:p w:rsidR="0040049E" w:rsidRPr="0054542A" w:rsidRDefault="0040049E" w:rsidP="009510CD">
            <w:pPr>
              <w:rPr>
                <w:sz w:val="6"/>
              </w:rPr>
            </w:pPr>
          </w:p>
          <w:p w:rsidR="0040049E" w:rsidRPr="00CE00E9" w:rsidRDefault="0040049E" w:rsidP="009510CD">
            <w:r w:rsidRPr="00CE00E9">
              <w:t>Teacher introduces the unit by asking students to identify the differences in a ‘Spot the Difference’ cartoon.</w:t>
            </w:r>
          </w:p>
          <w:p w:rsidR="0040049E" w:rsidRPr="0054542A" w:rsidRDefault="0040049E" w:rsidP="009510CD">
            <w:pPr>
              <w:rPr>
                <w:sz w:val="6"/>
              </w:rPr>
            </w:pPr>
          </w:p>
          <w:p w:rsidR="0040049E" w:rsidRPr="00CE00E9" w:rsidRDefault="0040049E" w:rsidP="009510CD">
            <w:r w:rsidRPr="00CE00E9">
              <w:t>Teacher poses the following stimulus questions for students to discuss in pairs:</w:t>
            </w:r>
          </w:p>
          <w:p w:rsidR="0040049E" w:rsidRDefault="0040049E" w:rsidP="009510CD">
            <w:pPr>
              <w:pStyle w:val="Heading1"/>
              <w:numPr>
                <w:ilvl w:val="0"/>
                <w:numId w:val="22"/>
              </w:numPr>
              <w:rPr>
                <w:b w:val="0"/>
              </w:rPr>
            </w:pPr>
            <w:r w:rsidRPr="00CE00E9">
              <w:rPr>
                <w:b w:val="0"/>
              </w:rPr>
              <w:t xml:space="preserve">What is </w:t>
            </w:r>
            <w:r w:rsidRPr="00CE00E9">
              <w:rPr>
                <w:b w:val="0"/>
                <w:u w:val="single"/>
              </w:rPr>
              <w:t>different</w:t>
            </w:r>
            <w:r w:rsidRPr="00CE00E9">
              <w:rPr>
                <w:b w:val="0"/>
              </w:rPr>
              <w:t xml:space="preserve"> about you and the person sitting next to you?</w:t>
            </w:r>
          </w:p>
          <w:p w:rsidR="00016300" w:rsidRPr="00016300" w:rsidRDefault="00016300" w:rsidP="00016300">
            <w:pPr>
              <w:pStyle w:val="ListParagraph"/>
              <w:numPr>
                <w:ilvl w:val="0"/>
                <w:numId w:val="22"/>
              </w:numPr>
            </w:pPr>
            <w:r>
              <w:t xml:space="preserve">How can these differences </w:t>
            </w:r>
            <w:r w:rsidRPr="00016300">
              <w:rPr>
                <w:u w:val="single"/>
              </w:rPr>
              <w:t>complement</w:t>
            </w:r>
            <w:r>
              <w:t xml:space="preserve"> each other?</w:t>
            </w:r>
          </w:p>
          <w:p w:rsidR="0040049E" w:rsidRPr="00CE00E9" w:rsidRDefault="0040049E" w:rsidP="009510CD">
            <w:pPr>
              <w:numPr>
                <w:ilvl w:val="0"/>
                <w:numId w:val="22"/>
              </w:numPr>
            </w:pPr>
            <w:r w:rsidRPr="00CE00E9">
              <w:t xml:space="preserve">What is the </w:t>
            </w:r>
            <w:r w:rsidRPr="00CE00E9">
              <w:rPr>
                <w:u w:val="single"/>
              </w:rPr>
              <w:t>same</w:t>
            </w:r>
            <w:r w:rsidRPr="00CE00E9">
              <w:t xml:space="preserve"> about you and the person sitting next to you?</w:t>
            </w:r>
          </w:p>
          <w:p w:rsidR="0040049E" w:rsidRDefault="0040049E" w:rsidP="009510CD">
            <w:pPr>
              <w:numPr>
                <w:ilvl w:val="0"/>
                <w:numId w:val="22"/>
              </w:numPr>
            </w:pPr>
            <w:r w:rsidRPr="00CE00E9">
              <w:t xml:space="preserve">How would you </w:t>
            </w:r>
            <w:r w:rsidRPr="00CE00E9">
              <w:rPr>
                <w:u w:val="single"/>
              </w:rPr>
              <w:t>feel</w:t>
            </w:r>
            <w:r w:rsidRPr="00CE00E9">
              <w:t xml:space="preserve"> if you were the same as the person sitting next to you?</w:t>
            </w:r>
          </w:p>
          <w:p w:rsidR="00016300" w:rsidRPr="0054542A" w:rsidRDefault="00016300" w:rsidP="00016300">
            <w:pPr>
              <w:rPr>
                <w:sz w:val="6"/>
              </w:rPr>
            </w:pPr>
          </w:p>
          <w:p w:rsidR="0040049E" w:rsidRPr="00CE00E9" w:rsidRDefault="0040049E" w:rsidP="008C1FE7">
            <w:r w:rsidRPr="00CE00E9">
              <w:t>Pairs present their similarities and differences to the class.</w:t>
            </w:r>
            <w:r w:rsidR="00016300">
              <w:t xml:space="preserve"> Highlighting the positives of diversity. </w:t>
            </w:r>
            <w:proofErr w:type="spellStart"/>
            <w:r w:rsidR="00016300">
              <w:t>Eg</w:t>
            </w:r>
            <w:proofErr w:type="spellEnd"/>
            <w:r w:rsidR="00016300">
              <w:t xml:space="preserve">, one may be good at </w:t>
            </w:r>
            <w:proofErr w:type="gramStart"/>
            <w:r w:rsidR="00016300">
              <w:t>writing ,</w:t>
            </w:r>
            <w:proofErr w:type="gramEnd"/>
            <w:r w:rsidR="00016300">
              <w:t xml:space="preserve"> the other illustrating so they could complement and work well together.</w:t>
            </w:r>
          </w:p>
          <w:p w:rsidR="0040049E" w:rsidRPr="0054542A" w:rsidRDefault="0040049E" w:rsidP="00E954CE">
            <w:pPr>
              <w:ind w:left="360"/>
              <w:rPr>
                <w:sz w:val="6"/>
              </w:rPr>
            </w:pPr>
          </w:p>
          <w:p w:rsidR="0054542A" w:rsidRDefault="0040049E" w:rsidP="0054542A">
            <w:pPr>
              <w:rPr>
                <w:i/>
                <w:color w:val="FF0000"/>
              </w:rPr>
            </w:pPr>
            <w:r w:rsidRPr="00CE00E9">
              <w:rPr>
                <w:color w:val="FF0000"/>
              </w:rPr>
              <w:t>TW: Review the definition of the word unique. Bring the students to a common understanding that every person is unique, with God-given gifts and worthy of respect and love. In pairs, each student identifies the unique qualities/characteristics of their partner. Choose one of these qualities/characteristics and explains why it makes this person worthy of respect and love.</w:t>
            </w:r>
          </w:p>
          <w:p w:rsidR="0040049E" w:rsidRPr="0054542A" w:rsidRDefault="0040049E" w:rsidP="0054542A">
            <w:pPr>
              <w:rPr>
                <w:i/>
                <w:color w:val="FF0000"/>
                <w:sz w:val="4"/>
              </w:rPr>
            </w:pPr>
          </w:p>
          <w:p w:rsidR="0040049E" w:rsidRPr="00CE00E9" w:rsidRDefault="0040049E" w:rsidP="009510CD">
            <w:r w:rsidRPr="00CE00E9">
              <w:t xml:space="preserve">Individually, students begin the </w:t>
            </w:r>
            <w:r w:rsidRPr="00CE00E9">
              <w:rPr>
                <w:i/>
              </w:rPr>
              <w:t xml:space="preserve">Personal Dossier </w:t>
            </w:r>
            <w:r w:rsidRPr="00CE00E9">
              <w:t>Activity that highlights their personal identity. In small groups, students share their initial dossier ideas. (This may be added to and continued throughout the unit.)</w:t>
            </w:r>
          </w:p>
          <w:p w:rsidR="0040049E" w:rsidRPr="0054542A" w:rsidRDefault="0040049E" w:rsidP="009510CD">
            <w:pPr>
              <w:rPr>
                <w:sz w:val="6"/>
              </w:rPr>
            </w:pPr>
          </w:p>
          <w:p w:rsidR="0040049E" w:rsidRPr="00CE00E9" w:rsidRDefault="0040049E" w:rsidP="009510CD">
            <w:r w:rsidRPr="00CE00E9">
              <w:t xml:space="preserve">Complete the </w:t>
            </w:r>
            <w:r w:rsidRPr="00CE00E9">
              <w:rPr>
                <w:i/>
              </w:rPr>
              <w:t xml:space="preserve">Similarities/Differences </w:t>
            </w:r>
            <w:r w:rsidRPr="00CE00E9">
              <w:t>Activity sheet.</w:t>
            </w:r>
          </w:p>
          <w:p w:rsidR="0040049E" w:rsidRPr="00CE00E9" w:rsidRDefault="0040049E" w:rsidP="009510CD">
            <w:r w:rsidRPr="00CE00E9">
              <w:t>e.g.:        Chris</w:t>
            </w:r>
            <w:r>
              <w:tab/>
              <w:t xml:space="preserve"> - </w:t>
            </w:r>
            <w:r w:rsidRPr="00CE00E9">
              <w:t>I am like Jai because we both like dogs</w:t>
            </w:r>
          </w:p>
          <w:p w:rsidR="0040049E" w:rsidRDefault="0040049E" w:rsidP="00172933">
            <w:r>
              <w:tab/>
            </w:r>
            <w:r>
              <w:tab/>
              <w:t xml:space="preserve"> - </w:t>
            </w:r>
            <w:r w:rsidRPr="00CE00E9">
              <w:t>I am different to Caitlyn because she likes Barbies</w:t>
            </w:r>
          </w:p>
        </w:tc>
      </w:tr>
      <w:tr w:rsidR="0040049E" w:rsidTr="00B91347">
        <w:trPr>
          <w:trHeight w:val="77"/>
        </w:trPr>
        <w:tc>
          <w:tcPr>
            <w:tcW w:w="6105" w:type="dxa"/>
            <w:gridSpan w:val="2"/>
          </w:tcPr>
          <w:p w:rsidR="0040049E" w:rsidRDefault="0040049E" w:rsidP="009510CD">
            <w:r>
              <w:rPr>
                <w:b/>
              </w:rPr>
              <w:t>Resources</w:t>
            </w:r>
          </w:p>
          <w:p w:rsidR="0040049E" w:rsidRDefault="0040049E" w:rsidP="009510CD">
            <w:pPr>
              <w:numPr>
                <w:ilvl w:val="0"/>
                <w:numId w:val="29"/>
              </w:numPr>
            </w:pPr>
            <w:r>
              <w:t>Spot the Difference cartoon</w:t>
            </w:r>
          </w:p>
          <w:p w:rsidR="0040049E" w:rsidRDefault="0040049E" w:rsidP="009510CD">
            <w:pPr>
              <w:numPr>
                <w:ilvl w:val="0"/>
                <w:numId w:val="29"/>
              </w:numPr>
            </w:pPr>
            <w:r>
              <w:rPr>
                <w:i/>
              </w:rPr>
              <w:t>Personal Dossier</w:t>
            </w:r>
            <w:r>
              <w:t xml:space="preserve"> Activity</w:t>
            </w:r>
          </w:p>
          <w:p w:rsidR="0040049E" w:rsidRDefault="0040049E" w:rsidP="009510CD">
            <w:pPr>
              <w:numPr>
                <w:ilvl w:val="0"/>
                <w:numId w:val="29"/>
              </w:numPr>
            </w:pPr>
            <w:r>
              <w:t xml:space="preserve">A3 Art paper, </w:t>
            </w:r>
            <w:proofErr w:type="spellStart"/>
            <w:r>
              <w:t>textas</w:t>
            </w:r>
            <w:proofErr w:type="spellEnd"/>
            <w:r>
              <w:t>, glue, scissors</w:t>
            </w:r>
          </w:p>
          <w:p w:rsidR="0040049E" w:rsidRDefault="0040049E" w:rsidP="001D69EE">
            <w:pPr>
              <w:numPr>
                <w:ilvl w:val="0"/>
                <w:numId w:val="29"/>
              </w:numPr>
            </w:pPr>
            <w:r>
              <w:t xml:space="preserve">Magazines </w:t>
            </w:r>
          </w:p>
          <w:p w:rsidR="0040049E" w:rsidRDefault="0040049E" w:rsidP="00E00977">
            <w:pPr>
              <w:numPr>
                <w:ilvl w:val="0"/>
                <w:numId w:val="29"/>
              </w:numPr>
            </w:pPr>
            <w:r>
              <w:rPr>
                <w:i/>
              </w:rPr>
              <w:t>Similarities/Differences</w:t>
            </w:r>
            <w:r>
              <w:t xml:space="preserve"> Activity</w:t>
            </w:r>
          </w:p>
        </w:tc>
        <w:tc>
          <w:tcPr>
            <w:tcW w:w="3189" w:type="dxa"/>
            <w:gridSpan w:val="2"/>
          </w:tcPr>
          <w:p w:rsidR="0040049E" w:rsidRDefault="0040049E" w:rsidP="001D69EE">
            <w:pPr>
              <w:rPr>
                <w:b/>
              </w:rPr>
            </w:pPr>
            <w:r>
              <w:rPr>
                <w:b/>
              </w:rPr>
              <w:t xml:space="preserve">Assessment </w:t>
            </w:r>
          </w:p>
          <w:p w:rsidR="0040049E" w:rsidRDefault="0040049E" w:rsidP="001D69EE">
            <w:r>
              <w:t>Portfolio task</w:t>
            </w:r>
          </w:p>
          <w:p w:rsidR="0040049E" w:rsidRDefault="0040049E" w:rsidP="001D69EE">
            <w:r>
              <w:t xml:space="preserve">Personal Dossier </w:t>
            </w:r>
          </w:p>
          <w:p w:rsidR="0040049E" w:rsidRDefault="0040049E" w:rsidP="001D69EE"/>
        </w:tc>
      </w:tr>
    </w:tbl>
    <w:p w:rsidR="0040049E" w:rsidRPr="00E00977" w:rsidRDefault="0040049E" w:rsidP="009510CD">
      <w:pPr>
        <w:jc w:val="center"/>
        <w:rPr>
          <w:b/>
          <w:bCs/>
          <w:color w:val="FF0000"/>
          <w:sz w:val="32"/>
        </w:rPr>
      </w:pPr>
      <w:r>
        <w:rPr>
          <w:b/>
          <w:bCs/>
          <w:sz w:val="32"/>
        </w:rPr>
        <w:br w:type="page"/>
      </w:r>
      <w:r w:rsidRPr="00E00977">
        <w:rPr>
          <w:b/>
          <w:bCs/>
          <w:color w:val="FF0000"/>
          <w:sz w:val="32"/>
        </w:rPr>
        <w:lastRenderedPageBreak/>
        <w:t>Similarities and Differences – Personal Dossier</w:t>
      </w:r>
    </w:p>
    <w:p w:rsidR="0040049E" w:rsidRDefault="0040049E" w:rsidP="009510CD">
      <w:pPr>
        <w:rPr>
          <w:sz w:val="24"/>
        </w:rPr>
      </w:pPr>
    </w:p>
    <w:p w:rsidR="0040049E" w:rsidRDefault="0040049E" w:rsidP="009510CD">
      <w:pPr>
        <w:rPr>
          <w:sz w:val="24"/>
        </w:rPr>
      </w:pPr>
    </w:p>
    <w:p w:rsidR="0040049E" w:rsidRPr="00E00977" w:rsidRDefault="0040049E" w:rsidP="009510CD">
      <w:pPr>
        <w:rPr>
          <w:color w:val="0000FF"/>
          <w:sz w:val="24"/>
        </w:rPr>
      </w:pPr>
      <w:r w:rsidRPr="00E00977">
        <w:rPr>
          <w:color w:val="0000FF"/>
          <w:sz w:val="24"/>
        </w:rPr>
        <w:t>A dossier means a file of information about a person. Include in your dossier:</w:t>
      </w:r>
    </w:p>
    <w:p w:rsidR="0040049E" w:rsidRPr="009F3078" w:rsidRDefault="0040049E" w:rsidP="009510CD">
      <w:pPr>
        <w:numPr>
          <w:ilvl w:val="0"/>
          <w:numId w:val="23"/>
        </w:numPr>
      </w:pPr>
      <w:r w:rsidRPr="009F3078">
        <w:t>Name in full</w:t>
      </w:r>
    </w:p>
    <w:p w:rsidR="0040049E" w:rsidRPr="009F3078" w:rsidRDefault="0071149C" w:rsidP="009510CD">
      <w:pPr>
        <w:numPr>
          <w:ilvl w:val="0"/>
          <w:numId w:val="23"/>
        </w:numPr>
      </w:pPr>
      <w:r>
        <w:rPr>
          <w:noProof/>
          <w:lang w:eastAsia="en-AU"/>
        </w:rPr>
        <mc:AlternateContent>
          <mc:Choice Requires="wpg">
            <w:drawing>
              <wp:anchor distT="0" distB="0" distL="114300" distR="114300" simplePos="0" relativeHeight="251646976" behindDoc="0" locked="0" layoutInCell="1" allowOverlap="1">
                <wp:simplePos x="0" y="0"/>
                <wp:positionH relativeFrom="column">
                  <wp:posOffset>4800600</wp:posOffset>
                </wp:positionH>
                <wp:positionV relativeFrom="paragraph">
                  <wp:posOffset>18415</wp:posOffset>
                </wp:positionV>
                <wp:extent cx="680085" cy="800100"/>
                <wp:effectExtent l="0" t="8890" r="5715" b="635"/>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800100"/>
                          <a:chOff x="9461" y="9280"/>
                          <a:chExt cx="1251" cy="1599"/>
                        </a:xfrm>
                      </wpg:grpSpPr>
                      <wps:wsp>
                        <wps:cNvPr id="21" name="Freeform 3"/>
                        <wps:cNvSpPr>
                          <a:spLocks/>
                        </wps:cNvSpPr>
                        <wps:spPr bwMode="auto">
                          <a:xfrm>
                            <a:off x="9461" y="9280"/>
                            <a:ext cx="1251" cy="1599"/>
                          </a:xfrm>
                          <a:custGeom>
                            <a:avLst/>
                            <a:gdLst>
                              <a:gd name="T0" fmla="*/ 925 w 1251"/>
                              <a:gd name="T1" fmla="*/ 28 h 1599"/>
                              <a:gd name="T2" fmla="*/ 867 w 1251"/>
                              <a:gd name="T3" fmla="*/ 83 h 1599"/>
                              <a:gd name="T4" fmla="*/ 850 w 1251"/>
                              <a:gd name="T5" fmla="*/ 143 h 1599"/>
                              <a:gd name="T6" fmla="*/ 922 w 1251"/>
                              <a:gd name="T7" fmla="*/ 216 h 1599"/>
                              <a:gd name="T8" fmla="*/ 929 w 1251"/>
                              <a:gd name="T9" fmla="*/ 229 h 1599"/>
                              <a:gd name="T10" fmla="*/ 946 w 1251"/>
                              <a:gd name="T11" fmla="*/ 236 h 1599"/>
                              <a:gd name="T12" fmla="*/ 963 w 1251"/>
                              <a:gd name="T13" fmla="*/ 282 h 1599"/>
                              <a:gd name="T14" fmla="*/ 1011 w 1251"/>
                              <a:gd name="T15" fmla="*/ 421 h 1599"/>
                              <a:gd name="T16" fmla="*/ 1032 w 1251"/>
                              <a:gd name="T17" fmla="*/ 421 h 1599"/>
                              <a:gd name="T18" fmla="*/ 1080 w 1251"/>
                              <a:gd name="T19" fmla="*/ 414 h 1599"/>
                              <a:gd name="T20" fmla="*/ 1093 w 1251"/>
                              <a:gd name="T21" fmla="*/ 428 h 1599"/>
                              <a:gd name="T22" fmla="*/ 1104 w 1251"/>
                              <a:gd name="T23" fmla="*/ 441 h 1599"/>
                              <a:gd name="T24" fmla="*/ 1172 w 1251"/>
                              <a:gd name="T25" fmla="*/ 469 h 1599"/>
                              <a:gd name="T26" fmla="*/ 1251 w 1251"/>
                              <a:gd name="T27" fmla="*/ 542 h 1599"/>
                              <a:gd name="T28" fmla="*/ 1148 w 1251"/>
                              <a:gd name="T29" fmla="*/ 539 h 1599"/>
                              <a:gd name="T30" fmla="*/ 1028 w 1251"/>
                              <a:gd name="T31" fmla="*/ 501 h 1599"/>
                              <a:gd name="T32" fmla="*/ 1008 w 1251"/>
                              <a:gd name="T33" fmla="*/ 587 h 1599"/>
                              <a:gd name="T34" fmla="*/ 984 w 1251"/>
                              <a:gd name="T35" fmla="*/ 636 h 1599"/>
                              <a:gd name="T36" fmla="*/ 908 w 1251"/>
                              <a:gd name="T37" fmla="*/ 667 h 1599"/>
                              <a:gd name="T38" fmla="*/ 891 w 1251"/>
                              <a:gd name="T39" fmla="*/ 775 h 1599"/>
                              <a:gd name="T40" fmla="*/ 953 w 1251"/>
                              <a:gd name="T41" fmla="*/ 803 h 1599"/>
                              <a:gd name="T42" fmla="*/ 1042 w 1251"/>
                              <a:gd name="T43" fmla="*/ 886 h 1599"/>
                              <a:gd name="T44" fmla="*/ 1155 w 1251"/>
                              <a:gd name="T45" fmla="*/ 1001 h 1599"/>
                              <a:gd name="T46" fmla="*/ 1224 w 1251"/>
                              <a:gd name="T47" fmla="*/ 1283 h 1599"/>
                              <a:gd name="T48" fmla="*/ 1141 w 1251"/>
                              <a:gd name="T49" fmla="*/ 1387 h 1599"/>
                              <a:gd name="T50" fmla="*/ 994 w 1251"/>
                              <a:gd name="T51" fmla="*/ 1502 h 1599"/>
                              <a:gd name="T52" fmla="*/ 888 w 1251"/>
                              <a:gd name="T53" fmla="*/ 1543 h 1599"/>
                              <a:gd name="T54" fmla="*/ 761 w 1251"/>
                              <a:gd name="T55" fmla="*/ 1564 h 1599"/>
                              <a:gd name="T56" fmla="*/ 634 w 1251"/>
                              <a:gd name="T57" fmla="*/ 1599 h 1599"/>
                              <a:gd name="T58" fmla="*/ 500 w 1251"/>
                              <a:gd name="T59" fmla="*/ 1585 h 1599"/>
                              <a:gd name="T60" fmla="*/ 428 w 1251"/>
                              <a:gd name="T61" fmla="*/ 1540 h 1599"/>
                              <a:gd name="T62" fmla="*/ 374 w 1251"/>
                              <a:gd name="T63" fmla="*/ 1477 h 1599"/>
                              <a:gd name="T64" fmla="*/ 278 w 1251"/>
                              <a:gd name="T65" fmla="*/ 1390 h 1599"/>
                              <a:gd name="T66" fmla="*/ 230 w 1251"/>
                              <a:gd name="T67" fmla="*/ 1290 h 1599"/>
                              <a:gd name="T68" fmla="*/ 158 w 1251"/>
                              <a:gd name="T69" fmla="*/ 1241 h 1599"/>
                              <a:gd name="T70" fmla="*/ 123 w 1251"/>
                              <a:gd name="T71" fmla="*/ 1168 h 1599"/>
                              <a:gd name="T72" fmla="*/ 99 w 1251"/>
                              <a:gd name="T73" fmla="*/ 1088 h 1599"/>
                              <a:gd name="T74" fmla="*/ 103 w 1251"/>
                              <a:gd name="T75" fmla="*/ 1012 h 1599"/>
                              <a:gd name="T76" fmla="*/ 123 w 1251"/>
                              <a:gd name="T77" fmla="*/ 942 h 1599"/>
                              <a:gd name="T78" fmla="*/ 110 w 1251"/>
                              <a:gd name="T79" fmla="*/ 907 h 1599"/>
                              <a:gd name="T80" fmla="*/ 96 w 1251"/>
                              <a:gd name="T81" fmla="*/ 859 h 1599"/>
                              <a:gd name="T82" fmla="*/ 65 w 1251"/>
                              <a:gd name="T83" fmla="*/ 817 h 1599"/>
                              <a:gd name="T84" fmla="*/ 0 w 1251"/>
                              <a:gd name="T85" fmla="*/ 622 h 1599"/>
                              <a:gd name="T86" fmla="*/ 45 w 1251"/>
                              <a:gd name="T87" fmla="*/ 441 h 1599"/>
                              <a:gd name="T88" fmla="*/ 106 w 1251"/>
                              <a:gd name="T89" fmla="*/ 428 h 1599"/>
                              <a:gd name="T90" fmla="*/ 154 w 1251"/>
                              <a:gd name="T91" fmla="*/ 438 h 1599"/>
                              <a:gd name="T92" fmla="*/ 230 w 1251"/>
                              <a:gd name="T93" fmla="*/ 407 h 1599"/>
                              <a:gd name="T94" fmla="*/ 291 w 1251"/>
                              <a:gd name="T95" fmla="*/ 393 h 1599"/>
                              <a:gd name="T96" fmla="*/ 353 w 1251"/>
                              <a:gd name="T97" fmla="*/ 386 h 1599"/>
                              <a:gd name="T98" fmla="*/ 401 w 1251"/>
                              <a:gd name="T99" fmla="*/ 295 h 1599"/>
                              <a:gd name="T100" fmla="*/ 480 w 1251"/>
                              <a:gd name="T101" fmla="*/ 202 h 1599"/>
                              <a:gd name="T102" fmla="*/ 500 w 1251"/>
                              <a:gd name="T103" fmla="*/ 188 h 1599"/>
                              <a:gd name="T104" fmla="*/ 583 w 1251"/>
                              <a:gd name="T105" fmla="*/ 156 h 1599"/>
                              <a:gd name="T106" fmla="*/ 685 w 1251"/>
                              <a:gd name="T107" fmla="*/ 118 h 1599"/>
                              <a:gd name="T108" fmla="*/ 716 w 1251"/>
                              <a:gd name="T109" fmla="*/ 104 h 1599"/>
                              <a:gd name="T110" fmla="*/ 620 w 1251"/>
                              <a:gd name="T111" fmla="*/ 90 h 1599"/>
                              <a:gd name="T112" fmla="*/ 614 w 1251"/>
                              <a:gd name="T113" fmla="*/ 35 h 1599"/>
                              <a:gd name="T114" fmla="*/ 679 w 1251"/>
                              <a:gd name="T115" fmla="*/ 45 h 1599"/>
                              <a:gd name="T116" fmla="*/ 737 w 1251"/>
                              <a:gd name="T117" fmla="*/ 80 h 1599"/>
                              <a:gd name="T118" fmla="*/ 792 w 1251"/>
                              <a:gd name="T119" fmla="*/ 73 h 1599"/>
                              <a:gd name="T120" fmla="*/ 891 w 1251"/>
                              <a:gd name="T121" fmla="*/ 3 h 1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51" h="1599">
                                <a:moveTo>
                                  <a:pt x="901" y="0"/>
                                </a:moveTo>
                                <a:lnTo>
                                  <a:pt x="905" y="0"/>
                                </a:lnTo>
                                <a:lnTo>
                                  <a:pt x="908" y="0"/>
                                </a:lnTo>
                                <a:lnTo>
                                  <a:pt x="912" y="0"/>
                                </a:lnTo>
                                <a:lnTo>
                                  <a:pt x="915" y="3"/>
                                </a:lnTo>
                                <a:lnTo>
                                  <a:pt x="919" y="3"/>
                                </a:lnTo>
                                <a:lnTo>
                                  <a:pt x="919" y="7"/>
                                </a:lnTo>
                                <a:lnTo>
                                  <a:pt x="922" y="7"/>
                                </a:lnTo>
                                <a:lnTo>
                                  <a:pt x="922" y="10"/>
                                </a:lnTo>
                                <a:lnTo>
                                  <a:pt x="925" y="14"/>
                                </a:lnTo>
                                <a:lnTo>
                                  <a:pt x="925" y="17"/>
                                </a:lnTo>
                                <a:lnTo>
                                  <a:pt x="925" y="24"/>
                                </a:lnTo>
                                <a:lnTo>
                                  <a:pt x="925" y="28"/>
                                </a:lnTo>
                                <a:lnTo>
                                  <a:pt x="925" y="31"/>
                                </a:lnTo>
                                <a:lnTo>
                                  <a:pt x="922" y="38"/>
                                </a:lnTo>
                                <a:lnTo>
                                  <a:pt x="919" y="42"/>
                                </a:lnTo>
                                <a:lnTo>
                                  <a:pt x="919" y="45"/>
                                </a:lnTo>
                                <a:lnTo>
                                  <a:pt x="915" y="52"/>
                                </a:lnTo>
                                <a:lnTo>
                                  <a:pt x="908" y="56"/>
                                </a:lnTo>
                                <a:lnTo>
                                  <a:pt x="905" y="63"/>
                                </a:lnTo>
                                <a:lnTo>
                                  <a:pt x="898" y="66"/>
                                </a:lnTo>
                                <a:lnTo>
                                  <a:pt x="891" y="73"/>
                                </a:lnTo>
                                <a:lnTo>
                                  <a:pt x="888" y="76"/>
                                </a:lnTo>
                                <a:lnTo>
                                  <a:pt x="881" y="80"/>
                                </a:lnTo>
                                <a:lnTo>
                                  <a:pt x="874" y="83"/>
                                </a:lnTo>
                                <a:lnTo>
                                  <a:pt x="867" y="83"/>
                                </a:lnTo>
                                <a:lnTo>
                                  <a:pt x="860" y="87"/>
                                </a:lnTo>
                                <a:lnTo>
                                  <a:pt x="850" y="90"/>
                                </a:lnTo>
                                <a:lnTo>
                                  <a:pt x="843" y="94"/>
                                </a:lnTo>
                                <a:lnTo>
                                  <a:pt x="836" y="94"/>
                                </a:lnTo>
                                <a:lnTo>
                                  <a:pt x="829" y="97"/>
                                </a:lnTo>
                                <a:lnTo>
                                  <a:pt x="823" y="101"/>
                                </a:lnTo>
                                <a:lnTo>
                                  <a:pt x="816" y="104"/>
                                </a:lnTo>
                                <a:lnTo>
                                  <a:pt x="823" y="108"/>
                                </a:lnTo>
                                <a:lnTo>
                                  <a:pt x="826" y="115"/>
                                </a:lnTo>
                                <a:lnTo>
                                  <a:pt x="833" y="122"/>
                                </a:lnTo>
                                <a:lnTo>
                                  <a:pt x="840" y="129"/>
                                </a:lnTo>
                                <a:lnTo>
                                  <a:pt x="843" y="136"/>
                                </a:lnTo>
                                <a:lnTo>
                                  <a:pt x="850" y="143"/>
                                </a:lnTo>
                                <a:lnTo>
                                  <a:pt x="853" y="153"/>
                                </a:lnTo>
                                <a:lnTo>
                                  <a:pt x="857" y="160"/>
                                </a:lnTo>
                                <a:lnTo>
                                  <a:pt x="864" y="167"/>
                                </a:lnTo>
                                <a:lnTo>
                                  <a:pt x="874" y="174"/>
                                </a:lnTo>
                                <a:lnTo>
                                  <a:pt x="881" y="181"/>
                                </a:lnTo>
                                <a:lnTo>
                                  <a:pt x="888" y="188"/>
                                </a:lnTo>
                                <a:lnTo>
                                  <a:pt x="895" y="198"/>
                                </a:lnTo>
                                <a:lnTo>
                                  <a:pt x="901" y="205"/>
                                </a:lnTo>
                                <a:lnTo>
                                  <a:pt x="912" y="212"/>
                                </a:lnTo>
                                <a:lnTo>
                                  <a:pt x="919" y="219"/>
                                </a:lnTo>
                                <a:lnTo>
                                  <a:pt x="922" y="219"/>
                                </a:lnTo>
                                <a:lnTo>
                                  <a:pt x="922" y="216"/>
                                </a:lnTo>
                                <a:lnTo>
                                  <a:pt x="925" y="216"/>
                                </a:lnTo>
                                <a:lnTo>
                                  <a:pt x="929" y="212"/>
                                </a:lnTo>
                                <a:lnTo>
                                  <a:pt x="932" y="212"/>
                                </a:lnTo>
                                <a:lnTo>
                                  <a:pt x="936" y="212"/>
                                </a:lnTo>
                                <a:lnTo>
                                  <a:pt x="936" y="216"/>
                                </a:lnTo>
                                <a:lnTo>
                                  <a:pt x="936" y="219"/>
                                </a:lnTo>
                                <a:lnTo>
                                  <a:pt x="936" y="222"/>
                                </a:lnTo>
                                <a:lnTo>
                                  <a:pt x="932" y="226"/>
                                </a:lnTo>
                                <a:lnTo>
                                  <a:pt x="929" y="229"/>
                                </a:lnTo>
                                <a:lnTo>
                                  <a:pt x="932" y="229"/>
                                </a:lnTo>
                                <a:lnTo>
                                  <a:pt x="936" y="229"/>
                                </a:lnTo>
                                <a:lnTo>
                                  <a:pt x="939" y="229"/>
                                </a:lnTo>
                                <a:lnTo>
                                  <a:pt x="943" y="229"/>
                                </a:lnTo>
                                <a:lnTo>
                                  <a:pt x="946" y="229"/>
                                </a:lnTo>
                                <a:lnTo>
                                  <a:pt x="949" y="236"/>
                                </a:lnTo>
                                <a:lnTo>
                                  <a:pt x="946" y="236"/>
                                </a:lnTo>
                                <a:lnTo>
                                  <a:pt x="946" y="240"/>
                                </a:lnTo>
                                <a:lnTo>
                                  <a:pt x="939" y="240"/>
                                </a:lnTo>
                                <a:lnTo>
                                  <a:pt x="939" y="243"/>
                                </a:lnTo>
                                <a:lnTo>
                                  <a:pt x="946" y="250"/>
                                </a:lnTo>
                                <a:lnTo>
                                  <a:pt x="953" y="261"/>
                                </a:lnTo>
                                <a:lnTo>
                                  <a:pt x="956" y="271"/>
                                </a:lnTo>
                                <a:lnTo>
                                  <a:pt x="963" y="282"/>
                                </a:lnTo>
                                <a:lnTo>
                                  <a:pt x="970" y="292"/>
                                </a:lnTo>
                                <a:lnTo>
                                  <a:pt x="973" y="302"/>
                                </a:lnTo>
                                <a:lnTo>
                                  <a:pt x="980" y="313"/>
                                </a:lnTo>
                                <a:lnTo>
                                  <a:pt x="984" y="323"/>
                                </a:lnTo>
                                <a:lnTo>
                                  <a:pt x="987" y="334"/>
                                </a:lnTo>
                                <a:lnTo>
                                  <a:pt x="991" y="348"/>
                                </a:lnTo>
                                <a:lnTo>
                                  <a:pt x="994" y="358"/>
                                </a:lnTo>
                                <a:lnTo>
                                  <a:pt x="997" y="372"/>
                                </a:lnTo>
                                <a:lnTo>
                                  <a:pt x="1001" y="382"/>
                                </a:lnTo>
                                <a:lnTo>
                                  <a:pt x="1004" y="396"/>
                                </a:lnTo>
                                <a:lnTo>
                                  <a:pt x="1008" y="407"/>
                                </a:lnTo>
                                <a:lnTo>
                                  <a:pt x="1011" y="421"/>
                                </a:lnTo>
                                <a:lnTo>
                                  <a:pt x="1015" y="421"/>
                                </a:lnTo>
                                <a:lnTo>
                                  <a:pt x="1018" y="421"/>
                                </a:lnTo>
                                <a:lnTo>
                                  <a:pt x="1018" y="424"/>
                                </a:lnTo>
                                <a:lnTo>
                                  <a:pt x="1021" y="424"/>
                                </a:lnTo>
                                <a:lnTo>
                                  <a:pt x="1021" y="421"/>
                                </a:lnTo>
                                <a:lnTo>
                                  <a:pt x="1025" y="421"/>
                                </a:lnTo>
                                <a:lnTo>
                                  <a:pt x="1028" y="421"/>
                                </a:lnTo>
                                <a:lnTo>
                                  <a:pt x="1028" y="417"/>
                                </a:lnTo>
                                <a:lnTo>
                                  <a:pt x="1032" y="417"/>
                                </a:lnTo>
                                <a:lnTo>
                                  <a:pt x="1032" y="421"/>
                                </a:lnTo>
                                <a:lnTo>
                                  <a:pt x="1035" y="424"/>
                                </a:lnTo>
                                <a:lnTo>
                                  <a:pt x="1066" y="431"/>
                                </a:lnTo>
                                <a:lnTo>
                                  <a:pt x="1073" y="414"/>
                                </a:lnTo>
                                <a:lnTo>
                                  <a:pt x="1076" y="414"/>
                                </a:lnTo>
                                <a:lnTo>
                                  <a:pt x="1080" y="414"/>
                                </a:lnTo>
                                <a:lnTo>
                                  <a:pt x="1083" y="414"/>
                                </a:lnTo>
                                <a:lnTo>
                                  <a:pt x="1083" y="417"/>
                                </a:lnTo>
                                <a:lnTo>
                                  <a:pt x="1083" y="421"/>
                                </a:lnTo>
                                <a:lnTo>
                                  <a:pt x="1083" y="424"/>
                                </a:lnTo>
                                <a:lnTo>
                                  <a:pt x="1083" y="428"/>
                                </a:lnTo>
                                <a:lnTo>
                                  <a:pt x="1083" y="431"/>
                                </a:lnTo>
                                <a:lnTo>
                                  <a:pt x="1086" y="431"/>
                                </a:lnTo>
                                <a:lnTo>
                                  <a:pt x="1093" y="431"/>
                                </a:lnTo>
                                <a:lnTo>
                                  <a:pt x="1093" y="428"/>
                                </a:lnTo>
                                <a:lnTo>
                                  <a:pt x="1097" y="424"/>
                                </a:lnTo>
                                <a:lnTo>
                                  <a:pt x="1097" y="421"/>
                                </a:lnTo>
                                <a:lnTo>
                                  <a:pt x="1104" y="421"/>
                                </a:lnTo>
                                <a:lnTo>
                                  <a:pt x="1104" y="424"/>
                                </a:lnTo>
                                <a:lnTo>
                                  <a:pt x="1107" y="424"/>
                                </a:lnTo>
                                <a:lnTo>
                                  <a:pt x="1100" y="438"/>
                                </a:lnTo>
                                <a:lnTo>
                                  <a:pt x="1100" y="441"/>
                                </a:lnTo>
                                <a:lnTo>
                                  <a:pt x="1104" y="441"/>
                                </a:lnTo>
                                <a:lnTo>
                                  <a:pt x="1107" y="445"/>
                                </a:lnTo>
                                <a:lnTo>
                                  <a:pt x="1114" y="445"/>
                                </a:lnTo>
                                <a:lnTo>
                                  <a:pt x="1121" y="448"/>
                                </a:lnTo>
                                <a:lnTo>
                                  <a:pt x="1124" y="448"/>
                                </a:lnTo>
                                <a:lnTo>
                                  <a:pt x="1131" y="452"/>
                                </a:lnTo>
                                <a:lnTo>
                                  <a:pt x="1134" y="455"/>
                                </a:lnTo>
                                <a:lnTo>
                                  <a:pt x="1141" y="455"/>
                                </a:lnTo>
                                <a:lnTo>
                                  <a:pt x="1145" y="459"/>
                                </a:lnTo>
                                <a:lnTo>
                                  <a:pt x="1152" y="462"/>
                                </a:lnTo>
                                <a:lnTo>
                                  <a:pt x="1155" y="462"/>
                                </a:lnTo>
                                <a:lnTo>
                                  <a:pt x="1162" y="466"/>
                                </a:lnTo>
                                <a:lnTo>
                                  <a:pt x="1165" y="469"/>
                                </a:lnTo>
                                <a:lnTo>
                                  <a:pt x="1172" y="469"/>
                                </a:lnTo>
                                <a:lnTo>
                                  <a:pt x="1179" y="473"/>
                                </a:lnTo>
                                <a:lnTo>
                                  <a:pt x="1182" y="476"/>
                                </a:lnTo>
                                <a:lnTo>
                                  <a:pt x="1189" y="480"/>
                                </a:lnTo>
                                <a:lnTo>
                                  <a:pt x="1196" y="483"/>
                                </a:lnTo>
                                <a:lnTo>
                                  <a:pt x="1206" y="490"/>
                                </a:lnTo>
                                <a:lnTo>
                                  <a:pt x="1213" y="497"/>
                                </a:lnTo>
                                <a:lnTo>
                                  <a:pt x="1224" y="504"/>
                                </a:lnTo>
                                <a:lnTo>
                                  <a:pt x="1230" y="511"/>
                                </a:lnTo>
                                <a:lnTo>
                                  <a:pt x="1241" y="518"/>
                                </a:lnTo>
                                <a:lnTo>
                                  <a:pt x="1244" y="528"/>
                                </a:lnTo>
                                <a:lnTo>
                                  <a:pt x="1251" y="539"/>
                                </a:lnTo>
                                <a:lnTo>
                                  <a:pt x="1251" y="542"/>
                                </a:lnTo>
                                <a:lnTo>
                                  <a:pt x="1251" y="546"/>
                                </a:lnTo>
                                <a:lnTo>
                                  <a:pt x="1248" y="546"/>
                                </a:lnTo>
                                <a:lnTo>
                                  <a:pt x="1248" y="549"/>
                                </a:lnTo>
                                <a:lnTo>
                                  <a:pt x="1244" y="549"/>
                                </a:lnTo>
                                <a:lnTo>
                                  <a:pt x="1230" y="549"/>
                                </a:lnTo>
                                <a:lnTo>
                                  <a:pt x="1217" y="553"/>
                                </a:lnTo>
                                <a:lnTo>
                                  <a:pt x="1203" y="549"/>
                                </a:lnTo>
                                <a:lnTo>
                                  <a:pt x="1189" y="549"/>
                                </a:lnTo>
                                <a:lnTo>
                                  <a:pt x="1176" y="546"/>
                                </a:lnTo>
                                <a:lnTo>
                                  <a:pt x="1162" y="546"/>
                                </a:lnTo>
                                <a:lnTo>
                                  <a:pt x="1148" y="539"/>
                                </a:lnTo>
                                <a:lnTo>
                                  <a:pt x="1138" y="535"/>
                                </a:lnTo>
                                <a:lnTo>
                                  <a:pt x="1124" y="532"/>
                                </a:lnTo>
                                <a:lnTo>
                                  <a:pt x="1110" y="528"/>
                                </a:lnTo>
                                <a:lnTo>
                                  <a:pt x="1097" y="521"/>
                                </a:lnTo>
                                <a:lnTo>
                                  <a:pt x="1083" y="518"/>
                                </a:lnTo>
                                <a:lnTo>
                                  <a:pt x="1069" y="511"/>
                                </a:lnTo>
                                <a:lnTo>
                                  <a:pt x="1056" y="508"/>
                                </a:lnTo>
                                <a:lnTo>
                                  <a:pt x="1042" y="501"/>
                                </a:lnTo>
                                <a:lnTo>
                                  <a:pt x="1032" y="497"/>
                                </a:lnTo>
                                <a:lnTo>
                                  <a:pt x="1028" y="497"/>
                                </a:lnTo>
                                <a:lnTo>
                                  <a:pt x="1028" y="501"/>
                                </a:lnTo>
                                <a:lnTo>
                                  <a:pt x="1021" y="525"/>
                                </a:lnTo>
                                <a:lnTo>
                                  <a:pt x="1025" y="539"/>
                                </a:lnTo>
                                <a:lnTo>
                                  <a:pt x="1028" y="549"/>
                                </a:lnTo>
                                <a:lnTo>
                                  <a:pt x="1025" y="563"/>
                                </a:lnTo>
                                <a:lnTo>
                                  <a:pt x="1021" y="577"/>
                                </a:lnTo>
                                <a:lnTo>
                                  <a:pt x="1018" y="577"/>
                                </a:lnTo>
                                <a:lnTo>
                                  <a:pt x="1018" y="581"/>
                                </a:lnTo>
                                <a:lnTo>
                                  <a:pt x="1015" y="581"/>
                                </a:lnTo>
                                <a:lnTo>
                                  <a:pt x="1011" y="584"/>
                                </a:lnTo>
                                <a:lnTo>
                                  <a:pt x="1008" y="587"/>
                                </a:lnTo>
                                <a:lnTo>
                                  <a:pt x="1008" y="591"/>
                                </a:lnTo>
                                <a:lnTo>
                                  <a:pt x="1008" y="598"/>
                                </a:lnTo>
                                <a:lnTo>
                                  <a:pt x="1008" y="605"/>
                                </a:lnTo>
                                <a:lnTo>
                                  <a:pt x="1008" y="608"/>
                                </a:lnTo>
                                <a:lnTo>
                                  <a:pt x="1008" y="615"/>
                                </a:lnTo>
                                <a:lnTo>
                                  <a:pt x="1008" y="622"/>
                                </a:lnTo>
                                <a:lnTo>
                                  <a:pt x="1004" y="626"/>
                                </a:lnTo>
                                <a:lnTo>
                                  <a:pt x="1001" y="629"/>
                                </a:lnTo>
                                <a:lnTo>
                                  <a:pt x="997" y="629"/>
                                </a:lnTo>
                                <a:lnTo>
                                  <a:pt x="994" y="633"/>
                                </a:lnTo>
                                <a:lnTo>
                                  <a:pt x="991" y="633"/>
                                </a:lnTo>
                                <a:lnTo>
                                  <a:pt x="987" y="633"/>
                                </a:lnTo>
                                <a:lnTo>
                                  <a:pt x="984" y="636"/>
                                </a:lnTo>
                                <a:lnTo>
                                  <a:pt x="980" y="636"/>
                                </a:lnTo>
                                <a:lnTo>
                                  <a:pt x="977" y="636"/>
                                </a:lnTo>
                                <a:lnTo>
                                  <a:pt x="977" y="640"/>
                                </a:lnTo>
                                <a:lnTo>
                                  <a:pt x="963" y="667"/>
                                </a:lnTo>
                                <a:lnTo>
                                  <a:pt x="956" y="671"/>
                                </a:lnTo>
                                <a:lnTo>
                                  <a:pt x="949" y="674"/>
                                </a:lnTo>
                                <a:lnTo>
                                  <a:pt x="943" y="674"/>
                                </a:lnTo>
                                <a:lnTo>
                                  <a:pt x="939" y="674"/>
                                </a:lnTo>
                                <a:lnTo>
                                  <a:pt x="932" y="674"/>
                                </a:lnTo>
                                <a:lnTo>
                                  <a:pt x="925" y="671"/>
                                </a:lnTo>
                                <a:lnTo>
                                  <a:pt x="919" y="667"/>
                                </a:lnTo>
                                <a:lnTo>
                                  <a:pt x="912" y="667"/>
                                </a:lnTo>
                                <a:lnTo>
                                  <a:pt x="908" y="667"/>
                                </a:lnTo>
                                <a:lnTo>
                                  <a:pt x="905" y="671"/>
                                </a:lnTo>
                                <a:lnTo>
                                  <a:pt x="901" y="678"/>
                                </a:lnTo>
                                <a:lnTo>
                                  <a:pt x="898" y="681"/>
                                </a:lnTo>
                                <a:lnTo>
                                  <a:pt x="895" y="685"/>
                                </a:lnTo>
                                <a:lnTo>
                                  <a:pt x="895" y="692"/>
                                </a:lnTo>
                                <a:lnTo>
                                  <a:pt x="891" y="695"/>
                                </a:lnTo>
                                <a:lnTo>
                                  <a:pt x="891" y="702"/>
                                </a:lnTo>
                                <a:lnTo>
                                  <a:pt x="891" y="720"/>
                                </a:lnTo>
                                <a:lnTo>
                                  <a:pt x="891" y="737"/>
                                </a:lnTo>
                                <a:lnTo>
                                  <a:pt x="891" y="754"/>
                                </a:lnTo>
                                <a:lnTo>
                                  <a:pt x="891" y="772"/>
                                </a:lnTo>
                                <a:lnTo>
                                  <a:pt x="891" y="775"/>
                                </a:lnTo>
                                <a:lnTo>
                                  <a:pt x="895" y="779"/>
                                </a:lnTo>
                                <a:lnTo>
                                  <a:pt x="898" y="782"/>
                                </a:lnTo>
                                <a:lnTo>
                                  <a:pt x="901" y="786"/>
                                </a:lnTo>
                                <a:lnTo>
                                  <a:pt x="905" y="789"/>
                                </a:lnTo>
                                <a:lnTo>
                                  <a:pt x="908" y="789"/>
                                </a:lnTo>
                                <a:lnTo>
                                  <a:pt x="912" y="793"/>
                                </a:lnTo>
                                <a:lnTo>
                                  <a:pt x="915" y="793"/>
                                </a:lnTo>
                                <a:lnTo>
                                  <a:pt x="919" y="796"/>
                                </a:lnTo>
                                <a:lnTo>
                                  <a:pt x="922" y="796"/>
                                </a:lnTo>
                                <a:lnTo>
                                  <a:pt x="932" y="800"/>
                                </a:lnTo>
                                <a:lnTo>
                                  <a:pt x="943" y="800"/>
                                </a:lnTo>
                                <a:lnTo>
                                  <a:pt x="953" y="803"/>
                                </a:lnTo>
                                <a:lnTo>
                                  <a:pt x="960" y="806"/>
                                </a:lnTo>
                                <a:lnTo>
                                  <a:pt x="967" y="813"/>
                                </a:lnTo>
                                <a:lnTo>
                                  <a:pt x="977" y="817"/>
                                </a:lnTo>
                                <a:lnTo>
                                  <a:pt x="980" y="824"/>
                                </a:lnTo>
                                <a:lnTo>
                                  <a:pt x="991" y="831"/>
                                </a:lnTo>
                                <a:lnTo>
                                  <a:pt x="994" y="838"/>
                                </a:lnTo>
                                <a:lnTo>
                                  <a:pt x="1001" y="845"/>
                                </a:lnTo>
                                <a:lnTo>
                                  <a:pt x="1008" y="852"/>
                                </a:lnTo>
                                <a:lnTo>
                                  <a:pt x="1015" y="859"/>
                                </a:lnTo>
                                <a:lnTo>
                                  <a:pt x="1021" y="866"/>
                                </a:lnTo>
                                <a:lnTo>
                                  <a:pt x="1028" y="872"/>
                                </a:lnTo>
                                <a:lnTo>
                                  <a:pt x="1035" y="879"/>
                                </a:lnTo>
                                <a:lnTo>
                                  <a:pt x="1042" y="886"/>
                                </a:lnTo>
                                <a:lnTo>
                                  <a:pt x="1052" y="893"/>
                                </a:lnTo>
                                <a:lnTo>
                                  <a:pt x="1062" y="900"/>
                                </a:lnTo>
                                <a:lnTo>
                                  <a:pt x="1073" y="907"/>
                                </a:lnTo>
                                <a:lnTo>
                                  <a:pt x="1083" y="914"/>
                                </a:lnTo>
                                <a:lnTo>
                                  <a:pt x="1093" y="921"/>
                                </a:lnTo>
                                <a:lnTo>
                                  <a:pt x="1104" y="932"/>
                                </a:lnTo>
                                <a:lnTo>
                                  <a:pt x="1110" y="939"/>
                                </a:lnTo>
                                <a:lnTo>
                                  <a:pt x="1121" y="949"/>
                                </a:lnTo>
                                <a:lnTo>
                                  <a:pt x="1128" y="959"/>
                                </a:lnTo>
                                <a:lnTo>
                                  <a:pt x="1134" y="966"/>
                                </a:lnTo>
                                <a:lnTo>
                                  <a:pt x="1141" y="977"/>
                                </a:lnTo>
                                <a:lnTo>
                                  <a:pt x="1148" y="991"/>
                                </a:lnTo>
                                <a:lnTo>
                                  <a:pt x="1155" y="1001"/>
                                </a:lnTo>
                                <a:lnTo>
                                  <a:pt x="1158" y="1015"/>
                                </a:lnTo>
                                <a:lnTo>
                                  <a:pt x="1165" y="1025"/>
                                </a:lnTo>
                                <a:lnTo>
                                  <a:pt x="1169" y="1039"/>
                                </a:lnTo>
                                <a:lnTo>
                                  <a:pt x="1179" y="1071"/>
                                </a:lnTo>
                                <a:lnTo>
                                  <a:pt x="1186" y="1098"/>
                                </a:lnTo>
                                <a:lnTo>
                                  <a:pt x="1189" y="1130"/>
                                </a:lnTo>
                                <a:lnTo>
                                  <a:pt x="1196" y="1158"/>
                                </a:lnTo>
                                <a:lnTo>
                                  <a:pt x="1200" y="1189"/>
                                </a:lnTo>
                                <a:lnTo>
                                  <a:pt x="1206" y="1213"/>
                                </a:lnTo>
                                <a:lnTo>
                                  <a:pt x="1217" y="1241"/>
                                </a:lnTo>
                                <a:lnTo>
                                  <a:pt x="1230" y="1265"/>
                                </a:lnTo>
                                <a:lnTo>
                                  <a:pt x="1227" y="1276"/>
                                </a:lnTo>
                                <a:lnTo>
                                  <a:pt x="1224" y="1283"/>
                                </a:lnTo>
                                <a:lnTo>
                                  <a:pt x="1220" y="1293"/>
                                </a:lnTo>
                                <a:lnTo>
                                  <a:pt x="1217" y="1300"/>
                                </a:lnTo>
                                <a:lnTo>
                                  <a:pt x="1210" y="1310"/>
                                </a:lnTo>
                                <a:lnTo>
                                  <a:pt x="1203" y="1317"/>
                                </a:lnTo>
                                <a:lnTo>
                                  <a:pt x="1196" y="1324"/>
                                </a:lnTo>
                                <a:lnTo>
                                  <a:pt x="1189" y="1335"/>
                                </a:lnTo>
                                <a:lnTo>
                                  <a:pt x="1182" y="1342"/>
                                </a:lnTo>
                                <a:lnTo>
                                  <a:pt x="1176" y="1349"/>
                                </a:lnTo>
                                <a:lnTo>
                                  <a:pt x="1169" y="1356"/>
                                </a:lnTo>
                                <a:lnTo>
                                  <a:pt x="1162" y="1366"/>
                                </a:lnTo>
                                <a:lnTo>
                                  <a:pt x="1155" y="1373"/>
                                </a:lnTo>
                                <a:lnTo>
                                  <a:pt x="1148" y="1380"/>
                                </a:lnTo>
                                <a:lnTo>
                                  <a:pt x="1141" y="1387"/>
                                </a:lnTo>
                                <a:lnTo>
                                  <a:pt x="1134" y="1397"/>
                                </a:lnTo>
                                <a:lnTo>
                                  <a:pt x="1121" y="1408"/>
                                </a:lnTo>
                                <a:lnTo>
                                  <a:pt x="1110" y="1418"/>
                                </a:lnTo>
                                <a:lnTo>
                                  <a:pt x="1100" y="1429"/>
                                </a:lnTo>
                                <a:lnTo>
                                  <a:pt x="1086" y="1439"/>
                                </a:lnTo>
                                <a:lnTo>
                                  <a:pt x="1076" y="1446"/>
                                </a:lnTo>
                                <a:lnTo>
                                  <a:pt x="1066" y="1456"/>
                                </a:lnTo>
                                <a:lnTo>
                                  <a:pt x="1056" y="1463"/>
                                </a:lnTo>
                                <a:lnTo>
                                  <a:pt x="1042" y="1474"/>
                                </a:lnTo>
                                <a:lnTo>
                                  <a:pt x="1032" y="1481"/>
                                </a:lnTo>
                                <a:lnTo>
                                  <a:pt x="1018" y="1488"/>
                                </a:lnTo>
                                <a:lnTo>
                                  <a:pt x="1008" y="1495"/>
                                </a:lnTo>
                                <a:lnTo>
                                  <a:pt x="994" y="1502"/>
                                </a:lnTo>
                                <a:lnTo>
                                  <a:pt x="980" y="1509"/>
                                </a:lnTo>
                                <a:lnTo>
                                  <a:pt x="967" y="1516"/>
                                </a:lnTo>
                                <a:lnTo>
                                  <a:pt x="953" y="1523"/>
                                </a:lnTo>
                                <a:lnTo>
                                  <a:pt x="939" y="1526"/>
                                </a:lnTo>
                                <a:lnTo>
                                  <a:pt x="939" y="1529"/>
                                </a:lnTo>
                                <a:lnTo>
                                  <a:pt x="936" y="1529"/>
                                </a:lnTo>
                                <a:lnTo>
                                  <a:pt x="929" y="1533"/>
                                </a:lnTo>
                                <a:lnTo>
                                  <a:pt x="919" y="1536"/>
                                </a:lnTo>
                                <a:lnTo>
                                  <a:pt x="908" y="1536"/>
                                </a:lnTo>
                                <a:lnTo>
                                  <a:pt x="898" y="1540"/>
                                </a:lnTo>
                                <a:lnTo>
                                  <a:pt x="888" y="1543"/>
                                </a:lnTo>
                                <a:lnTo>
                                  <a:pt x="877" y="1547"/>
                                </a:lnTo>
                                <a:lnTo>
                                  <a:pt x="867" y="1547"/>
                                </a:lnTo>
                                <a:lnTo>
                                  <a:pt x="857" y="1550"/>
                                </a:lnTo>
                                <a:lnTo>
                                  <a:pt x="847" y="1550"/>
                                </a:lnTo>
                                <a:lnTo>
                                  <a:pt x="836" y="1554"/>
                                </a:lnTo>
                                <a:lnTo>
                                  <a:pt x="826" y="1554"/>
                                </a:lnTo>
                                <a:lnTo>
                                  <a:pt x="819" y="1557"/>
                                </a:lnTo>
                                <a:lnTo>
                                  <a:pt x="809" y="1557"/>
                                </a:lnTo>
                                <a:lnTo>
                                  <a:pt x="799" y="1557"/>
                                </a:lnTo>
                                <a:lnTo>
                                  <a:pt x="788" y="1554"/>
                                </a:lnTo>
                                <a:lnTo>
                                  <a:pt x="778" y="1554"/>
                                </a:lnTo>
                                <a:lnTo>
                                  <a:pt x="771" y="1557"/>
                                </a:lnTo>
                                <a:lnTo>
                                  <a:pt x="761" y="1564"/>
                                </a:lnTo>
                                <a:lnTo>
                                  <a:pt x="754" y="1568"/>
                                </a:lnTo>
                                <a:lnTo>
                                  <a:pt x="744" y="1571"/>
                                </a:lnTo>
                                <a:lnTo>
                                  <a:pt x="737" y="1578"/>
                                </a:lnTo>
                                <a:lnTo>
                                  <a:pt x="727" y="1582"/>
                                </a:lnTo>
                                <a:lnTo>
                                  <a:pt x="716" y="1585"/>
                                </a:lnTo>
                                <a:lnTo>
                                  <a:pt x="706" y="1585"/>
                                </a:lnTo>
                                <a:lnTo>
                                  <a:pt x="696" y="1589"/>
                                </a:lnTo>
                                <a:lnTo>
                                  <a:pt x="685" y="1592"/>
                                </a:lnTo>
                                <a:lnTo>
                                  <a:pt x="675" y="1592"/>
                                </a:lnTo>
                                <a:lnTo>
                                  <a:pt x="665" y="1596"/>
                                </a:lnTo>
                                <a:lnTo>
                                  <a:pt x="655" y="1596"/>
                                </a:lnTo>
                                <a:lnTo>
                                  <a:pt x="644" y="1599"/>
                                </a:lnTo>
                                <a:lnTo>
                                  <a:pt x="634" y="1599"/>
                                </a:lnTo>
                                <a:lnTo>
                                  <a:pt x="624" y="1599"/>
                                </a:lnTo>
                                <a:lnTo>
                                  <a:pt x="614" y="1599"/>
                                </a:lnTo>
                                <a:lnTo>
                                  <a:pt x="603" y="1599"/>
                                </a:lnTo>
                                <a:lnTo>
                                  <a:pt x="593" y="1599"/>
                                </a:lnTo>
                                <a:lnTo>
                                  <a:pt x="583" y="1599"/>
                                </a:lnTo>
                                <a:lnTo>
                                  <a:pt x="572" y="1596"/>
                                </a:lnTo>
                                <a:lnTo>
                                  <a:pt x="562" y="1596"/>
                                </a:lnTo>
                                <a:lnTo>
                                  <a:pt x="552" y="1596"/>
                                </a:lnTo>
                                <a:lnTo>
                                  <a:pt x="542" y="1592"/>
                                </a:lnTo>
                                <a:lnTo>
                                  <a:pt x="531" y="1592"/>
                                </a:lnTo>
                                <a:lnTo>
                                  <a:pt x="521" y="1589"/>
                                </a:lnTo>
                                <a:lnTo>
                                  <a:pt x="511" y="1589"/>
                                </a:lnTo>
                                <a:lnTo>
                                  <a:pt x="500" y="1585"/>
                                </a:lnTo>
                                <a:lnTo>
                                  <a:pt x="490" y="1582"/>
                                </a:lnTo>
                                <a:lnTo>
                                  <a:pt x="480" y="1578"/>
                                </a:lnTo>
                                <a:lnTo>
                                  <a:pt x="470" y="1575"/>
                                </a:lnTo>
                                <a:lnTo>
                                  <a:pt x="463" y="1571"/>
                                </a:lnTo>
                                <a:lnTo>
                                  <a:pt x="456" y="1571"/>
                                </a:lnTo>
                                <a:lnTo>
                                  <a:pt x="452" y="1568"/>
                                </a:lnTo>
                                <a:lnTo>
                                  <a:pt x="449" y="1564"/>
                                </a:lnTo>
                                <a:lnTo>
                                  <a:pt x="446" y="1557"/>
                                </a:lnTo>
                                <a:lnTo>
                                  <a:pt x="439" y="1554"/>
                                </a:lnTo>
                                <a:lnTo>
                                  <a:pt x="435" y="1550"/>
                                </a:lnTo>
                                <a:lnTo>
                                  <a:pt x="432" y="1547"/>
                                </a:lnTo>
                                <a:lnTo>
                                  <a:pt x="432" y="1540"/>
                                </a:lnTo>
                                <a:lnTo>
                                  <a:pt x="428" y="1540"/>
                                </a:lnTo>
                                <a:lnTo>
                                  <a:pt x="428" y="1536"/>
                                </a:lnTo>
                                <a:lnTo>
                                  <a:pt x="428" y="1533"/>
                                </a:lnTo>
                                <a:lnTo>
                                  <a:pt x="425" y="1533"/>
                                </a:lnTo>
                                <a:lnTo>
                                  <a:pt x="415" y="1526"/>
                                </a:lnTo>
                                <a:lnTo>
                                  <a:pt x="408" y="1516"/>
                                </a:lnTo>
                                <a:lnTo>
                                  <a:pt x="398" y="1509"/>
                                </a:lnTo>
                                <a:lnTo>
                                  <a:pt x="391" y="1498"/>
                                </a:lnTo>
                                <a:lnTo>
                                  <a:pt x="384" y="1488"/>
                                </a:lnTo>
                                <a:lnTo>
                                  <a:pt x="374" y="1477"/>
                                </a:lnTo>
                                <a:lnTo>
                                  <a:pt x="367" y="1467"/>
                                </a:lnTo>
                                <a:lnTo>
                                  <a:pt x="360" y="1456"/>
                                </a:lnTo>
                                <a:lnTo>
                                  <a:pt x="353" y="1453"/>
                                </a:lnTo>
                                <a:lnTo>
                                  <a:pt x="346" y="1450"/>
                                </a:lnTo>
                                <a:lnTo>
                                  <a:pt x="336" y="1446"/>
                                </a:lnTo>
                                <a:lnTo>
                                  <a:pt x="329" y="1439"/>
                                </a:lnTo>
                                <a:lnTo>
                                  <a:pt x="322" y="1432"/>
                                </a:lnTo>
                                <a:lnTo>
                                  <a:pt x="312" y="1429"/>
                                </a:lnTo>
                                <a:lnTo>
                                  <a:pt x="305" y="1422"/>
                                </a:lnTo>
                                <a:lnTo>
                                  <a:pt x="298" y="1415"/>
                                </a:lnTo>
                                <a:lnTo>
                                  <a:pt x="291" y="1408"/>
                                </a:lnTo>
                                <a:lnTo>
                                  <a:pt x="284" y="1397"/>
                                </a:lnTo>
                                <a:lnTo>
                                  <a:pt x="278" y="1390"/>
                                </a:lnTo>
                                <a:lnTo>
                                  <a:pt x="274" y="1383"/>
                                </a:lnTo>
                                <a:lnTo>
                                  <a:pt x="267" y="1377"/>
                                </a:lnTo>
                                <a:lnTo>
                                  <a:pt x="260" y="1370"/>
                                </a:lnTo>
                                <a:lnTo>
                                  <a:pt x="257" y="1359"/>
                                </a:lnTo>
                                <a:lnTo>
                                  <a:pt x="250" y="1352"/>
                                </a:lnTo>
                                <a:lnTo>
                                  <a:pt x="247" y="1345"/>
                                </a:lnTo>
                                <a:lnTo>
                                  <a:pt x="243" y="1338"/>
                                </a:lnTo>
                                <a:lnTo>
                                  <a:pt x="240" y="1328"/>
                                </a:lnTo>
                                <a:lnTo>
                                  <a:pt x="236" y="1321"/>
                                </a:lnTo>
                                <a:lnTo>
                                  <a:pt x="233" y="1314"/>
                                </a:lnTo>
                                <a:lnTo>
                                  <a:pt x="233" y="1307"/>
                                </a:lnTo>
                                <a:lnTo>
                                  <a:pt x="230" y="1297"/>
                                </a:lnTo>
                                <a:lnTo>
                                  <a:pt x="230" y="1290"/>
                                </a:lnTo>
                                <a:lnTo>
                                  <a:pt x="226" y="1283"/>
                                </a:lnTo>
                                <a:lnTo>
                                  <a:pt x="226" y="1276"/>
                                </a:lnTo>
                                <a:lnTo>
                                  <a:pt x="226" y="1272"/>
                                </a:lnTo>
                                <a:lnTo>
                                  <a:pt x="223" y="1265"/>
                                </a:lnTo>
                                <a:lnTo>
                                  <a:pt x="216" y="1265"/>
                                </a:lnTo>
                                <a:lnTo>
                                  <a:pt x="206" y="1265"/>
                                </a:lnTo>
                                <a:lnTo>
                                  <a:pt x="199" y="1265"/>
                                </a:lnTo>
                                <a:lnTo>
                                  <a:pt x="192" y="1262"/>
                                </a:lnTo>
                                <a:lnTo>
                                  <a:pt x="182" y="1262"/>
                                </a:lnTo>
                                <a:lnTo>
                                  <a:pt x="175" y="1262"/>
                                </a:lnTo>
                                <a:lnTo>
                                  <a:pt x="168" y="1255"/>
                                </a:lnTo>
                                <a:lnTo>
                                  <a:pt x="161" y="1251"/>
                                </a:lnTo>
                                <a:lnTo>
                                  <a:pt x="158" y="1241"/>
                                </a:lnTo>
                                <a:lnTo>
                                  <a:pt x="154" y="1231"/>
                                </a:lnTo>
                                <a:lnTo>
                                  <a:pt x="154" y="1217"/>
                                </a:lnTo>
                                <a:lnTo>
                                  <a:pt x="158" y="1206"/>
                                </a:lnTo>
                                <a:lnTo>
                                  <a:pt x="154" y="1206"/>
                                </a:lnTo>
                                <a:lnTo>
                                  <a:pt x="147" y="1203"/>
                                </a:lnTo>
                                <a:lnTo>
                                  <a:pt x="144" y="1199"/>
                                </a:lnTo>
                                <a:lnTo>
                                  <a:pt x="141" y="1196"/>
                                </a:lnTo>
                                <a:lnTo>
                                  <a:pt x="134" y="1192"/>
                                </a:lnTo>
                                <a:lnTo>
                                  <a:pt x="130" y="1185"/>
                                </a:lnTo>
                                <a:lnTo>
                                  <a:pt x="127" y="1182"/>
                                </a:lnTo>
                                <a:lnTo>
                                  <a:pt x="123" y="1178"/>
                                </a:lnTo>
                                <a:lnTo>
                                  <a:pt x="123" y="1171"/>
                                </a:lnTo>
                                <a:lnTo>
                                  <a:pt x="123" y="1168"/>
                                </a:lnTo>
                                <a:lnTo>
                                  <a:pt x="123" y="1164"/>
                                </a:lnTo>
                                <a:lnTo>
                                  <a:pt x="123" y="1161"/>
                                </a:lnTo>
                                <a:lnTo>
                                  <a:pt x="120" y="1158"/>
                                </a:lnTo>
                                <a:lnTo>
                                  <a:pt x="117" y="1151"/>
                                </a:lnTo>
                                <a:lnTo>
                                  <a:pt x="113" y="1147"/>
                                </a:lnTo>
                                <a:lnTo>
                                  <a:pt x="110" y="1144"/>
                                </a:lnTo>
                                <a:lnTo>
                                  <a:pt x="106" y="1137"/>
                                </a:lnTo>
                                <a:lnTo>
                                  <a:pt x="106" y="1133"/>
                                </a:lnTo>
                                <a:lnTo>
                                  <a:pt x="103" y="1126"/>
                                </a:lnTo>
                                <a:lnTo>
                                  <a:pt x="103" y="1119"/>
                                </a:lnTo>
                                <a:lnTo>
                                  <a:pt x="106" y="1109"/>
                                </a:lnTo>
                                <a:lnTo>
                                  <a:pt x="103" y="1098"/>
                                </a:lnTo>
                                <a:lnTo>
                                  <a:pt x="99" y="1088"/>
                                </a:lnTo>
                                <a:lnTo>
                                  <a:pt x="93" y="1078"/>
                                </a:lnTo>
                                <a:lnTo>
                                  <a:pt x="86" y="1067"/>
                                </a:lnTo>
                                <a:lnTo>
                                  <a:pt x="82" y="1057"/>
                                </a:lnTo>
                                <a:lnTo>
                                  <a:pt x="82" y="1046"/>
                                </a:lnTo>
                                <a:lnTo>
                                  <a:pt x="86" y="1032"/>
                                </a:lnTo>
                                <a:lnTo>
                                  <a:pt x="86" y="1029"/>
                                </a:lnTo>
                                <a:lnTo>
                                  <a:pt x="89" y="1029"/>
                                </a:lnTo>
                                <a:lnTo>
                                  <a:pt x="93" y="1025"/>
                                </a:lnTo>
                                <a:lnTo>
                                  <a:pt x="93" y="1022"/>
                                </a:lnTo>
                                <a:lnTo>
                                  <a:pt x="96" y="1022"/>
                                </a:lnTo>
                                <a:lnTo>
                                  <a:pt x="99" y="1018"/>
                                </a:lnTo>
                                <a:lnTo>
                                  <a:pt x="103" y="1015"/>
                                </a:lnTo>
                                <a:lnTo>
                                  <a:pt x="103" y="1012"/>
                                </a:lnTo>
                                <a:lnTo>
                                  <a:pt x="99" y="998"/>
                                </a:lnTo>
                                <a:lnTo>
                                  <a:pt x="96" y="984"/>
                                </a:lnTo>
                                <a:lnTo>
                                  <a:pt x="99" y="970"/>
                                </a:lnTo>
                                <a:lnTo>
                                  <a:pt x="103" y="956"/>
                                </a:lnTo>
                                <a:lnTo>
                                  <a:pt x="106" y="956"/>
                                </a:lnTo>
                                <a:lnTo>
                                  <a:pt x="106" y="952"/>
                                </a:lnTo>
                                <a:lnTo>
                                  <a:pt x="110" y="952"/>
                                </a:lnTo>
                                <a:lnTo>
                                  <a:pt x="113" y="949"/>
                                </a:lnTo>
                                <a:lnTo>
                                  <a:pt x="117" y="949"/>
                                </a:lnTo>
                                <a:lnTo>
                                  <a:pt x="120" y="945"/>
                                </a:lnTo>
                                <a:lnTo>
                                  <a:pt x="123" y="945"/>
                                </a:lnTo>
                                <a:lnTo>
                                  <a:pt x="123" y="942"/>
                                </a:lnTo>
                                <a:lnTo>
                                  <a:pt x="123" y="939"/>
                                </a:lnTo>
                                <a:lnTo>
                                  <a:pt x="120" y="935"/>
                                </a:lnTo>
                                <a:lnTo>
                                  <a:pt x="117" y="935"/>
                                </a:lnTo>
                                <a:lnTo>
                                  <a:pt x="113" y="935"/>
                                </a:lnTo>
                                <a:lnTo>
                                  <a:pt x="110" y="935"/>
                                </a:lnTo>
                                <a:lnTo>
                                  <a:pt x="106" y="932"/>
                                </a:lnTo>
                                <a:lnTo>
                                  <a:pt x="103" y="925"/>
                                </a:lnTo>
                                <a:lnTo>
                                  <a:pt x="106" y="918"/>
                                </a:lnTo>
                                <a:lnTo>
                                  <a:pt x="106" y="911"/>
                                </a:lnTo>
                                <a:lnTo>
                                  <a:pt x="110" y="911"/>
                                </a:lnTo>
                                <a:lnTo>
                                  <a:pt x="110" y="907"/>
                                </a:lnTo>
                                <a:lnTo>
                                  <a:pt x="113" y="907"/>
                                </a:lnTo>
                                <a:lnTo>
                                  <a:pt x="113" y="893"/>
                                </a:lnTo>
                                <a:lnTo>
                                  <a:pt x="103" y="893"/>
                                </a:lnTo>
                                <a:lnTo>
                                  <a:pt x="99" y="886"/>
                                </a:lnTo>
                                <a:lnTo>
                                  <a:pt x="96" y="876"/>
                                </a:lnTo>
                                <a:lnTo>
                                  <a:pt x="96" y="869"/>
                                </a:lnTo>
                                <a:lnTo>
                                  <a:pt x="96" y="859"/>
                                </a:lnTo>
                                <a:lnTo>
                                  <a:pt x="96" y="852"/>
                                </a:lnTo>
                                <a:lnTo>
                                  <a:pt x="93" y="852"/>
                                </a:lnTo>
                                <a:lnTo>
                                  <a:pt x="89" y="848"/>
                                </a:lnTo>
                                <a:lnTo>
                                  <a:pt x="86" y="845"/>
                                </a:lnTo>
                                <a:lnTo>
                                  <a:pt x="82" y="841"/>
                                </a:lnTo>
                                <a:lnTo>
                                  <a:pt x="79" y="841"/>
                                </a:lnTo>
                                <a:lnTo>
                                  <a:pt x="75" y="838"/>
                                </a:lnTo>
                                <a:lnTo>
                                  <a:pt x="75" y="831"/>
                                </a:lnTo>
                                <a:lnTo>
                                  <a:pt x="69" y="824"/>
                                </a:lnTo>
                                <a:lnTo>
                                  <a:pt x="65" y="817"/>
                                </a:lnTo>
                                <a:lnTo>
                                  <a:pt x="62" y="810"/>
                                </a:lnTo>
                                <a:lnTo>
                                  <a:pt x="55" y="803"/>
                                </a:lnTo>
                                <a:lnTo>
                                  <a:pt x="51" y="796"/>
                                </a:lnTo>
                                <a:lnTo>
                                  <a:pt x="48" y="789"/>
                                </a:lnTo>
                                <a:lnTo>
                                  <a:pt x="41" y="782"/>
                                </a:lnTo>
                                <a:lnTo>
                                  <a:pt x="38" y="779"/>
                                </a:lnTo>
                                <a:lnTo>
                                  <a:pt x="31" y="758"/>
                                </a:lnTo>
                                <a:lnTo>
                                  <a:pt x="21" y="733"/>
                                </a:lnTo>
                                <a:lnTo>
                                  <a:pt x="17" y="713"/>
                                </a:lnTo>
                                <a:lnTo>
                                  <a:pt x="10" y="688"/>
                                </a:lnTo>
                                <a:lnTo>
                                  <a:pt x="7" y="667"/>
                                </a:lnTo>
                                <a:lnTo>
                                  <a:pt x="3" y="643"/>
                                </a:lnTo>
                                <a:lnTo>
                                  <a:pt x="0" y="622"/>
                                </a:lnTo>
                                <a:lnTo>
                                  <a:pt x="0" y="598"/>
                                </a:lnTo>
                                <a:lnTo>
                                  <a:pt x="0" y="581"/>
                                </a:lnTo>
                                <a:lnTo>
                                  <a:pt x="3" y="560"/>
                                </a:lnTo>
                                <a:lnTo>
                                  <a:pt x="7" y="539"/>
                                </a:lnTo>
                                <a:lnTo>
                                  <a:pt x="14" y="521"/>
                                </a:lnTo>
                                <a:lnTo>
                                  <a:pt x="21" y="501"/>
                                </a:lnTo>
                                <a:lnTo>
                                  <a:pt x="27" y="483"/>
                                </a:lnTo>
                                <a:lnTo>
                                  <a:pt x="34" y="466"/>
                                </a:lnTo>
                                <a:lnTo>
                                  <a:pt x="41" y="448"/>
                                </a:lnTo>
                                <a:lnTo>
                                  <a:pt x="41" y="445"/>
                                </a:lnTo>
                                <a:lnTo>
                                  <a:pt x="45" y="441"/>
                                </a:lnTo>
                                <a:lnTo>
                                  <a:pt x="48" y="438"/>
                                </a:lnTo>
                                <a:lnTo>
                                  <a:pt x="51" y="438"/>
                                </a:lnTo>
                                <a:lnTo>
                                  <a:pt x="58" y="435"/>
                                </a:lnTo>
                                <a:lnTo>
                                  <a:pt x="62" y="435"/>
                                </a:lnTo>
                                <a:lnTo>
                                  <a:pt x="69" y="435"/>
                                </a:lnTo>
                                <a:lnTo>
                                  <a:pt x="72" y="431"/>
                                </a:lnTo>
                                <a:lnTo>
                                  <a:pt x="79" y="431"/>
                                </a:lnTo>
                                <a:lnTo>
                                  <a:pt x="82" y="431"/>
                                </a:lnTo>
                                <a:lnTo>
                                  <a:pt x="89" y="428"/>
                                </a:lnTo>
                                <a:lnTo>
                                  <a:pt x="93" y="428"/>
                                </a:lnTo>
                                <a:lnTo>
                                  <a:pt x="96" y="428"/>
                                </a:lnTo>
                                <a:lnTo>
                                  <a:pt x="103" y="428"/>
                                </a:lnTo>
                                <a:lnTo>
                                  <a:pt x="106" y="428"/>
                                </a:lnTo>
                                <a:lnTo>
                                  <a:pt x="113" y="428"/>
                                </a:lnTo>
                                <a:lnTo>
                                  <a:pt x="117" y="428"/>
                                </a:lnTo>
                                <a:lnTo>
                                  <a:pt x="120" y="428"/>
                                </a:lnTo>
                                <a:lnTo>
                                  <a:pt x="123" y="428"/>
                                </a:lnTo>
                                <a:lnTo>
                                  <a:pt x="127" y="431"/>
                                </a:lnTo>
                                <a:lnTo>
                                  <a:pt x="130" y="435"/>
                                </a:lnTo>
                                <a:lnTo>
                                  <a:pt x="134" y="435"/>
                                </a:lnTo>
                                <a:lnTo>
                                  <a:pt x="134" y="438"/>
                                </a:lnTo>
                                <a:lnTo>
                                  <a:pt x="137" y="441"/>
                                </a:lnTo>
                                <a:lnTo>
                                  <a:pt x="141" y="445"/>
                                </a:lnTo>
                                <a:lnTo>
                                  <a:pt x="144" y="445"/>
                                </a:lnTo>
                                <a:lnTo>
                                  <a:pt x="147" y="441"/>
                                </a:lnTo>
                                <a:lnTo>
                                  <a:pt x="154" y="438"/>
                                </a:lnTo>
                                <a:lnTo>
                                  <a:pt x="158" y="438"/>
                                </a:lnTo>
                                <a:lnTo>
                                  <a:pt x="165" y="435"/>
                                </a:lnTo>
                                <a:lnTo>
                                  <a:pt x="168" y="431"/>
                                </a:lnTo>
                                <a:lnTo>
                                  <a:pt x="175" y="428"/>
                                </a:lnTo>
                                <a:lnTo>
                                  <a:pt x="178" y="424"/>
                                </a:lnTo>
                                <a:lnTo>
                                  <a:pt x="185" y="424"/>
                                </a:lnTo>
                                <a:lnTo>
                                  <a:pt x="192" y="421"/>
                                </a:lnTo>
                                <a:lnTo>
                                  <a:pt x="199" y="417"/>
                                </a:lnTo>
                                <a:lnTo>
                                  <a:pt x="202" y="414"/>
                                </a:lnTo>
                                <a:lnTo>
                                  <a:pt x="209" y="414"/>
                                </a:lnTo>
                                <a:lnTo>
                                  <a:pt x="216" y="410"/>
                                </a:lnTo>
                                <a:lnTo>
                                  <a:pt x="223" y="410"/>
                                </a:lnTo>
                                <a:lnTo>
                                  <a:pt x="230" y="407"/>
                                </a:lnTo>
                                <a:lnTo>
                                  <a:pt x="236" y="407"/>
                                </a:lnTo>
                                <a:lnTo>
                                  <a:pt x="240" y="403"/>
                                </a:lnTo>
                                <a:lnTo>
                                  <a:pt x="247" y="403"/>
                                </a:lnTo>
                                <a:lnTo>
                                  <a:pt x="254" y="403"/>
                                </a:lnTo>
                                <a:lnTo>
                                  <a:pt x="260" y="400"/>
                                </a:lnTo>
                                <a:lnTo>
                                  <a:pt x="267" y="400"/>
                                </a:lnTo>
                                <a:lnTo>
                                  <a:pt x="271" y="396"/>
                                </a:lnTo>
                                <a:lnTo>
                                  <a:pt x="278" y="396"/>
                                </a:lnTo>
                                <a:lnTo>
                                  <a:pt x="284" y="396"/>
                                </a:lnTo>
                                <a:lnTo>
                                  <a:pt x="291" y="393"/>
                                </a:lnTo>
                                <a:lnTo>
                                  <a:pt x="298" y="393"/>
                                </a:lnTo>
                                <a:lnTo>
                                  <a:pt x="305" y="393"/>
                                </a:lnTo>
                                <a:lnTo>
                                  <a:pt x="312" y="393"/>
                                </a:lnTo>
                                <a:lnTo>
                                  <a:pt x="319" y="389"/>
                                </a:lnTo>
                                <a:lnTo>
                                  <a:pt x="326" y="389"/>
                                </a:lnTo>
                                <a:lnTo>
                                  <a:pt x="332" y="389"/>
                                </a:lnTo>
                                <a:lnTo>
                                  <a:pt x="339" y="389"/>
                                </a:lnTo>
                                <a:lnTo>
                                  <a:pt x="346" y="389"/>
                                </a:lnTo>
                                <a:lnTo>
                                  <a:pt x="350" y="389"/>
                                </a:lnTo>
                                <a:lnTo>
                                  <a:pt x="353" y="389"/>
                                </a:lnTo>
                                <a:lnTo>
                                  <a:pt x="353" y="386"/>
                                </a:lnTo>
                                <a:lnTo>
                                  <a:pt x="356" y="382"/>
                                </a:lnTo>
                                <a:lnTo>
                                  <a:pt x="360" y="375"/>
                                </a:lnTo>
                                <a:lnTo>
                                  <a:pt x="360" y="372"/>
                                </a:lnTo>
                                <a:lnTo>
                                  <a:pt x="363" y="368"/>
                                </a:lnTo>
                                <a:lnTo>
                                  <a:pt x="363" y="365"/>
                                </a:lnTo>
                                <a:lnTo>
                                  <a:pt x="367" y="358"/>
                                </a:lnTo>
                                <a:lnTo>
                                  <a:pt x="370" y="355"/>
                                </a:lnTo>
                                <a:lnTo>
                                  <a:pt x="374" y="344"/>
                                </a:lnTo>
                                <a:lnTo>
                                  <a:pt x="380" y="334"/>
                                </a:lnTo>
                                <a:lnTo>
                                  <a:pt x="384" y="323"/>
                                </a:lnTo>
                                <a:lnTo>
                                  <a:pt x="391" y="313"/>
                                </a:lnTo>
                                <a:lnTo>
                                  <a:pt x="398" y="302"/>
                                </a:lnTo>
                                <a:lnTo>
                                  <a:pt x="401" y="295"/>
                                </a:lnTo>
                                <a:lnTo>
                                  <a:pt x="408" y="285"/>
                                </a:lnTo>
                                <a:lnTo>
                                  <a:pt x="415" y="275"/>
                                </a:lnTo>
                                <a:lnTo>
                                  <a:pt x="422" y="268"/>
                                </a:lnTo>
                                <a:lnTo>
                                  <a:pt x="428" y="257"/>
                                </a:lnTo>
                                <a:lnTo>
                                  <a:pt x="439" y="250"/>
                                </a:lnTo>
                                <a:lnTo>
                                  <a:pt x="446" y="240"/>
                                </a:lnTo>
                                <a:lnTo>
                                  <a:pt x="452" y="233"/>
                                </a:lnTo>
                                <a:lnTo>
                                  <a:pt x="463" y="222"/>
                                </a:lnTo>
                                <a:lnTo>
                                  <a:pt x="470" y="216"/>
                                </a:lnTo>
                                <a:lnTo>
                                  <a:pt x="480" y="209"/>
                                </a:lnTo>
                                <a:lnTo>
                                  <a:pt x="480" y="205"/>
                                </a:lnTo>
                                <a:lnTo>
                                  <a:pt x="480" y="202"/>
                                </a:lnTo>
                                <a:lnTo>
                                  <a:pt x="480" y="198"/>
                                </a:lnTo>
                                <a:lnTo>
                                  <a:pt x="494" y="198"/>
                                </a:lnTo>
                                <a:lnTo>
                                  <a:pt x="497" y="198"/>
                                </a:lnTo>
                                <a:lnTo>
                                  <a:pt x="497" y="195"/>
                                </a:lnTo>
                                <a:lnTo>
                                  <a:pt x="497" y="191"/>
                                </a:lnTo>
                                <a:lnTo>
                                  <a:pt x="500" y="188"/>
                                </a:lnTo>
                                <a:lnTo>
                                  <a:pt x="504" y="188"/>
                                </a:lnTo>
                                <a:lnTo>
                                  <a:pt x="504" y="191"/>
                                </a:lnTo>
                                <a:lnTo>
                                  <a:pt x="507" y="191"/>
                                </a:lnTo>
                                <a:lnTo>
                                  <a:pt x="514" y="184"/>
                                </a:lnTo>
                                <a:lnTo>
                                  <a:pt x="524" y="181"/>
                                </a:lnTo>
                                <a:lnTo>
                                  <a:pt x="535" y="177"/>
                                </a:lnTo>
                                <a:lnTo>
                                  <a:pt x="542" y="170"/>
                                </a:lnTo>
                                <a:lnTo>
                                  <a:pt x="552" y="167"/>
                                </a:lnTo>
                                <a:lnTo>
                                  <a:pt x="562" y="163"/>
                                </a:lnTo>
                                <a:lnTo>
                                  <a:pt x="572" y="160"/>
                                </a:lnTo>
                                <a:lnTo>
                                  <a:pt x="583" y="156"/>
                                </a:lnTo>
                                <a:lnTo>
                                  <a:pt x="593" y="156"/>
                                </a:lnTo>
                                <a:lnTo>
                                  <a:pt x="603" y="153"/>
                                </a:lnTo>
                                <a:lnTo>
                                  <a:pt x="614" y="149"/>
                                </a:lnTo>
                                <a:lnTo>
                                  <a:pt x="627" y="149"/>
                                </a:lnTo>
                                <a:lnTo>
                                  <a:pt x="637" y="146"/>
                                </a:lnTo>
                                <a:lnTo>
                                  <a:pt x="648" y="146"/>
                                </a:lnTo>
                                <a:lnTo>
                                  <a:pt x="658" y="146"/>
                                </a:lnTo>
                                <a:lnTo>
                                  <a:pt x="668" y="146"/>
                                </a:lnTo>
                                <a:lnTo>
                                  <a:pt x="672" y="139"/>
                                </a:lnTo>
                                <a:lnTo>
                                  <a:pt x="675" y="136"/>
                                </a:lnTo>
                                <a:lnTo>
                                  <a:pt x="679" y="129"/>
                                </a:lnTo>
                                <a:lnTo>
                                  <a:pt x="682" y="125"/>
                                </a:lnTo>
                                <a:lnTo>
                                  <a:pt x="685" y="118"/>
                                </a:lnTo>
                                <a:lnTo>
                                  <a:pt x="689" y="115"/>
                                </a:lnTo>
                                <a:lnTo>
                                  <a:pt x="696" y="111"/>
                                </a:lnTo>
                                <a:lnTo>
                                  <a:pt x="703" y="108"/>
                                </a:lnTo>
                                <a:lnTo>
                                  <a:pt x="706" y="108"/>
                                </a:lnTo>
                                <a:lnTo>
                                  <a:pt x="709" y="108"/>
                                </a:lnTo>
                                <a:lnTo>
                                  <a:pt x="709" y="104"/>
                                </a:lnTo>
                                <a:lnTo>
                                  <a:pt x="713" y="104"/>
                                </a:lnTo>
                                <a:lnTo>
                                  <a:pt x="716" y="104"/>
                                </a:lnTo>
                                <a:lnTo>
                                  <a:pt x="716" y="101"/>
                                </a:lnTo>
                                <a:lnTo>
                                  <a:pt x="706" y="97"/>
                                </a:lnTo>
                                <a:lnTo>
                                  <a:pt x="699" y="97"/>
                                </a:lnTo>
                                <a:lnTo>
                                  <a:pt x="689" y="94"/>
                                </a:lnTo>
                                <a:lnTo>
                                  <a:pt x="682" y="94"/>
                                </a:lnTo>
                                <a:lnTo>
                                  <a:pt x="672" y="94"/>
                                </a:lnTo>
                                <a:lnTo>
                                  <a:pt x="665" y="94"/>
                                </a:lnTo>
                                <a:lnTo>
                                  <a:pt x="655" y="94"/>
                                </a:lnTo>
                                <a:lnTo>
                                  <a:pt x="648" y="90"/>
                                </a:lnTo>
                                <a:lnTo>
                                  <a:pt x="637" y="90"/>
                                </a:lnTo>
                                <a:lnTo>
                                  <a:pt x="631" y="90"/>
                                </a:lnTo>
                                <a:lnTo>
                                  <a:pt x="620" y="90"/>
                                </a:lnTo>
                                <a:lnTo>
                                  <a:pt x="614" y="87"/>
                                </a:lnTo>
                                <a:lnTo>
                                  <a:pt x="607" y="83"/>
                                </a:lnTo>
                                <a:lnTo>
                                  <a:pt x="596" y="80"/>
                                </a:lnTo>
                                <a:lnTo>
                                  <a:pt x="593" y="76"/>
                                </a:lnTo>
                                <a:lnTo>
                                  <a:pt x="586" y="70"/>
                                </a:lnTo>
                                <a:lnTo>
                                  <a:pt x="583" y="63"/>
                                </a:lnTo>
                                <a:lnTo>
                                  <a:pt x="586" y="56"/>
                                </a:lnTo>
                                <a:lnTo>
                                  <a:pt x="590" y="49"/>
                                </a:lnTo>
                                <a:lnTo>
                                  <a:pt x="593" y="45"/>
                                </a:lnTo>
                                <a:lnTo>
                                  <a:pt x="596" y="42"/>
                                </a:lnTo>
                                <a:lnTo>
                                  <a:pt x="603" y="38"/>
                                </a:lnTo>
                                <a:lnTo>
                                  <a:pt x="607" y="38"/>
                                </a:lnTo>
                                <a:lnTo>
                                  <a:pt x="614" y="35"/>
                                </a:lnTo>
                                <a:lnTo>
                                  <a:pt x="617" y="35"/>
                                </a:lnTo>
                                <a:lnTo>
                                  <a:pt x="624" y="35"/>
                                </a:lnTo>
                                <a:lnTo>
                                  <a:pt x="627" y="35"/>
                                </a:lnTo>
                                <a:lnTo>
                                  <a:pt x="634" y="35"/>
                                </a:lnTo>
                                <a:lnTo>
                                  <a:pt x="637" y="35"/>
                                </a:lnTo>
                                <a:lnTo>
                                  <a:pt x="644" y="35"/>
                                </a:lnTo>
                                <a:lnTo>
                                  <a:pt x="648" y="35"/>
                                </a:lnTo>
                                <a:lnTo>
                                  <a:pt x="655" y="35"/>
                                </a:lnTo>
                                <a:lnTo>
                                  <a:pt x="658" y="38"/>
                                </a:lnTo>
                                <a:lnTo>
                                  <a:pt x="661" y="38"/>
                                </a:lnTo>
                                <a:lnTo>
                                  <a:pt x="668" y="42"/>
                                </a:lnTo>
                                <a:lnTo>
                                  <a:pt x="672" y="42"/>
                                </a:lnTo>
                                <a:lnTo>
                                  <a:pt x="679" y="45"/>
                                </a:lnTo>
                                <a:lnTo>
                                  <a:pt x="682" y="49"/>
                                </a:lnTo>
                                <a:lnTo>
                                  <a:pt x="689" y="49"/>
                                </a:lnTo>
                                <a:lnTo>
                                  <a:pt x="692" y="52"/>
                                </a:lnTo>
                                <a:lnTo>
                                  <a:pt x="696" y="52"/>
                                </a:lnTo>
                                <a:lnTo>
                                  <a:pt x="703" y="56"/>
                                </a:lnTo>
                                <a:lnTo>
                                  <a:pt x="706" y="59"/>
                                </a:lnTo>
                                <a:lnTo>
                                  <a:pt x="709" y="59"/>
                                </a:lnTo>
                                <a:lnTo>
                                  <a:pt x="716" y="63"/>
                                </a:lnTo>
                                <a:lnTo>
                                  <a:pt x="720" y="66"/>
                                </a:lnTo>
                                <a:lnTo>
                                  <a:pt x="723" y="70"/>
                                </a:lnTo>
                                <a:lnTo>
                                  <a:pt x="730" y="73"/>
                                </a:lnTo>
                                <a:lnTo>
                                  <a:pt x="733" y="76"/>
                                </a:lnTo>
                                <a:lnTo>
                                  <a:pt x="737" y="80"/>
                                </a:lnTo>
                                <a:lnTo>
                                  <a:pt x="740" y="83"/>
                                </a:lnTo>
                                <a:lnTo>
                                  <a:pt x="744" y="87"/>
                                </a:lnTo>
                                <a:lnTo>
                                  <a:pt x="744" y="83"/>
                                </a:lnTo>
                                <a:lnTo>
                                  <a:pt x="747" y="83"/>
                                </a:lnTo>
                                <a:lnTo>
                                  <a:pt x="751" y="83"/>
                                </a:lnTo>
                                <a:lnTo>
                                  <a:pt x="754" y="80"/>
                                </a:lnTo>
                                <a:lnTo>
                                  <a:pt x="757" y="80"/>
                                </a:lnTo>
                                <a:lnTo>
                                  <a:pt x="761" y="80"/>
                                </a:lnTo>
                                <a:lnTo>
                                  <a:pt x="768" y="80"/>
                                </a:lnTo>
                                <a:lnTo>
                                  <a:pt x="771" y="80"/>
                                </a:lnTo>
                                <a:lnTo>
                                  <a:pt x="778" y="90"/>
                                </a:lnTo>
                                <a:lnTo>
                                  <a:pt x="785" y="80"/>
                                </a:lnTo>
                                <a:lnTo>
                                  <a:pt x="792" y="73"/>
                                </a:lnTo>
                                <a:lnTo>
                                  <a:pt x="799" y="66"/>
                                </a:lnTo>
                                <a:lnTo>
                                  <a:pt x="805" y="59"/>
                                </a:lnTo>
                                <a:lnTo>
                                  <a:pt x="812" y="52"/>
                                </a:lnTo>
                                <a:lnTo>
                                  <a:pt x="819" y="45"/>
                                </a:lnTo>
                                <a:lnTo>
                                  <a:pt x="826" y="38"/>
                                </a:lnTo>
                                <a:lnTo>
                                  <a:pt x="833" y="31"/>
                                </a:lnTo>
                                <a:lnTo>
                                  <a:pt x="840" y="28"/>
                                </a:lnTo>
                                <a:lnTo>
                                  <a:pt x="850" y="21"/>
                                </a:lnTo>
                                <a:lnTo>
                                  <a:pt x="857" y="17"/>
                                </a:lnTo>
                                <a:lnTo>
                                  <a:pt x="864" y="10"/>
                                </a:lnTo>
                                <a:lnTo>
                                  <a:pt x="874" y="7"/>
                                </a:lnTo>
                                <a:lnTo>
                                  <a:pt x="884" y="3"/>
                                </a:lnTo>
                                <a:lnTo>
                                  <a:pt x="891" y="3"/>
                                </a:lnTo>
                                <a:lnTo>
                                  <a:pt x="901"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
                        <wps:cNvSpPr>
                          <a:spLocks/>
                        </wps:cNvSpPr>
                        <wps:spPr bwMode="auto">
                          <a:xfrm>
                            <a:off x="10256" y="9294"/>
                            <a:ext cx="120" cy="80"/>
                          </a:xfrm>
                          <a:custGeom>
                            <a:avLst/>
                            <a:gdLst>
                              <a:gd name="T0" fmla="*/ 96 w 120"/>
                              <a:gd name="T1" fmla="*/ 0 h 80"/>
                              <a:gd name="T2" fmla="*/ 113 w 120"/>
                              <a:gd name="T3" fmla="*/ 0 h 80"/>
                              <a:gd name="T4" fmla="*/ 113 w 120"/>
                              <a:gd name="T5" fmla="*/ 0 h 80"/>
                              <a:gd name="T6" fmla="*/ 117 w 120"/>
                              <a:gd name="T7" fmla="*/ 3 h 80"/>
                              <a:gd name="T8" fmla="*/ 117 w 120"/>
                              <a:gd name="T9" fmla="*/ 3 h 80"/>
                              <a:gd name="T10" fmla="*/ 120 w 120"/>
                              <a:gd name="T11" fmla="*/ 7 h 80"/>
                              <a:gd name="T12" fmla="*/ 120 w 120"/>
                              <a:gd name="T13" fmla="*/ 14 h 80"/>
                              <a:gd name="T14" fmla="*/ 117 w 120"/>
                              <a:gd name="T15" fmla="*/ 17 h 80"/>
                              <a:gd name="T16" fmla="*/ 113 w 120"/>
                              <a:gd name="T17" fmla="*/ 21 h 80"/>
                              <a:gd name="T18" fmla="*/ 113 w 120"/>
                              <a:gd name="T19" fmla="*/ 24 h 80"/>
                              <a:gd name="T20" fmla="*/ 110 w 120"/>
                              <a:gd name="T21" fmla="*/ 31 h 80"/>
                              <a:gd name="T22" fmla="*/ 106 w 120"/>
                              <a:gd name="T23" fmla="*/ 35 h 80"/>
                              <a:gd name="T24" fmla="*/ 103 w 120"/>
                              <a:gd name="T25" fmla="*/ 38 h 80"/>
                              <a:gd name="T26" fmla="*/ 100 w 120"/>
                              <a:gd name="T27" fmla="*/ 42 h 80"/>
                              <a:gd name="T28" fmla="*/ 93 w 120"/>
                              <a:gd name="T29" fmla="*/ 45 h 80"/>
                              <a:gd name="T30" fmla="*/ 89 w 120"/>
                              <a:gd name="T31" fmla="*/ 49 h 80"/>
                              <a:gd name="T32" fmla="*/ 82 w 120"/>
                              <a:gd name="T33" fmla="*/ 52 h 80"/>
                              <a:gd name="T34" fmla="*/ 79 w 120"/>
                              <a:gd name="T35" fmla="*/ 56 h 80"/>
                              <a:gd name="T36" fmla="*/ 72 w 120"/>
                              <a:gd name="T37" fmla="*/ 59 h 80"/>
                              <a:gd name="T38" fmla="*/ 65 w 120"/>
                              <a:gd name="T39" fmla="*/ 59 h 80"/>
                              <a:gd name="T40" fmla="*/ 58 w 120"/>
                              <a:gd name="T41" fmla="*/ 62 h 80"/>
                              <a:gd name="T42" fmla="*/ 52 w 120"/>
                              <a:gd name="T43" fmla="*/ 62 h 80"/>
                              <a:gd name="T44" fmla="*/ 48 w 120"/>
                              <a:gd name="T45" fmla="*/ 66 h 80"/>
                              <a:gd name="T46" fmla="*/ 41 w 120"/>
                              <a:gd name="T47" fmla="*/ 69 h 80"/>
                              <a:gd name="T48" fmla="*/ 34 w 120"/>
                              <a:gd name="T49" fmla="*/ 69 h 80"/>
                              <a:gd name="T50" fmla="*/ 28 w 120"/>
                              <a:gd name="T51" fmla="*/ 73 h 80"/>
                              <a:gd name="T52" fmla="*/ 21 w 120"/>
                              <a:gd name="T53" fmla="*/ 73 h 80"/>
                              <a:gd name="T54" fmla="*/ 14 w 120"/>
                              <a:gd name="T55" fmla="*/ 76 h 80"/>
                              <a:gd name="T56" fmla="*/ 7 w 120"/>
                              <a:gd name="T57" fmla="*/ 76 h 80"/>
                              <a:gd name="T58" fmla="*/ 0 w 120"/>
                              <a:gd name="T59" fmla="*/ 80 h 80"/>
                              <a:gd name="T60" fmla="*/ 7 w 120"/>
                              <a:gd name="T61" fmla="*/ 73 h 80"/>
                              <a:gd name="T62" fmla="*/ 10 w 120"/>
                              <a:gd name="T63" fmla="*/ 66 h 80"/>
                              <a:gd name="T64" fmla="*/ 14 w 120"/>
                              <a:gd name="T65" fmla="*/ 59 h 80"/>
                              <a:gd name="T66" fmla="*/ 17 w 120"/>
                              <a:gd name="T67" fmla="*/ 56 h 80"/>
                              <a:gd name="T68" fmla="*/ 21 w 120"/>
                              <a:gd name="T69" fmla="*/ 49 h 80"/>
                              <a:gd name="T70" fmla="*/ 28 w 120"/>
                              <a:gd name="T71" fmla="*/ 45 h 80"/>
                              <a:gd name="T72" fmla="*/ 31 w 120"/>
                              <a:gd name="T73" fmla="*/ 38 h 80"/>
                              <a:gd name="T74" fmla="*/ 38 w 120"/>
                              <a:gd name="T75" fmla="*/ 35 h 80"/>
                              <a:gd name="T76" fmla="*/ 45 w 120"/>
                              <a:gd name="T77" fmla="*/ 31 h 80"/>
                              <a:gd name="T78" fmla="*/ 48 w 120"/>
                              <a:gd name="T79" fmla="*/ 28 h 80"/>
                              <a:gd name="T80" fmla="*/ 55 w 120"/>
                              <a:gd name="T81" fmla="*/ 21 h 80"/>
                              <a:gd name="T82" fmla="*/ 58 w 120"/>
                              <a:gd name="T83" fmla="*/ 17 h 80"/>
                              <a:gd name="T84" fmla="*/ 65 w 120"/>
                              <a:gd name="T85" fmla="*/ 14 h 80"/>
                              <a:gd name="T86" fmla="*/ 72 w 120"/>
                              <a:gd name="T87" fmla="*/ 10 h 80"/>
                              <a:gd name="T88" fmla="*/ 79 w 120"/>
                              <a:gd name="T89" fmla="*/ 7 h 80"/>
                              <a:gd name="T90" fmla="*/ 82 w 120"/>
                              <a:gd name="T91" fmla="*/ 3 h 80"/>
                              <a:gd name="T92" fmla="*/ 86 w 120"/>
                              <a:gd name="T93" fmla="*/ 3 h 80"/>
                              <a:gd name="T94" fmla="*/ 86 w 120"/>
                              <a:gd name="T95" fmla="*/ 3 h 80"/>
                              <a:gd name="T96" fmla="*/ 89 w 120"/>
                              <a:gd name="T97" fmla="*/ 0 h 80"/>
                              <a:gd name="T98" fmla="*/ 89 w 120"/>
                              <a:gd name="T99" fmla="*/ 0 h 80"/>
                              <a:gd name="T100" fmla="*/ 93 w 120"/>
                              <a:gd name="T101" fmla="*/ 0 h 80"/>
                              <a:gd name="T102" fmla="*/ 93 w 120"/>
                              <a:gd name="T103" fmla="*/ 0 h 80"/>
                              <a:gd name="T104" fmla="*/ 96 w 120"/>
                              <a:gd name="T105" fmla="*/ 0 h 80"/>
                              <a:gd name="T106" fmla="*/ 96 w 120"/>
                              <a:gd name="T107"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0" h="80">
                                <a:moveTo>
                                  <a:pt x="96" y="0"/>
                                </a:moveTo>
                                <a:lnTo>
                                  <a:pt x="113" y="0"/>
                                </a:lnTo>
                                <a:lnTo>
                                  <a:pt x="117" y="3"/>
                                </a:lnTo>
                                <a:lnTo>
                                  <a:pt x="120" y="7"/>
                                </a:lnTo>
                                <a:lnTo>
                                  <a:pt x="120" y="14"/>
                                </a:lnTo>
                                <a:lnTo>
                                  <a:pt x="117" y="17"/>
                                </a:lnTo>
                                <a:lnTo>
                                  <a:pt x="113" y="21"/>
                                </a:lnTo>
                                <a:lnTo>
                                  <a:pt x="113" y="24"/>
                                </a:lnTo>
                                <a:lnTo>
                                  <a:pt x="110" y="31"/>
                                </a:lnTo>
                                <a:lnTo>
                                  <a:pt x="106" y="35"/>
                                </a:lnTo>
                                <a:lnTo>
                                  <a:pt x="103" y="38"/>
                                </a:lnTo>
                                <a:lnTo>
                                  <a:pt x="100" y="42"/>
                                </a:lnTo>
                                <a:lnTo>
                                  <a:pt x="93" y="45"/>
                                </a:lnTo>
                                <a:lnTo>
                                  <a:pt x="89" y="49"/>
                                </a:lnTo>
                                <a:lnTo>
                                  <a:pt x="82" y="52"/>
                                </a:lnTo>
                                <a:lnTo>
                                  <a:pt x="79" y="56"/>
                                </a:lnTo>
                                <a:lnTo>
                                  <a:pt x="72" y="59"/>
                                </a:lnTo>
                                <a:lnTo>
                                  <a:pt x="65" y="59"/>
                                </a:lnTo>
                                <a:lnTo>
                                  <a:pt x="58" y="62"/>
                                </a:lnTo>
                                <a:lnTo>
                                  <a:pt x="52" y="62"/>
                                </a:lnTo>
                                <a:lnTo>
                                  <a:pt x="48" y="66"/>
                                </a:lnTo>
                                <a:lnTo>
                                  <a:pt x="41" y="69"/>
                                </a:lnTo>
                                <a:lnTo>
                                  <a:pt x="34" y="69"/>
                                </a:lnTo>
                                <a:lnTo>
                                  <a:pt x="28" y="73"/>
                                </a:lnTo>
                                <a:lnTo>
                                  <a:pt x="21" y="73"/>
                                </a:lnTo>
                                <a:lnTo>
                                  <a:pt x="14" y="76"/>
                                </a:lnTo>
                                <a:lnTo>
                                  <a:pt x="7" y="76"/>
                                </a:lnTo>
                                <a:lnTo>
                                  <a:pt x="0" y="80"/>
                                </a:lnTo>
                                <a:lnTo>
                                  <a:pt x="7" y="73"/>
                                </a:lnTo>
                                <a:lnTo>
                                  <a:pt x="10" y="66"/>
                                </a:lnTo>
                                <a:lnTo>
                                  <a:pt x="14" y="59"/>
                                </a:lnTo>
                                <a:lnTo>
                                  <a:pt x="17" y="56"/>
                                </a:lnTo>
                                <a:lnTo>
                                  <a:pt x="21" y="49"/>
                                </a:lnTo>
                                <a:lnTo>
                                  <a:pt x="28" y="45"/>
                                </a:lnTo>
                                <a:lnTo>
                                  <a:pt x="31" y="38"/>
                                </a:lnTo>
                                <a:lnTo>
                                  <a:pt x="38" y="35"/>
                                </a:lnTo>
                                <a:lnTo>
                                  <a:pt x="45" y="31"/>
                                </a:lnTo>
                                <a:lnTo>
                                  <a:pt x="48" y="28"/>
                                </a:lnTo>
                                <a:lnTo>
                                  <a:pt x="55" y="21"/>
                                </a:lnTo>
                                <a:lnTo>
                                  <a:pt x="58" y="17"/>
                                </a:lnTo>
                                <a:lnTo>
                                  <a:pt x="65" y="14"/>
                                </a:lnTo>
                                <a:lnTo>
                                  <a:pt x="72" y="10"/>
                                </a:lnTo>
                                <a:lnTo>
                                  <a:pt x="79" y="7"/>
                                </a:lnTo>
                                <a:lnTo>
                                  <a:pt x="82" y="3"/>
                                </a:lnTo>
                                <a:lnTo>
                                  <a:pt x="86" y="3"/>
                                </a:lnTo>
                                <a:lnTo>
                                  <a:pt x="89" y="0"/>
                                </a:lnTo>
                                <a:lnTo>
                                  <a:pt x="93" y="0"/>
                                </a:lnTo>
                                <a:lnTo>
                                  <a:pt x="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5"/>
                        <wps:cNvSpPr>
                          <a:spLocks/>
                        </wps:cNvSpPr>
                        <wps:spPr bwMode="auto">
                          <a:xfrm>
                            <a:off x="10057" y="9325"/>
                            <a:ext cx="127" cy="42"/>
                          </a:xfrm>
                          <a:custGeom>
                            <a:avLst/>
                            <a:gdLst>
                              <a:gd name="T0" fmla="*/ 24 w 127"/>
                              <a:gd name="T1" fmla="*/ 0 h 42"/>
                              <a:gd name="T2" fmla="*/ 31 w 127"/>
                              <a:gd name="T3" fmla="*/ 0 h 42"/>
                              <a:gd name="T4" fmla="*/ 38 w 127"/>
                              <a:gd name="T5" fmla="*/ 0 h 42"/>
                              <a:gd name="T6" fmla="*/ 45 w 127"/>
                              <a:gd name="T7" fmla="*/ 4 h 42"/>
                              <a:gd name="T8" fmla="*/ 52 w 127"/>
                              <a:gd name="T9" fmla="*/ 4 h 42"/>
                              <a:gd name="T10" fmla="*/ 59 w 127"/>
                              <a:gd name="T11" fmla="*/ 4 h 42"/>
                              <a:gd name="T12" fmla="*/ 65 w 127"/>
                              <a:gd name="T13" fmla="*/ 7 h 42"/>
                              <a:gd name="T14" fmla="*/ 72 w 127"/>
                              <a:gd name="T15" fmla="*/ 11 h 42"/>
                              <a:gd name="T16" fmla="*/ 76 w 127"/>
                              <a:gd name="T17" fmla="*/ 11 h 42"/>
                              <a:gd name="T18" fmla="*/ 83 w 127"/>
                              <a:gd name="T19" fmla="*/ 14 h 42"/>
                              <a:gd name="T20" fmla="*/ 89 w 127"/>
                              <a:gd name="T21" fmla="*/ 18 h 42"/>
                              <a:gd name="T22" fmla="*/ 96 w 127"/>
                              <a:gd name="T23" fmla="*/ 21 h 42"/>
                              <a:gd name="T24" fmla="*/ 103 w 127"/>
                              <a:gd name="T25" fmla="*/ 25 h 42"/>
                              <a:gd name="T26" fmla="*/ 107 w 127"/>
                              <a:gd name="T27" fmla="*/ 28 h 42"/>
                              <a:gd name="T28" fmla="*/ 113 w 127"/>
                              <a:gd name="T29" fmla="*/ 31 h 42"/>
                              <a:gd name="T30" fmla="*/ 117 w 127"/>
                              <a:gd name="T31" fmla="*/ 35 h 42"/>
                              <a:gd name="T32" fmla="*/ 124 w 127"/>
                              <a:gd name="T33" fmla="*/ 38 h 42"/>
                              <a:gd name="T34" fmla="*/ 124 w 127"/>
                              <a:gd name="T35" fmla="*/ 38 h 42"/>
                              <a:gd name="T36" fmla="*/ 124 w 127"/>
                              <a:gd name="T37" fmla="*/ 42 h 42"/>
                              <a:gd name="T38" fmla="*/ 124 w 127"/>
                              <a:gd name="T39" fmla="*/ 42 h 42"/>
                              <a:gd name="T40" fmla="*/ 127 w 127"/>
                              <a:gd name="T41" fmla="*/ 42 h 42"/>
                              <a:gd name="T42" fmla="*/ 117 w 127"/>
                              <a:gd name="T43" fmla="*/ 38 h 42"/>
                              <a:gd name="T44" fmla="*/ 110 w 127"/>
                              <a:gd name="T45" fmla="*/ 38 h 42"/>
                              <a:gd name="T46" fmla="*/ 103 w 127"/>
                              <a:gd name="T47" fmla="*/ 38 h 42"/>
                              <a:gd name="T48" fmla="*/ 93 w 127"/>
                              <a:gd name="T49" fmla="*/ 38 h 42"/>
                              <a:gd name="T50" fmla="*/ 86 w 127"/>
                              <a:gd name="T51" fmla="*/ 35 h 42"/>
                              <a:gd name="T52" fmla="*/ 76 w 127"/>
                              <a:gd name="T53" fmla="*/ 35 h 42"/>
                              <a:gd name="T54" fmla="*/ 69 w 127"/>
                              <a:gd name="T55" fmla="*/ 35 h 42"/>
                              <a:gd name="T56" fmla="*/ 62 w 127"/>
                              <a:gd name="T57" fmla="*/ 35 h 42"/>
                              <a:gd name="T58" fmla="*/ 52 w 127"/>
                              <a:gd name="T59" fmla="*/ 35 h 42"/>
                              <a:gd name="T60" fmla="*/ 45 w 127"/>
                              <a:gd name="T61" fmla="*/ 35 h 42"/>
                              <a:gd name="T62" fmla="*/ 38 w 127"/>
                              <a:gd name="T63" fmla="*/ 35 h 42"/>
                              <a:gd name="T64" fmla="*/ 31 w 127"/>
                              <a:gd name="T65" fmla="*/ 31 h 42"/>
                              <a:gd name="T66" fmla="*/ 24 w 127"/>
                              <a:gd name="T67" fmla="*/ 31 h 42"/>
                              <a:gd name="T68" fmla="*/ 18 w 127"/>
                              <a:gd name="T69" fmla="*/ 28 h 42"/>
                              <a:gd name="T70" fmla="*/ 11 w 127"/>
                              <a:gd name="T71" fmla="*/ 25 h 42"/>
                              <a:gd name="T72" fmla="*/ 4 w 127"/>
                              <a:gd name="T73" fmla="*/ 21 h 42"/>
                              <a:gd name="T74" fmla="*/ 0 w 127"/>
                              <a:gd name="T75" fmla="*/ 18 h 42"/>
                              <a:gd name="T76" fmla="*/ 0 w 127"/>
                              <a:gd name="T77" fmla="*/ 14 h 42"/>
                              <a:gd name="T78" fmla="*/ 4 w 127"/>
                              <a:gd name="T79" fmla="*/ 11 h 42"/>
                              <a:gd name="T80" fmla="*/ 4 w 127"/>
                              <a:gd name="T81" fmla="*/ 11 h 42"/>
                              <a:gd name="T82" fmla="*/ 7 w 127"/>
                              <a:gd name="T83" fmla="*/ 7 h 42"/>
                              <a:gd name="T84" fmla="*/ 7 w 127"/>
                              <a:gd name="T85" fmla="*/ 7 h 42"/>
                              <a:gd name="T86" fmla="*/ 11 w 127"/>
                              <a:gd name="T87" fmla="*/ 7 h 42"/>
                              <a:gd name="T88" fmla="*/ 14 w 127"/>
                              <a:gd name="T89" fmla="*/ 4 h 42"/>
                              <a:gd name="T90" fmla="*/ 14 w 127"/>
                              <a:gd name="T91" fmla="*/ 4 h 42"/>
                              <a:gd name="T92" fmla="*/ 18 w 127"/>
                              <a:gd name="T93" fmla="*/ 4 h 42"/>
                              <a:gd name="T94" fmla="*/ 21 w 127"/>
                              <a:gd name="T95" fmla="*/ 0 h 42"/>
                              <a:gd name="T96" fmla="*/ 21 w 127"/>
                              <a:gd name="T97" fmla="*/ 0 h 42"/>
                              <a:gd name="T98" fmla="*/ 24 w 127"/>
                              <a:gd name="T9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7" h="42">
                                <a:moveTo>
                                  <a:pt x="24" y="0"/>
                                </a:moveTo>
                                <a:lnTo>
                                  <a:pt x="31" y="0"/>
                                </a:lnTo>
                                <a:lnTo>
                                  <a:pt x="38" y="0"/>
                                </a:lnTo>
                                <a:lnTo>
                                  <a:pt x="45" y="4"/>
                                </a:lnTo>
                                <a:lnTo>
                                  <a:pt x="52" y="4"/>
                                </a:lnTo>
                                <a:lnTo>
                                  <a:pt x="59" y="4"/>
                                </a:lnTo>
                                <a:lnTo>
                                  <a:pt x="65" y="7"/>
                                </a:lnTo>
                                <a:lnTo>
                                  <a:pt x="72" y="11"/>
                                </a:lnTo>
                                <a:lnTo>
                                  <a:pt x="76" y="11"/>
                                </a:lnTo>
                                <a:lnTo>
                                  <a:pt x="83" y="14"/>
                                </a:lnTo>
                                <a:lnTo>
                                  <a:pt x="89" y="18"/>
                                </a:lnTo>
                                <a:lnTo>
                                  <a:pt x="96" y="21"/>
                                </a:lnTo>
                                <a:lnTo>
                                  <a:pt x="103" y="25"/>
                                </a:lnTo>
                                <a:lnTo>
                                  <a:pt x="107" y="28"/>
                                </a:lnTo>
                                <a:lnTo>
                                  <a:pt x="113" y="31"/>
                                </a:lnTo>
                                <a:lnTo>
                                  <a:pt x="117" y="35"/>
                                </a:lnTo>
                                <a:lnTo>
                                  <a:pt x="124" y="38"/>
                                </a:lnTo>
                                <a:lnTo>
                                  <a:pt x="124" y="42"/>
                                </a:lnTo>
                                <a:lnTo>
                                  <a:pt x="127" y="42"/>
                                </a:lnTo>
                                <a:lnTo>
                                  <a:pt x="117" y="38"/>
                                </a:lnTo>
                                <a:lnTo>
                                  <a:pt x="110" y="38"/>
                                </a:lnTo>
                                <a:lnTo>
                                  <a:pt x="103" y="38"/>
                                </a:lnTo>
                                <a:lnTo>
                                  <a:pt x="93" y="38"/>
                                </a:lnTo>
                                <a:lnTo>
                                  <a:pt x="86" y="35"/>
                                </a:lnTo>
                                <a:lnTo>
                                  <a:pt x="76" y="35"/>
                                </a:lnTo>
                                <a:lnTo>
                                  <a:pt x="69" y="35"/>
                                </a:lnTo>
                                <a:lnTo>
                                  <a:pt x="62" y="35"/>
                                </a:lnTo>
                                <a:lnTo>
                                  <a:pt x="52" y="35"/>
                                </a:lnTo>
                                <a:lnTo>
                                  <a:pt x="45" y="35"/>
                                </a:lnTo>
                                <a:lnTo>
                                  <a:pt x="38" y="35"/>
                                </a:lnTo>
                                <a:lnTo>
                                  <a:pt x="31" y="31"/>
                                </a:lnTo>
                                <a:lnTo>
                                  <a:pt x="24" y="31"/>
                                </a:lnTo>
                                <a:lnTo>
                                  <a:pt x="18" y="28"/>
                                </a:lnTo>
                                <a:lnTo>
                                  <a:pt x="11" y="25"/>
                                </a:lnTo>
                                <a:lnTo>
                                  <a:pt x="4" y="21"/>
                                </a:lnTo>
                                <a:lnTo>
                                  <a:pt x="0" y="18"/>
                                </a:lnTo>
                                <a:lnTo>
                                  <a:pt x="0" y="14"/>
                                </a:lnTo>
                                <a:lnTo>
                                  <a:pt x="4" y="11"/>
                                </a:lnTo>
                                <a:lnTo>
                                  <a:pt x="7" y="7"/>
                                </a:lnTo>
                                <a:lnTo>
                                  <a:pt x="11" y="7"/>
                                </a:lnTo>
                                <a:lnTo>
                                  <a:pt x="14" y="4"/>
                                </a:lnTo>
                                <a:lnTo>
                                  <a:pt x="18" y="4"/>
                                </a:lnTo>
                                <a:lnTo>
                                  <a:pt x="21"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
                        <wps:cNvSpPr>
                          <a:spLocks/>
                        </wps:cNvSpPr>
                        <wps:spPr bwMode="auto">
                          <a:xfrm>
                            <a:off x="10215" y="9374"/>
                            <a:ext cx="10" cy="7"/>
                          </a:xfrm>
                          <a:custGeom>
                            <a:avLst/>
                            <a:gdLst>
                              <a:gd name="T0" fmla="*/ 7 w 10"/>
                              <a:gd name="T1" fmla="*/ 0 h 7"/>
                              <a:gd name="T2" fmla="*/ 7 w 10"/>
                              <a:gd name="T3" fmla="*/ 0 h 7"/>
                              <a:gd name="T4" fmla="*/ 7 w 10"/>
                              <a:gd name="T5" fmla="*/ 0 h 7"/>
                              <a:gd name="T6" fmla="*/ 10 w 10"/>
                              <a:gd name="T7" fmla="*/ 3 h 7"/>
                              <a:gd name="T8" fmla="*/ 10 w 10"/>
                              <a:gd name="T9" fmla="*/ 3 h 7"/>
                              <a:gd name="T10" fmla="*/ 10 w 10"/>
                              <a:gd name="T11" fmla="*/ 3 h 7"/>
                              <a:gd name="T12" fmla="*/ 10 w 10"/>
                              <a:gd name="T13" fmla="*/ 3 h 7"/>
                              <a:gd name="T14" fmla="*/ 10 w 10"/>
                              <a:gd name="T15" fmla="*/ 3 h 7"/>
                              <a:gd name="T16" fmla="*/ 10 w 10"/>
                              <a:gd name="T17" fmla="*/ 7 h 7"/>
                              <a:gd name="T18" fmla="*/ 7 w 10"/>
                              <a:gd name="T19" fmla="*/ 7 h 7"/>
                              <a:gd name="T20" fmla="*/ 7 w 10"/>
                              <a:gd name="T21" fmla="*/ 7 h 7"/>
                              <a:gd name="T22" fmla="*/ 3 w 10"/>
                              <a:gd name="T23" fmla="*/ 7 h 7"/>
                              <a:gd name="T24" fmla="*/ 3 w 10"/>
                              <a:gd name="T25" fmla="*/ 7 h 7"/>
                              <a:gd name="T26" fmla="*/ 3 w 10"/>
                              <a:gd name="T27" fmla="*/ 7 h 7"/>
                              <a:gd name="T28" fmla="*/ 0 w 10"/>
                              <a:gd name="T29" fmla="*/ 7 h 7"/>
                              <a:gd name="T30" fmla="*/ 0 w 10"/>
                              <a:gd name="T31" fmla="*/ 7 h 7"/>
                              <a:gd name="T32" fmla="*/ 0 w 10"/>
                              <a:gd name="T33" fmla="*/ 3 h 7"/>
                              <a:gd name="T34" fmla="*/ 0 w 10"/>
                              <a:gd name="T35" fmla="*/ 3 h 7"/>
                              <a:gd name="T36" fmla="*/ 0 w 10"/>
                              <a:gd name="T37" fmla="*/ 3 h 7"/>
                              <a:gd name="T38" fmla="*/ 0 w 10"/>
                              <a:gd name="T39" fmla="*/ 3 h 7"/>
                              <a:gd name="T40" fmla="*/ 0 w 10"/>
                              <a:gd name="T41" fmla="*/ 3 h 7"/>
                              <a:gd name="T42" fmla="*/ 3 w 10"/>
                              <a:gd name="T43" fmla="*/ 0 h 7"/>
                              <a:gd name="T44" fmla="*/ 3 w 10"/>
                              <a:gd name="T45" fmla="*/ 0 h 7"/>
                              <a:gd name="T46" fmla="*/ 3 w 10"/>
                              <a:gd name="T47" fmla="*/ 0 h 7"/>
                              <a:gd name="T48" fmla="*/ 7 w 10"/>
                              <a:gd name="T49"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 h="7">
                                <a:moveTo>
                                  <a:pt x="7" y="0"/>
                                </a:moveTo>
                                <a:lnTo>
                                  <a:pt x="7" y="0"/>
                                </a:lnTo>
                                <a:lnTo>
                                  <a:pt x="10" y="3"/>
                                </a:lnTo>
                                <a:lnTo>
                                  <a:pt x="10" y="7"/>
                                </a:lnTo>
                                <a:lnTo>
                                  <a:pt x="7" y="7"/>
                                </a:lnTo>
                                <a:lnTo>
                                  <a:pt x="3" y="7"/>
                                </a:lnTo>
                                <a:lnTo>
                                  <a:pt x="0" y="7"/>
                                </a:lnTo>
                                <a:lnTo>
                                  <a:pt x="0" y="3"/>
                                </a:lnTo>
                                <a:lnTo>
                                  <a:pt x="3"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
                        <wps:cNvSpPr>
                          <a:spLocks/>
                        </wps:cNvSpPr>
                        <wps:spPr bwMode="auto">
                          <a:xfrm>
                            <a:off x="10143" y="9398"/>
                            <a:ext cx="41" cy="42"/>
                          </a:xfrm>
                          <a:custGeom>
                            <a:avLst/>
                            <a:gdLst>
                              <a:gd name="T0" fmla="*/ 38 w 41"/>
                              <a:gd name="T1" fmla="*/ 0 h 42"/>
                              <a:gd name="T2" fmla="*/ 38 w 41"/>
                              <a:gd name="T3" fmla="*/ 0 h 42"/>
                              <a:gd name="T4" fmla="*/ 38 w 41"/>
                              <a:gd name="T5" fmla="*/ 0 h 42"/>
                              <a:gd name="T6" fmla="*/ 38 w 41"/>
                              <a:gd name="T7" fmla="*/ 0 h 42"/>
                              <a:gd name="T8" fmla="*/ 41 w 41"/>
                              <a:gd name="T9" fmla="*/ 0 h 42"/>
                              <a:gd name="T10" fmla="*/ 34 w 41"/>
                              <a:gd name="T11" fmla="*/ 38 h 42"/>
                              <a:gd name="T12" fmla="*/ 3 w 41"/>
                              <a:gd name="T13" fmla="*/ 42 h 42"/>
                              <a:gd name="T14" fmla="*/ 0 w 41"/>
                              <a:gd name="T15" fmla="*/ 38 h 42"/>
                              <a:gd name="T16" fmla="*/ 3 w 41"/>
                              <a:gd name="T17" fmla="*/ 35 h 42"/>
                              <a:gd name="T18" fmla="*/ 3 w 41"/>
                              <a:gd name="T19" fmla="*/ 28 h 42"/>
                              <a:gd name="T20" fmla="*/ 7 w 41"/>
                              <a:gd name="T21" fmla="*/ 21 h 42"/>
                              <a:gd name="T22" fmla="*/ 7 w 41"/>
                              <a:gd name="T23" fmla="*/ 18 h 42"/>
                              <a:gd name="T24" fmla="*/ 10 w 41"/>
                              <a:gd name="T25" fmla="*/ 18 h 42"/>
                              <a:gd name="T26" fmla="*/ 10 w 41"/>
                              <a:gd name="T27" fmla="*/ 14 h 42"/>
                              <a:gd name="T28" fmla="*/ 10 w 41"/>
                              <a:gd name="T29" fmla="*/ 11 h 42"/>
                              <a:gd name="T30" fmla="*/ 14 w 41"/>
                              <a:gd name="T31" fmla="*/ 7 h 42"/>
                              <a:gd name="T32" fmla="*/ 17 w 41"/>
                              <a:gd name="T33" fmla="*/ 7 h 42"/>
                              <a:gd name="T34" fmla="*/ 21 w 41"/>
                              <a:gd name="T35" fmla="*/ 4 h 42"/>
                              <a:gd name="T36" fmla="*/ 24 w 41"/>
                              <a:gd name="T37" fmla="*/ 4 h 42"/>
                              <a:gd name="T38" fmla="*/ 27 w 41"/>
                              <a:gd name="T39" fmla="*/ 4 h 42"/>
                              <a:gd name="T40" fmla="*/ 31 w 41"/>
                              <a:gd name="T41" fmla="*/ 0 h 42"/>
                              <a:gd name="T42" fmla="*/ 34 w 41"/>
                              <a:gd name="T43" fmla="*/ 0 h 42"/>
                              <a:gd name="T44" fmla="*/ 38 w 41"/>
                              <a:gd name="T4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 h="42">
                                <a:moveTo>
                                  <a:pt x="38" y="0"/>
                                </a:moveTo>
                                <a:lnTo>
                                  <a:pt x="38" y="0"/>
                                </a:lnTo>
                                <a:lnTo>
                                  <a:pt x="41" y="0"/>
                                </a:lnTo>
                                <a:lnTo>
                                  <a:pt x="34" y="38"/>
                                </a:lnTo>
                                <a:lnTo>
                                  <a:pt x="3" y="42"/>
                                </a:lnTo>
                                <a:lnTo>
                                  <a:pt x="0" y="38"/>
                                </a:lnTo>
                                <a:lnTo>
                                  <a:pt x="3" y="35"/>
                                </a:lnTo>
                                <a:lnTo>
                                  <a:pt x="3" y="28"/>
                                </a:lnTo>
                                <a:lnTo>
                                  <a:pt x="7" y="21"/>
                                </a:lnTo>
                                <a:lnTo>
                                  <a:pt x="7" y="18"/>
                                </a:lnTo>
                                <a:lnTo>
                                  <a:pt x="10" y="18"/>
                                </a:lnTo>
                                <a:lnTo>
                                  <a:pt x="10" y="14"/>
                                </a:lnTo>
                                <a:lnTo>
                                  <a:pt x="10" y="11"/>
                                </a:lnTo>
                                <a:lnTo>
                                  <a:pt x="14" y="7"/>
                                </a:lnTo>
                                <a:lnTo>
                                  <a:pt x="17" y="7"/>
                                </a:lnTo>
                                <a:lnTo>
                                  <a:pt x="21" y="4"/>
                                </a:lnTo>
                                <a:lnTo>
                                  <a:pt x="24" y="4"/>
                                </a:lnTo>
                                <a:lnTo>
                                  <a:pt x="27" y="4"/>
                                </a:lnTo>
                                <a:lnTo>
                                  <a:pt x="31" y="0"/>
                                </a:lnTo>
                                <a:lnTo>
                                  <a:pt x="34"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
                        <wps:cNvSpPr>
                          <a:spLocks/>
                        </wps:cNvSpPr>
                        <wps:spPr bwMode="auto">
                          <a:xfrm>
                            <a:off x="10218" y="9398"/>
                            <a:ext cx="59" cy="42"/>
                          </a:xfrm>
                          <a:custGeom>
                            <a:avLst/>
                            <a:gdLst>
                              <a:gd name="T0" fmla="*/ 0 w 59"/>
                              <a:gd name="T1" fmla="*/ 0 h 42"/>
                              <a:gd name="T2" fmla="*/ 52 w 59"/>
                              <a:gd name="T3" fmla="*/ 4 h 42"/>
                              <a:gd name="T4" fmla="*/ 59 w 59"/>
                              <a:gd name="T5" fmla="*/ 42 h 42"/>
                              <a:gd name="T6" fmla="*/ 55 w 59"/>
                              <a:gd name="T7" fmla="*/ 42 h 42"/>
                              <a:gd name="T8" fmla="*/ 55 w 59"/>
                              <a:gd name="T9" fmla="*/ 42 h 42"/>
                              <a:gd name="T10" fmla="*/ 52 w 59"/>
                              <a:gd name="T11" fmla="*/ 42 h 42"/>
                              <a:gd name="T12" fmla="*/ 48 w 59"/>
                              <a:gd name="T13" fmla="*/ 42 h 42"/>
                              <a:gd name="T14" fmla="*/ 35 w 59"/>
                              <a:gd name="T15" fmla="*/ 11 h 42"/>
                              <a:gd name="T16" fmla="*/ 35 w 59"/>
                              <a:gd name="T17" fmla="*/ 42 h 42"/>
                              <a:gd name="T18" fmla="*/ 4 w 59"/>
                              <a:gd name="T19" fmla="*/ 42 h 42"/>
                              <a:gd name="T20" fmla="*/ 0 w 59"/>
                              <a:gd name="T21" fmla="*/ 31 h 42"/>
                              <a:gd name="T22" fmla="*/ 0 w 59"/>
                              <a:gd name="T23" fmla="*/ 21 h 42"/>
                              <a:gd name="T24" fmla="*/ 0 w 59"/>
                              <a:gd name="T25" fmla="*/ 11 h 42"/>
                              <a:gd name="T26" fmla="*/ 0 w 59"/>
                              <a:gd name="T27" fmla="*/ 0 h 42"/>
                              <a:gd name="T28" fmla="*/ 0 w 59"/>
                              <a:gd name="T29" fmla="*/ 0 h 42"/>
                              <a:gd name="T30" fmla="*/ 0 w 59"/>
                              <a:gd name="T31" fmla="*/ 0 h 42"/>
                              <a:gd name="T32" fmla="*/ 0 w 59"/>
                              <a:gd name="T33" fmla="*/ 0 h 42"/>
                              <a:gd name="T34" fmla="*/ 0 w 59"/>
                              <a:gd name="T3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9" h="42">
                                <a:moveTo>
                                  <a:pt x="0" y="0"/>
                                </a:moveTo>
                                <a:lnTo>
                                  <a:pt x="52" y="4"/>
                                </a:lnTo>
                                <a:lnTo>
                                  <a:pt x="59" y="42"/>
                                </a:lnTo>
                                <a:lnTo>
                                  <a:pt x="55" y="42"/>
                                </a:lnTo>
                                <a:lnTo>
                                  <a:pt x="52" y="42"/>
                                </a:lnTo>
                                <a:lnTo>
                                  <a:pt x="48" y="42"/>
                                </a:lnTo>
                                <a:lnTo>
                                  <a:pt x="35" y="11"/>
                                </a:lnTo>
                                <a:lnTo>
                                  <a:pt x="35" y="42"/>
                                </a:lnTo>
                                <a:lnTo>
                                  <a:pt x="4" y="42"/>
                                </a:lnTo>
                                <a:lnTo>
                                  <a:pt x="0" y="31"/>
                                </a:lnTo>
                                <a:lnTo>
                                  <a:pt x="0" y="21"/>
                                </a:lnTo>
                                <a:lnTo>
                                  <a:pt x="0" y="1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
                        <wps:cNvSpPr>
                          <a:spLocks/>
                        </wps:cNvSpPr>
                        <wps:spPr bwMode="auto">
                          <a:xfrm>
                            <a:off x="10194" y="9409"/>
                            <a:ext cx="7" cy="31"/>
                          </a:xfrm>
                          <a:custGeom>
                            <a:avLst/>
                            <a:gdLst>
                              <a:gd name="T0" fmla="*/ 4 w 7"/>
                              <a:gd name="T1" fmla="*/ 0 h 31"/>
                              <a:gd name="T2" fmla="*/ 7 w 7"/>
                              <a:gd name="T3" fmla="*/ 27 h 31"/>
                              <a:gd name="T4" fmla="*/ 7 w 7"/>
                              <a:gd name="T5" fmla="*/ 27 h 31"/>
                              <a:gd name="T6" fmla="*/ 4 w 7"/>
                              <a:gd name="T7" fmla="*/ 27 h 31"/>
                              <a:gd name="T8" fmla="*/ 4 w 7"/>
                              <a:gd name="T9" fmla="*/ 27 h 31"/>
                              <a:gd name="T10" fmla="*/ 0 w 7"/>
                              <a:gd name="T11" fmla="*/ 31 h 31"/>
                              <a:gd name="T12" fmla="*/ 0 w 7"/>
                              <a:gd name="T13" fmla="*/ 0 h 31"/>
                              <a:gd name="T14" fmla="*/ 0 w 7"/>
                              <a:gd name="T15" fmla="*/ 0 h 31"/>
                              <a:gd name="T16" fmla="*/ 0 w 7"/>
                              <a:gd name="T17" fmla="*/ 0 h 31"/>
                              <a:gd name="T18" fmla="*/ 4 w 7"/>
                              <a:gd name="T19" fmla="*/ 0 h 31"/>
                              <a:gd name="T20" fmla="*/ 4 w 7"/>
                              <a:gd name="T21"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 h="31">
                                <a:moveTo>
                                  <a:pt x="4" y="0"/>
                                </a:moveTo>
                                <a:lnTo>
                                  <a:pt x="7" y="27"/>
                                </a:lnTo>
                                <a:lnTo>
                                  <a:pt x="4" y="27"/>
                                </a:lnTo>
                                <a:lnTo>
                                  <a:pt x="0" y="31"/>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0"/>
                        <wps:cNvSpPr>
                          <a:spLocks/>
                        </wps:cNvSpPr>
                        <wps:spPr bwMode="auto">
                          <a:xfrm>
                            <a:off x="10410" y="9429"/>
                            <a:ext cx="137" cy="101"/>
                          </a:xfrm>
                          <a:custGeom>
                            <a:avLst/>
                            <a:gdLst>
                              <a:gd name="T0" fmla="*/ 48 w 137"/>
                              <a:gd name="T1" fmla="*/ 0 h 101"/>
                              <a:gd name="T2" fmla="*/ 55 w 137"/>
                              <a:gd name="T3" fmla="*/ 4 h 101"/>
                              <a:gd name="T4" fmla="*/ 62 w 137"/>
                              <a:gd name="T5" fmla="*/ 11 h 101"/>
                              <a:gd name="T6" fmla="*/ 69 w 137"/>
                              <a:gd name="T7" fmla="*/ 18 h 101"/>
                              <a:gd name="T8" fmla="*/ 72 w 137"/>
                              <a:gd name="T9" fmla="*/ 21 h 101"/>
                              <a:gd name="T10" fmla="*/ 72 w 137"/>
                              <a:gd name="T11" fmla="*/ 25 h 101"/>
                              <a:gd name="T12" fmla="*/ 90 w 137"/>
                              <a:gd name="T13" fmla="*/ 28 h 101"/>
                              <a:gd name="T14" fmla="*/ 96 w 137"/>
                              <a:gd name="T15" fmla="*/ 25 h 101"/>
                              <a:gd name="T16" fmla="*/ 107 w 137"/>
                              <a:gd name="T17" fmla="*/ 18 h 101"/>
                              <a:gd name="T18" fmla="*/ 117 w 137"/>
                              <a:gd name="T19" fmla="*/ 18 h 101"/>
                              <a:gd name="T20" fmla="*/ 127 w 137"/>
                              <a:gd name="T21" fmla="*/ 18 h 101"/>
                              <a:gd name="T22" fmla="*/ 134 w 137"/>
                              <a:gd name="T23" fmla="*/ 21 h 101"/>
                              <a:gd name="T24" fmla="*/ 137 w 137"/>
                              <a:gd name="T25" fmla="*/ 28 h 101"/>
                              <a:gd name="T26" fmla="*/ 134 w 137"/>
                              <a:gd name="T27" fmla="*/ 35 h 101"/>
                              <a:gd name="T28" fmla="*/ 131 w 137"/>
                              <a:gd name="T29" fmla="*/ 39 h 101"/>
                              <a:gd name="T30" fmla="*/ 127 w 137"/>
                              <a:gd name="T31" fmla="*/ 42 h 101"/>
                              <a:gd name="T32" fmla="*/ 120 w 137"/>
                              <a:gd name="T33" fmla="*/ 46 h 101"/>
                              <a:gd name="T34" fmla="*/ 117 w 137"/>
                              <a:gd name="T35" fmla="*/ 49 h 101"/>
                              <a:gd name="T36" fmla="*/ 113 w 137"/>
                              <a:gd name="T37" fmla="*/ 49 h 101"/>
                              <a:gd name="T38" fmla="*/ 110 w 137"/>
                              <a:gd name="T39" fmla="*/ 67 h 101"/>
                              <a:gd name="T40" fmla="*/ 107 w 137"/>
                              <a:gd name="T41" fmla="*/ 67 h 101"/>
                              <a:gd name="T42" fmla="*/ 103 w 137"/>
                              <a:gd name="T43" fmla="*/ 70 h 101"/>
                              <a:gd name="T44" fmla="*/ 100 w 137"/>
                              <a:gd name="T45" fmla="*/ 70 h 101"/>
                              <a:gd name="T46" fmla="*/ 93 w 137"/>
                              <a:gd name="T47" fmla="*/ 70 h 101"/>
                              <a:gd name="T48" fmla="*/ 90 w 137"/>
                              <a:gd name="T49" fmla="*/ 67 h 101"/>
                              <a:gd name="T50" fmla="*/ 86 w 137"/>
                              <a:gd name="T51" fmla="*/ 63 h 101"/>
                              <a:gd name="T52" fmla="*/ 83 w 137"/>
                              <a:gd name="T53" fmla="*/ 63 h 101"/>
                              <a:gd name="T54" fmla="*/ 79 w 137"/>
                              <a:gd name="T55" fmla="*/ 63 h 101"/>
                              <a:gd name="T56" fmla="*/ 76 w 137"/>
                              <a:gd name="T57" fmla="*/ 67 h 101"/>
                              <a:gd name="T58" fmla="*/ 72 w 137"/>
                              <a:gd name="T59" fmla="*/ 67 h 101"/>
                              <a:gd name="T60" fmla="*/ 69 w 137"/>
                              <a:gd name="T61" fmla="*/ 67 h 101"/>
                              <a:gd name="T62" fmla="*/ 66 w 137"/>
                              <a:gd name="T63" fmla="*/ 70 h 101"/>
                              <a:gd name="T64" fmla="*/ 62 w 137"/>
                              <a:gd name="T65" fmla="*/ 73 h 101"/>
                              <a:gd name="T66" fmla="*/ 62 w 137"/>
                              <a:gd name="T67" fmla="*/ 77 h 101"/>
                              <a:gd name="T68" fmla="*/ 55 w 137"/>
                              <a:gd name="T69" fmla="*/ 80 h 101"/>
                              <a:gd name="T70" fmla="*/ 48 w 137"/>
                              <a:gd name="T71" fmla="*/ 87 h 101"/>
                              <a:gd name="T72" fmla="*/ 38 w 137"/>
                              <a:gd name="T73" fmla="*/ 94 h 101"/>
                              <a:gd name="T74" fmla="*/ 24 w 137"/>
                              <a:gd name="T75" fmla="*/ 98 h 101"/>
                              <a:gd name="T76" fmla="*/ 11 w 137"/>
                              <a:gd name="T77" fmla="*/ 101 h 101"/>
                              <a:gd name="T78" fmla="*/ 4 w 137"/>
                              <a:gd name="T79" fmla="*/ 101 h 101"/>
                              <a:gd name="T80" fmla="*/ 0 w 137"/>
                              <a:gd name="T81" fmla="*/ 98 h 101"/>
                              <a:gd name="T82" fmla="*/ 11 w 137"/>
                              <a:gd name="T83" fmla="*/ 94 h 101"/>
                              <a:gd name="T84" fmla="*/ 24 w 137"/>
                              <a:gd name="T85" fmla="*/ 87 h 101"/>
                              <a:gd name="T86" fmla="*/ 38 w 137"/>
                              <a:gd name="T87" fmla="*/ 84 h 101"/>
                              <a:gd name="T88" fmla="*/ 52 w 137"/>
                              <a:gd name="T89" fmla="*/ 73 h 101"/>
                              <a:gd name="T90" fmla="*/ 55 w 137"/>
                              <a:gd name="T91" fmla="*/ 67 h 101"/>
                              <a:gd name="T92" fmla="*/ 55 w 137"/>
                              <a:gd name="T93" fmla="*/ 67 h 101"/>
                              <a:gd name="T94" fmla="*/ 52 w 137"/>
                              <a:gd name="T95" fmla="*/ 63 h 101"/>
                              <a:gd name="T96" fmla="*/ 48 w 137"/>
                              <a:gd name="T97" fmla="*/ 63 h 101"/>
                              <a:gd name="T98" fmla="*/ 42 w 137"/>
                              <a:gd name="T99" fmla="*/ 60 h 101"/>
                              <a:gd name="T100" fmla="*/ 38 w 137"/>
                              <a:gd name="T101" fmla="*/ 56 h 101"/>
                              <a:gd name="T102" fmla="*/ 38 w 137"/>
                              <a:gd name="T103" fmla="*/ 49 h 101"/>
                              <a:gd name="T104" fmla="*/ 38 w 137"/>
                              <a:gd name="T105" fmla="*/ 42 h 101"/>
                              <a:gd name="T106" fmla="*/ 38 w 137"/>
                              <a:gd name="T107" fmla="*/ 35 h 101"/>
                              <a:gd name="T108" fmla="*/ 31 w 137"/>
                              <a:gd name="T109" fmla="*/ 32 h 101"/>
                              <a:gd name="T110" fmla="*/ 31 w 137"/>
                              <a:gd name="T111" fmla="*/ 28 h 101"/>
                              <a:gd name="T112" fmla="*/ 28 w 137"/>
                              <a:gd name="T113" fmla="*/ 21 h 101"/>
                              <a:gd name="T114" fmla="*/ 28 w 137"/>
                              <a:gd name="T115" fmla="*/ 14 h 101"/>
                              <a:gd name="T116" fmla="*/ 31 w 137"/>
                              <a:gd name="T117" fmla="*/ 7 h 101"/>
                              <a:gd name="T118" fmla="*/ 35 w 137"/>
                              <a:gd name="T119" fmla="*/ 4 h 101"/>
                              <a:gd name="T120" fmla="*/ 42 w 137"/>
                              <a:gd name="T121"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 h="101">
                                <a:moveTo>
                                  <a:pt x="45" y="0"/>
                                </a:moveTo>
                                <a:lnTo>
                                  <a:pt x="48" y="0"/>
                                </a:lnTo>
                                <a:lnTo>
                                  <a:pt x="52" y="4"/>
                                </a:lnTo>
                                <a:lnTo>
                                  <a:pt x="55" y="4"/>
                                </a:lnTo>
                                <a:lnTo>
                                  <a:pt x="62" y="7"/>
                                </a:lnTo>
                                <a:lnTo>
                                  <a:pt x="62" y="11"/>
                                </a:lnTo>
                                <a:lnTo>
                                  <a:pt x="66" y="14"/>
                                </a:lnTo>
                                <a:lnTo>
                                  <a:pt x="69" y="18"/>
                                </a:lnTo>
                                <a:lnTo>
                                  <a:pt x="72" y="21"/>
                                </a:lnTo>
                                <a:lnTo>
                                  <a:pt x="72" y="25"/>
                                </a:lnTo>
                                <a:lnTo>
                                  <a:pt x="76" y="25"/>
                                </a:lnTo>
                                <a:lnTo>
                                  <a:pt x="90" y="28"/>
                                </a:lnTo>
                                <a:lnTo>
                                  <a:pt x="93" y="25"/>
                                </a:lnTo>
                                <a:lnTo>
                                  <a:pt x="96" y="25"/>
                                </a:lnTo>
                                <a:lnTo>
                                  <a:pt x="100" y="21"/>
                                </a:lnTo>
                                <a:lnTo>
                                  <a:pt x="107" y="18"/>
                                </a:lnTo>
                                <a:lnTo>
                                  <a:pt x="110" y="18"/>
                                </a:lnTo>
                                <a:lnTo>
                                  <a:pt x="117" y="18"/>
                                </a:lnTo>
                                <a:lnTo>
                                  <a:pt x="120" y="18"/>
                                </a:lnTo>
                                <a:lnTo>
                                  <a:pt x="127" y="18"/>
                                </a:lnTo>
                                <a:lnTo>
                                  <a:pt x="131" y="21"/>
                                </a:lnTo>
                                <a:lnTo>
                                  <a:pt x="134" y="21"/>
                                </a:lnTo>
                                <a:lnTo>
                                  <a:pt x="134" y="25"/>
                                </a:lnTo>
                                <a:lnTo>
                                  <a:pt x="137" y="28"/>
                                </a:lnTo>
                                <a:lnTo>
                                  <a:pt x="137" y="32"/>
                                </a:lnTo>
                                <a:lnTo>
                                  <a:pt x="134" y="35"/>
                                </a:lnTo>
                                <a:lnTo>
                                  <a:pt x="134" y="39"/>
                                </a:lnTo>
                                <a:lnTo>
                                  <a:pt x="131" y="39"/>
                                </a:lnTo>
                                <a:lnTo>
                                  <a:pt x="131" y="42"/>
                                </a:lnTo>
                                <a:lnTo>
                                  <a:pt x="127" y="42"/>
                                </a:lnTo>
                                <a:lnTo>
                                  <a:pt x="124" y="46"/>
                                </a:lnTo>
                                <a:lnTo>
                                  <a:pt x="120" y="46"/>
                                </a:lnTo>
                                <a:lnTo>
                                  <a:pt x="117" y="49"/>
                                </a:lnTo>
                                <a:lnTo>
                                  <a:pt x="113" y="49"/>
                                </a:lnTo>
                                <a:lnTo>
                                  <a:pt x="110" y="67"/>
                                </a:lnTo>
                                <a:lnTo>
                                  <a:pt x="107" y="67"/>
                                </a:lnTo>
                                <a:lnTo>
                                  <a:pt x="103" y="70"/>
                                </a:lnTo>
                                <a:lnTo>
                                  <a:pt x="100" y="70"/>
                                </a:lnTo>
                                <a:lnTo>
                                  <a:pt x="96" y="70"/>
                                </a:lnTo>
                                <a:lnTo>
                                  <a:pt x="93" y="70"/>
                                </a:lnTo>
                                <a:lnTo>
                                  <a:pt x="93" y="67"/>
                                </a:lnTo>
                                <a:lnTo>
                                  <a:pt x="90" y="67"/>
                                </a:lnTo>
                                <a:lnTo>
                                  <a:pt x="86" y="63"/>
                                </a:lnTo>
                                <a:lnTo>
                                  <a:pt x="83" y="63"/>
                                </a:lnTo>
                                <a:lnTo>
                                  <a:pt x="79" y="63"/>
                                </a:lnTo>
                                <a:lnTo>
                                  <a:pt x="76" y="67"/>
                                </a:lnTo>
                                <a:lnTo>
                                  <a:pt x="72" y="67"/>
                                </a:lnTo>
                                <a:lnTo>
                                  <a:pt x="69" y="67"/>
                                </a:lnTo>
                                <a:lnTo>
                                  <a:pt x="66" y="67"/>
                                </a:lnTo>
                                <a:lnTo>
                                  <a:pt x="66" y="70"/>
                                </a:lnTo>
                                <a:lnTo>
                                  <a:pt x="62" y="73"/>
                                </a:lnTo>
                                <a:lnTo>
                                  <a:pt x="62" y="77"/>
                                </a:lnTo>
                                <a:lnTo>
                                  <a:pt x="59" y="80"/>
                                </a:lnTo>
                                <a:lnTo>
                                  <a:pt x="55" y="80"/>
                                </a:lnTo>
                                <a:lnTo>
                                  <a:pt x="55" y="84"/>
                                </a:lnTo>
                                <a:lnTo>
                                  <a:pt x="48" y="87"/>
                                </a:lnTo>
                                <a:lnTo>
                                  <a:pt x="42" y="91"/>
                                </a:lnTo>
                                <a:lnTo>
                                  <a:pt x="38" y="94"/>
                                </a:lnTo>
                                <a:lnTo>
                                  <a:pt x="31" y="98"/>
                                </a:lnTo>
                                <a:lnTo>
                                  <a:pt x="24" y="98"/>
                                </a:lnTo>
                                <a:lnTo>
                                  <a:pt x="18" y="101"/>
                                </a:lnTo>
                                <a:lnTo>
                                  <a:pt x="11" y="101"/>
                                </a:lnTo>
                                <a:lnTo>
                                  <a:pt x="4" y="101"/>
                                </a:lnTo>
                                <a:lnTo>
                                  <a:pt x="0" y="98"/>
                                </a:lnTo>
                                <a:lnTo>
                                  <a:pt x="4" y="94"/>
                                </a:lnTo>
                                <a:lnTo>
                                  <a:pt x="11" y="94"/>
                                </a:lnTo>
                                <a:lnTo>
                                  <a:pt x="18" y="91"/>
                                </a:lnTo>
                                <a:lnTo>
                                  <a:pt x="24" y="87"/>
                                </a:lnTo>
                                <a:lnTo>
                                  <a:pt x="31" y="87"/>
                                </a:lnTo>
                                <a:lnTo>
                                  <a:pt x="38" y="84"/>
                                </a:lnTo>
                                <a:lnTo>
                                  <a:pt x="45" y="77"/>
                                </a:lnTo>
                                <a:lnTo>
                                  <a:pt x="52" y="73"/>
                                </a:lnTo>
                                <a:lnTo>
                                  <a:pt x="55" y="67"/>
                                </a:lnTo>
                                <a:lnTo>
                                  <a:pt x="52" y="63"/>
                                </a:lnTo>
                                <a:lnTo>
                                  <a:pt x="48" y="63"/>
                                </a:lnTo>
                                <a:lnTo>
                                  <a:pt x="45" y="60"/>
                                </a:lnTo>
                                <a:lnTo>
                                  <a:pt x="42" y="60"/>
                                </a:lnTo>
                                <a:lnTo>
                                  <a:pt x="38" y="56"/>
                                </a:lnTo>
                                <a:lnTo>
                                  <a:pt x="38" y="53"/>
                                </a:lnTo>
                                <a:lnTo>
                                  <a:pt x="38" y="49"/>
                                </a:lnTo>
                                <a:lnTo>
                                  <a:pt x="38" y="46"/>
                                </a:lnTo>
                                <a:lnTo>
                                  <a:pt x="38" y="42"/>
                                </a:lnTo>
                                <a:lnTo>
                                  <a:pt x="38" y="39"/>
                                </a:lnTo>
                                <a:lnTo>
                                  <a:pt x="38" y="35"/>
                                </a:lnTo>
                                <a:lnTo>
                                  <a:pt x="35" y="35"/>
                                </a:lnTo>
                                <a:lnTo>
                                  <a:pt x="31" y="32"/>
                                </a:lnTo>
                                <a:lnTo>
                                  <a:pt x="31" y="28"/>
                                </a:lnTo>
                                <a:lnTo>
                                  <a:pt x="28" y="25"/>
                                </a:lnTo>
                                <a:lnTo>
                                  <a:pt x="28" y="21"/>
                                </a:lnTo>
                                <a:lnTo>
                                  <a:pt x="28" y="18"/>
                                </a:lnTo>
                                <a:lnTo>
                                  <a:pt x="28" y="14"/>
                                </a:lnTo>
                                <a:lnTo>
                                  <a:pt x="31" y="11"/>
                                </a:lnTo>
                                <a:lnTo>
                                  <a:pt x="31" y="7"/>
                                </a:lnTo>
                                <a:lnTo>
                                  <a:pt x="35" y="7"/>
                                </a:lnTo>
                                <a:lnTo>
                                  <a:pt x="35" y="4"/>
                                </a:lnTo>
                                <a:lnTo>
                                  <a:pt x="38" y="4"/>
                                </a:lnTo>
                                <a:lnTo>
                                  <a:pt x="42" y="0"/>
                                </a:lnTo>
                                <a:lnTo>
                                  <a:pt x="4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1"/>
                        <wps:cNvSpPr>
                          <a:spLocks/>
                        </wps:cNvSpPr>
                        <wps:spPr bwMode="auto">
                          <a:xfrm>
                            <a:off x="10294" y="9433"/>
                            <a:ext cx="3" cy="7"/>
                          </a:xfrm>
                          <a:custGeom>
                            <a:avLst/>
                            <a:gdLst>
                              <a:gd name="T0" fmla="*/ 0 w 3"/>
                              <a:gd name="T1" fmla="*/ 0 h 7"/>
                              <a:gd name="T2" fmla="*/ 3 w 3"/>
                              <a:gd name="T3" fmla="*/ 0 h 7"/>
                              <a:gd name="T4" fmla="*/ 3 w 3"/>
                              <a:gd name="T5" fmla="*/ 3 h 7"/>
                              <a:gd name="T6" fmla="*/ 3 w 3"/>
                              <a:gd name="T7" fmla="*/ 7 h 7"/>
                              <a:gd name="T8" fmla="*/ 3 w 3"/>
                              <a:gd name="T9" fmla="*/ 7 h 7"/>
                              <a:gd name="T10" fmla="*/ 3 w 3"/>
                              <a:gd name="T11" fmla="*/ 7 h 7"/>
                              <a:gd name="T12" fmla="*/ 0 w 3"/>
                              <a:gd name="T13" fmla="*/ 3 h 7"/>
                              <a:gd name="T14" fmla="*/ 0 w 3"/>
                              <a:gd name="T15" fmla="*/ 3 h 7"/>
                              <a:gd name="T16" fmla="*/ 0 w 3"/>
                              <a:gd name="T1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7">
                                <a:moveTo>
                                  <a:pt x="0" y="0"/>
                                </a:moveTo>
                                <a:lnTo>
                                  <a:pt x="3" y="0"/>
                                </a:lnTo>
                                <a:lnTo>
                                  <a:pt x="3" y="3"/>
                                </a:lnTo>
                                <a:lnTo>
                                  <a:pt x="3" y="7"/>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
                        <wps:cNvSpPr>
                          <a:spLocks/>
                        </wps:cNvSpPr>
                        <wps:spPr bwMode="auto">
                          <a:xfrm>
                            <a:off x="10109" y="9440"/>
                            <a:ext cx="20" cy="10"/>
                          </a:xfrm>
                          <a:custGeom>
                            <a:avLst/>
                            <a:gdLst>
                              <a:gd name="T0" fmla="*/ 10 w 20"/>
                              <a:gd name="T1" fmla="*/ 0 h 10"/>
                              <a:gd name="T2" fmla="*/ 17 w 20"/>
                              <a:gd name="T3" fmla="*/ 0 h 10"/>
                              <a:gd name="T4" fmla="*/ 17 w 20"/>
                              <a:gd name="T5" fmla="*/ 0 h 10"/>
                              <a:gd name="T6" fmla="*/ 20 w 20"/>
                              <a:gd name="T7" fmla="*/ 3 h 10"/>
                              <a:gd name="T8" fmla="*/ 17 w 20"/>
                              <a:gd name="T9" fmla="*/ 7 h 10"/>
                              <a:gd name="T10" fmla="*/ 17 w 20"/>
                              <a:gd name="T11" fmla="*/ 7 h 10"/>
                              <a:gd name="T12" fmla="*/ 0 w 20"/>
                              <a:gd name="T13" fmla="*/ 10 h 10"/>
                              <a:gd name="T14" fmla="*/ 0 w 20"/>
                              <a:gd name="T15" fmla="*/ 7 h 10"/>
                              <a:gd name="T16" fmla="*/ 0 w 20"/>
                              <a:gd name="T17" fmla="*/ 7 h 10"/>
                              <a:gd name="T18" fmla="*/ 0 w 20"/>
                              <a:gd name="T19" fmla="*/ 3 h 10"/>
                              <a:gd name="T20" fmla="*/ 0 w 20"/>
                              <a:gd name="T21" fmla="*/ 0 h 10"/>
                              <a:gd name="T22" fmla="*/ 10 w 20"/>
                              <a:gd name="T2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 h="10">
                                <a:moveTo>
                                  <a:pt x="10" y="0"/>
                                </a:moveTo>
                                <a:lnTo>
                                  <a:pt x="17" y="0"/>
                                </a:lnTo>
                                <a:lnTo>
                                  <a:pt x="20" y="3"/>
                                </a:lnTo>
                                <a:lnTo>
                                  <a:pt x="17" y="7"/>
                                </a:lnTo>
                                <a:lnTo>
                                  <a:pt x="0" y="10"/>
                                </a:lnTo>
                                <a:lnTo>
                                  <a:pt x="0" y="7"/>
                                </a:lnTo>
                                <a:lnTo>
                                  <a:pt x="0" y="3"/>
                                </a:lnTo>
                                <a:lnTo>
                                  <a:pt x="0" y="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3"/>
                        <wps:cNvSpPr>
                          <a:spLocks/>
                        </wps:cNvSpPr>
                        <wps:spPr bwMode="auto">
                          <a:xfrm>
                            <a:off x="10448" y="9440"/>
                            <a:ext cx="28" cy="42"/>
                          </a:xfrm>
                          <a:custGeom>
                            <a:avLst/>
                            <a:gdLst>
                              <a:gd name="T0" fmla="*/ 10 w 28"/>
                              <a:gd name="T1" fmla="*/ 3 h 42"/>
                              <a:gd name="T2" fmla="*/ 14 w 28"/>
                              <a:gd name="T3" fmla="*/ 3 h 42"/>
                              <a:gd name="T4" fmla="*/ 17 w 28"/>
                              <a:gd name="T5" fmla="*/ 3 h 42"/>
                              <a:gd name="T6" fmla="*/ 17 w 28"/>
                              <a:gd name="T7" fmla="*/ 7 h 42"/>
                              <a:gd name="T8" fmla="*/ 21 w 28"/>
                              <a:gd name="T9" fmla="*/ 10 h 42"/>
                              <a:gd name="T10" fmla="*/ 21 w 28"/>
                              <a:gd name="T11" fmla="*/ 10 h 42"/>
                              <a:gd name="T12" fmla="*/ 24 w 28"/>
                              <a:gd name="T13" fmla="*/ 14 h 42"/>
                              <a:gd name="T14" fmla="*/ 24 w 28"/>
                              <a:gd name="T15" fmla="*/ 17 h 42"/>
                              <a:gd name="T16" fmla="*/ 28 w 28"/>
                              <a:gd name="T17" fmla="*/ 21 h 42"/>
                              <a:gd name="T18" fmla="*/ 28 w 28"/>
                              <a:gd name="T19" fmla="*/ 24 h 42"/>
                              <a:gd name="T20" fmla="*/ 28 w 28"/>
                              <a:gd name="T21" fmla="*/ 28 h 42"/>
                              <a:gd name="T22" fmla="*/ 24 w 28"/>
                              <a:gd name="T23" fmla="*/ 35 h 42"/>
                              <a:gd name="T24" fmla="*/ 24 w 28"/>
                              <a:gd name="T25" fmla="*/ 38 h 42"/>
                              <a:gd name="T26" fmla="*/ 21 w 28"/>
                              <a:gd name="T27" fmla="*/ 38 h 42"/>
                              <a:gd name="T28" fmla="*/ 17 w 28"/>
                              <a:gd name="T29" fmla="*/ 38 h 42"/>
                              <a:gd name="T30" fmla="*/ 17 w 28"/>
                              <a:gd name="T31" fmla="*/ 42 h 42"/>
                              <a:gd name="T32" fmla="*/ 14 w 28"/>
                              <a:gd name="T33" fmla="*/ 38 h 42"/>
                              <a:gd name="T34" fmla="*/ 14 w 28"/>
                              <a:gd name="T35" fmla="*/ 38 h 42"/>
                              <a:gd name="T36" fmla="*/ 14 w 28"/>
                              <a:gd name="T37" fmla="*/ 38 h 42"/>
                              <a:gd name="T38" fmla="*/ 14 w 28"/>
                              <a:gd name="T39" fmla="*/ 38 h 42"/>
                              <a:gd name="T40" fmla="*/ 14 w 28"/>
                              <a:gd name="T41" fmla="*/ 38 h 42"/>
                              <a:gd name="T42" fmla="*/ 14 w 28"/>
                              <a:gd name="T43" fmla="*/ 35 h 42"/>
                              <a:gd name="T44" fmla="*/ 14 w 28"/>
                              <a:gd name="T45" fmla="*/ 35 h 42"/>
                              <a:gd name="T46" fmla="*/ 14 w 28"/>
                              <a:gd name="T47" fmla="*/ 35 h 42"/>
                              <a:gd name="T48" fmla="*/ 17 w 28"/>
                              <a:gd name="T49" fmla="*/ 35 h 42"/>
                              <a:gd name="T50" fmla="*/ 17 w 28"/>
                              <a:gd name="T51" fmla="*/ 35 h 42"/>
                              <a:gd name="T52" fmla="*/ 21 w 28"/>
                              <a:gd name="T53" fmla="*/ 35 h 42"/>
                              <a:gd name="T54" fmla="*/ 21 w 28"/>
                              <a:gd name="T55" fmla="*/ 31 h 42"/>
                              <a:gd name="T56" fmla="*/ 21 w 28"/>
                              <a:gd name="T57" fmla="*/ 31 h 42"/>
                              <a:gd name="T58" fmla="*/ 21 w 28"/>
                              <a:gd name="T59" fmla="*/ 31 h 42"/>
                              <a:gd name="T60" fmla="*/ 21 w 28"/>
                              <a:gd name="T61" fmla="*/ 28 h 42"/>
                              <a:gd name="T62" fmla="*/ 21 w 28"/>
                              <a:gd name="T63" fmla="*/ 28 h 42"/>
                              <a:gd name="T64" fmla="*/ 21 w 28"/>
                              <a:gd name="T65" fmla="*/ 28 h 42"/>
                              <a:gd name="T66" fmla="*/ 4 w 28"/>
                              <a:gd name="T67" fmla="*/ 14 h 42"/>
                              <a:gd name="T68" fmla="*/ 4 w 28"/>
                              <a:gd name="T69" fmla="*/ 10 h 42"/>
                              <a:gd name="T70" fmla="*/ 4 w 28"/>
                              <a:gd name="T71" fmla="*/ 10 h 42"/>
                              <a:gd name="T72" fmla="*/ 0 w 28"/>
                              <a:gd name="T73" fmla="*/ 10 h 42"/>
                              <a:gd name="T74" fmla="*/ 0 w 28"/>
                              <a:gd name="T75" fmla="*/ 10 h 42"/>
                              <a:gd name="T76" fmla="*/ 4 w 28"/>
                              <a:gd name="T77" fmla="*/ 3 h 42"/>
                              <a:gd name="T78" fmla="*/ 10 w 28"/>
                              <a:gd name="T79" fmla="*/ 0 h 42"/>
                              <a:gd name="T80" fmla="*/ 10 w 28"/>
                              <a:gd name="T81" fmla="*/ 0 h 42"/>
                              <a:gd name="T82" fmla="*/ 10 w 28"/>
                              <a:gd name="T83" fmla="*/ 0 h 42"/>
                              <a:gd name="T84" fmla="*/ 10 w 28"/>
                              <a:gd name="T85" fmla="*/ 3 h 42"/>
                              <a:gd name="T86" fmla="*/ 10 w 28"/>
                              <a:gd name="T8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2">
                                <a:moveTo>
                                  <a:pt x="10" y="3"/>
                                </a:moveTo>
                                <a:lnTo>
                                  <a:pt x="14" y="3"/>
                                </a:lnTo>
                                <a:lnTo>
                                  <a:pt x="17" y="3"/>
                                </a:lnTo>
                                <a:lnTo>
                                  <a:pt x="17" y="7"/>
                                </a:lnTo>
                                <a:lnTo>
                                  <a:pt x="21" y="10"/>
                                </a:lnTo>
                                <a:lnTo>
                                  <a:pt x="24" y="14"/>
                                </a:lnTo>
                                <a:lnTo>
                                  <a:pt x="24" y="17"/>
                                </a:lnTo>
                                <a:lnTo>
                                  <a:pt x="28" y="21"/>
                                </a:lnTo>
                                <a:lnTo>
                                  <a:pt x="28" y="24"/>
                                </a:lnTo>
                                <a:lnTo>
                                  <a:pt x="28" y="28"/>
                                </a:lnTo>
                                <a:lnTo>
                                  <a:pt x="24" y="35"/>
                                </a:lnTo>
                                <a:lnTo>
                                  <a:pt x="24" y="38"/>
                                </a:lnTo>
                                <a:lnTo>
                                  <a:pt x="21" y="38"/>
                                </a:lnTo>
                                <a:lnTo>
                                  <a:pt x="17" y="38"/>
                                </a:lnTo>
                                <a:lnTo>
                                  <a:pt x="17" y="42"/>
                                </a:lnTo>
                                <a:lnTo>
                                  <a:pt x="14" y="38"/>
                                </a:lnTo>
                                <a:lnTo>
                                  <a:pt x="14" y="35"/>
                                </a:lnTo>
                                <a:lnTo>
                                  <a:pt x="17" y="35"/>
                                </a:lnTo>
                                <a:lnTo>
                                  <a:pt x="21" y="35"/>
                                </a:lnTo>
                                <a:lnTo>
                                  <a:pt x="21" y="31"/>
                                </a:lnTo>
                                <a:lnTo>
                                  <a:pt x="21" y="28"/>
                                </a:lnTo>
                                <a:lnTo>
                                  <a:pt x="4" y="14"/>
                                </a:lnTo>
                                <a:lnTo>
                                  <a:pt x="4" y="10"/>
                                </a:lnTo>
                                <a:lnTo>
                                  <a:pt x="0" y="10"/>
                                </a:lnTo>
                                <a:lnTo>
                                  <a:pt x="4" y="3"/>
                                </a:lnTo>
                                <a:lnTo>
                                  <a:pt x="10" y="0"/>
                                </a:lnTo>
                                <a:lnTo>
                                  <a:pt x="1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4"/>
                        <wps:cNvSpPr>
                          <a:spLocks/>
                        </wps:cNvSpPr>
                        <wps:spPr bwMode="auto">
                          <a:xfrm>
                            <a:off x="10191" y="9454"/>
                            <a:ext cx="7" cy="3"/>
                          </a:xfrm>
                          <a:custGeom>
                            <a:avLst/>
                            <a:gdLst>
                              <a:gd name="T0" fmla="*/ 3 w 7"/>
                              <a:gd name="T1" fmla="*/ 0 h 3"/>
                              <a:gd name="T2" fmla="*/ 3 w 7"/>
                              <a:gd name="T3" fmla="*/ 0 h 3"/>
                              <a:gd name="T4" fmla="*/ 3 w 7"/>
                              <a:gd name="T5" fmla="*/ 0 h 3"/>
                              <a:gd name="T6" fmla="*/ 7 w 7"/>
                              <a:gd name="T7" fmla="*/ 0 h 3"/>
                              <a:gd name="T8" fmla="*/ 7 w 7"/>
                              <a:gd name="T9" fmla="*/ 0 h 3"/>
                              <a:gd name="T10" fmla="*/ 7 w 7"/>
                              <a:gd name="T11" fmla="*/ 0 h 3"/>
                              <a:gd name="T12" fmla="*/ 7 w 7"/>
                              <a:gd name="T13" fmla="*/ 0 h 3"/>
                              <a:gd name="T14" fmla="*/ 7 w 7"/>
                              <a:gd name="T15" fmla="*/ 3 h 3"/>
                              <a:gd name="T16" fmla="*/ 7 w 7"/>
                              <a:gd name="T17" fmla="*/ 3 h 3"/>
                              <a:gd name="T18" fmla="*/ 3 w 7"/>
                              <a:gd name="T19" fmla="*/ 3 h 3"/>
                              <a:gd name="T20" fmla="*/ 0 w 7"/>
                              <a:gd name="T21" fmla="*/ 3 h 3"/>
                              <a:gd name="T22" fmla="*/ 0 w 7"/>
                              <a:gd name="T23" fmla="*/ 3 h 3"/>
                              <a:gd name="T24" fmla="*/ 0 w 7"/>
                              <a:gd name="T25" fmla="*/ 0 h 3"/>
                              <a:gd name="T26" fmla="*/ 0 w 7"/>
                              <a:gd name="T27" fmla="*/ 0 h 3"/>
                              <a:gd name="T28" fmla="*/ 0 w 7"/>
                              <a:gd name="T29" fmla="*/ 0 h 3"/>
                              <a:gd name="T30" fmla="*/ 0 w 7"/>
                              <a:gd name="T31" fmla="*/ 0 h 3"/>
                              <a:gd name="T32" fmla="*/ 3 w 7"/>
                              <a:gd name="T33" fmla="*/ 0 h 3"/>
                              <a:gd name="T34" fmla="*/ 3 w 7"/>
                              <a:gd name="T35"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 h="3">
                                <a:moveTo>
                                  <a:pt x="3" y="0"/>
                                </a:moveTo>
                                <a:lnTo>
                                  <a:pt x="3" y="0"/>
                                </a:lnTo>
                                <a:lnTo>
                                  <a:pt x="7" y="0"/>
                                </a:lnTo>
                                <a:lnTo>
                                  <a:pt x="7" y="3"/>
                                </a:lnTo>
                                <a:lnTo>
                                  <a:pt x="3" y="3"/>
                                </a:lnTo>
                                <a:lnTo>
                                  <a:pt x="0" y="3"/>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5"/>
                        <wps:cNvSpPr>
                          <a:spLocks/>
                        </wps:cNvSpPr>
                        <wps:spPr bwMode="auto">
                          <a:xfrm>
                            <a:off x="10222" y="9454"/>
                            <a:ext cx="31" cy="7"/>
                          </a:xfrm>
                          <a:custGeom>
                            <a:avLst/>
                            <a:gdLst>
                              <a:gd name="T0" fmla="*/ 0 w 31"/>
                              <a:gd name="T1" fmla="*/ 0 h 7"/>
                              <a:gd name="T2" fmla="*/ 31 w 31"/>
                              <a:gd name="T3" fmla="*/ 0 h 7"/>
                              <a:gd name="T4" fmla="*/ 31 w 31"/>
                              <a:gd name="T5" fmla="*/ 0 h 7"/>
                              <a:gd name="T6" fmla="*/ 31 w 31"/>
                              <a:gd name="T7" fmla="*/ 0 h 7"/>
                              <a:gd name="T8" fmla="*/ 31 w 31"/>
                              <a:gd name="T9" fmla="*/ 3 h 7"/>
                              <a:gd name="T10" fmla="*/ 31 w 31"/>
                              <a:gd name="T11" fmla="*/ 3 h 7"/>
                              <a:gd name="T12" fmla="*/ 3 w 31"/>
                              <a:gd name="T13" fmla="*/ 7 h 7"/>
                              <a:gd name="T14" fmla="*/ 0 w 31"/>
                              <a:gd name="T15" fmla="*/ 3 h 7"/>
                              <a:gd name="T16" fmla="*/ 0 w 31"/>
                              <a:gd name="T17" fmla="*/ 3 h 7"/>
                              <a:gd name="T18" fmla="*/ 0 w 31"/>
                              <a:gd name="T19" fmla="*/ 0 h 7"/>
                              <a:gd name="T20" fmla="*/ 0 w 31"/>
                              <a:gd name="T21" fmla="*/ 0 h 7"/>
                              <a:gd name="T22" fmla="*/ 0 w 31"/>
                              <a:gd name="T23" fmla="*/ 0 h 7"/>
                              <a:gd name="T24" fmla="*/ 0 w 31"/>
                              <a:gd name="T25" fmla="*/ 0 h 7"/>
                              <a:gd name="T26" fmla="*/ 0 w 31"/>
                              <a:gd name="T27" fmla="*/ 0 h 7"/>
                              <a:gd name="T28" fmla="*/ 0 w 31"/>
                              <a:gd name="T29"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 h="7">
                                <a:moveTo>
                                  <a:pt x="0" y="0"/>
                                </a:moveTo>
                                <a:lnTo>
                                  <a:pt x="31" y="0"/>
                                </a:lnTo>
                                <a:lnTo>
                                  <a:pt x="31" y="3"/>
                                </a:lnTo>
                                <a:lnTo>
                                  <a:pt x="3" y="7"/>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6"/>
                        <wps:cNvSpPr>
                          <a:spLocks/>
                        </wps:cNvSpPr>
                        <wps:spPr bwMode="auto">
                          <a:xfrm>
                            <a:off x="10143" y="9454"/>
                            <a:ext cx="34" cy="7"/>
                          </a:xfrm>
                          <a:custGeom>
                            <a:avLst/>
                            <a:gdLst>
                              <a:gd name="T0" fmla="*/ 7 w 34"/>
                              <a:gd name="T1" fmla="*/ 0 h 7"/>
                              <a:gd name="T2" fmla="*/ 34 w 34"/>
                              <a:gd name="T3" fmla="*/ 0 h 7"/>
                              <a:gd name="T4" fmla="*/ 34 w 34"/>
                              <a:gd name="T5" fmla="*/ 0 h 7"/>
                              <a:gd name="T6" fmla="*/ 34 w 34"/>
                              <a:gd name="T7" fmla="*/ 0 h 7"/>
                              <a:gd name="T8" fmla="*/ 34 w 34"/>
                              <a:gd name="T9" fmla="*/ 3 h 7"/>
                              <a:gd name="T10" fmla="*/ 34 w 34"/>
                              <a:gd name="T11" fmla="*/ 3 h 7"/>
                              <a:gd name="T12" fmla="*/ 0 w 34"/>
                              <a:gd name="T13" fmla="*/ 7 h 7"/>
                              <a:gd name="T14" fmla="*/ 0 w 34"/>
                              <a:gd name="T15" fmla="*/ 3 h 7"/>
                              <a:gd name="T16" fmla="*/ 7 w 34"/>
                              <a:gd name="T1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7">
                                <a:moveTo>
                                  <a:pt x="7" y="0"/>
                                </a:moveTo>
                                <a:lnTo>
                                  <a:pt x="34" y="0"/>
                                </a:lnTo>
                                <a:lnTo>
                                  <a:pt x="34" y="3"/>
                                </a:lnTo>
                                <a:lnTo>
                                  <a:pt x="0" y="7"/>
                                </a:lnTo>
                                <a:lnTo>
                                  <a:pt x="0" y="3"/>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7"/>
                        <wps:cNvSpPr>
                          <a:spLocks/>
                        </wps:cNvSpPr>
                        <wps:spPr bwMode="auto">
                          <a:xfrm>
                            <a:off x="10033" y="9454"/>
                            <a:ext cx="28" cy="10"/>
                          </a:xfrm>
                          <a:custGeom>
                            <a:avLst/>
                            <a:gdLst>
                              <a:gd name="T0" fmla="*/ 4 w 28"/>
                              <a:gd name="T1" fmla="*/ 0 h 10"/>
                              <a:gd name="T2" fmla="*/ 28 w 28"/>
                              <a:gd name="T3" fmla="*/ 3 h 10"/>
                              <a:gd name="T4" fmla="*/ 28 w 28"/>
                              <a:gd name="T5" fmla="*/ 7 h 10"/>
                              <a:gd name="T6" fmla="*/ 28 w 28"/>
                              <a:gd name="T7" fmla="*/ 7 h 10"/>
                              <a:gd name="T8" fmla="*/ 24 w 28"/>
                              <a:gd name="T9" fmla="*/ 10 h 10"/>
                              <a:gd name="T10" fmla="*/ 24 w 28"/>
                              <a:gd name="T11" fmla="*/ 10 h 10"/>
                              <a:gd name="T12" fmla="*/ 0 w 28"/>
                              <a:gd name="T13" fmla="*/ 7 h 10"/>
                              <a:gd name="T14" fmla="*/ 0 w 28"/>
                              <a:gd name="T15" fmla="*/ 7 h 10"/>
                              <a:gd name="T16" fmla="*/ 0 w 28"/>
                              <a:gd name="T17" fmla="*/ 3 h 10"/>
                              <a:gd name="T18" fmla="*/ 0 w 28"/>
                              <a:gd name="T19" fmla="*/ 3 h 10"/>
                              <a:gd name="T20" fmla="*/ 0 w 28"/>
                              <a:gd name="T21" fmla="*/ 0 h 10"/>
                              <a:gd name="T22" fmla="*/ 0 w 28"/>
                              <a:gd name="T23" fmla="*/ 0 h 10"/>
                              <a:gd name="T24" fmla="*/ 4 w 28"/>
                              <a:gd name="T25" fmla="*/ 0 h 10"/>
                              <a:gd name="T26" fmla="*/ 4 w 28"/>
                              <a:gd name="T27" fmla="*/ 0 h 10"/>
                              <a:gd name="T28" fmla="*/ 4 w 28"/>
                              <a:gd name="T2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10">
                                <a:moveTo>
                                  <a:pt x="4" y="0"/>
                                </a:moveTo>
                                <a:lnTo>
                                  <a:pt x="28" y="3"/>
                                </a:lnTo>
                                <a:lnTo>
                                  <a:pt x="28" y="7"/>
                                </a:lnTo>
                                <a:lnTo>
                                  <a:pt x="24" y="10"/>
                                </a:lnTo>
                                <a:lnTo>
                                  <a:pt x="0" y="7"/>
                                </a:lnTo>
                                <a:lnTo>
                                  <a:pt x="0" y="3"/>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8"/>
                        <wps:cNvSpPr>
                          <a:spLocks/>
                        </wps:cNvSpPr>
                        <wps:spPr bwMode="auto">
                          <a:xfrm>
                            <a:off x="10266" y="9454"/>
                            <a:ext cx="11" cy="7"/>
                          </a:xfrm>
                          <a:custGeom>
                            <a:avLst/>
                            <a:gdLst>
                              <a:gd name="T0" fmla="*/ 0 w 11"/>
                              <a:gd name="T1" fmla="*/ 0 h 7"/>
                              <a:gd name="T2" fmla="*/ 11 w 11"/>
                              <a:gd name="T3" fmla="*/ 0 h 7"/>
                              <a:gd name="T4" fmla="*/ 11 w 11"/>
                              <a:gd name="T5" fmla="*/ 0 h 7"/>
                              <a:gd name="T6" fmla="*/ 11 w 11"/>
                              <a:gd name="T7" fmla="*/ 3 h 7"/>
                              <a:gd name="T8" fmla="*/ 11 w 11"/>
                              <a:gd name="T9" fmla="*/ 3 h 7"/>
                              <a:gd name="T10" fmla="*/ 11 w 11"/>
                              <a:gd name="T11" fmla="*/ 3 h 7"/>
                              <a:gd name="T12" fmla="*/ 11 w 11"/>
                              <a:gd name="T13" fmla="*/ 3 h 7"/>
                              <a:gd name="T14" fmla="*/ 7 w 11"/>
                              <a:gd name="T15" fmla="*/ 3 h 7"/>
                              <a:gd name="T16" fmla="*/ 4 w 11"/>
                              <a:gd name="T17" fmla="*/ 3 h 7"/>
                              <a:gd name="T18" fmla="*/ 0 w 11"/>
                              <a:gd name="T19" fmla="*/ 7 h 7"/>
                              <a:gd name="T20" fmla="*/ 0 w 11"/>
                              <a:gd name="T21" fmla="*/ 7 h 7"/>
                              <a:gd name="T22" fmla="*/ 0 w 11"/>
                              <a:gd name="T23" fmla="*/ 3 h 7"/>
                              <a:gd name="T24" fmla="*/ 0 w 11"/>
                              <a:gd name="T25" fmla="*/ 3 h 7"/>
                              <a:gd name="T26" fmla="*/ 0 w 11"/>
                              <a:gd name="T27" fmla="*/ 3 h 7"/>
                              <a:gd name="T28" fmla="*/ 0 w 11"/>
                              <a:gd name="T29" fmla="*/ 3 h 7"/>
                              <a:gd name="T30" fmla="*/ 0 w 11"/>
                              <a:gd name="T31" fmla="*/ 3 h 7"/>
                              <a:gd name="T32" fmla="*/ 0 w 11"/>
                              <a:gd name="T33" fmla="*/ 0 h 7"/>
                              <a:gd name="T34" fmla="*/ 0 w 11"/>
                              <a:gd name="T3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 h="7">
                                <a:moveTo>
                                  <a:pt x="0" y="0"/>
                                </a:moveTo>
                                <a:lnTo>
                                  <a:pt x="11" y="0"/>
                                </a:lnTo>
                                <a:lnTo>
                                  <a:pt x="11" y="3"/>
                                </a:lnTo>
                                <a:lnTo>
                                  <a:pt x="7" y="3"/>
                                </a:lnTo>
                                <a:lnTo>
                                  <a:pt x="4" y="3"/>
                                </a:lnTo>
                                <a:lnTo>
                                  <a:pt x="0" y="7"/>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
                        <wps:cNvSpPr>
                          <a:spLocks/>
                        </wps:cNvSpPr>
                        <wps:spPr bwMode="auto">
                          <a:xfrm>
                            <a:off x="10510" y="9457"/>
                            <a:ext cx="24" cy="11"/>
                          </a:xfrm>
                          <a:custGeom>
                            <a:avLst/>
                            <a:gdLst>
                              <a:gd name="T0" fmla="*/ 17 w 24"/>
                              <a:gd name="T1" fmla="*/ 0 h 11"/>
                              <a:gd name="T2" fmla="*/ 17 w 24"/>
                              <a:gd name="T3" fmla="*/ 0 h 11"/>
                              <a:gd name="T4" fmla="*/ 17 w 24"/>
                              <a:gd name="T5" fmla="*/ 0 h 11"/>
                              <a:gd name="T6" fmla="*/ 20 w 24"/>
                              <a:gd name="T7" fmla="*/ 0 h 11"/>
                              <a:gd name="T8" fmla="*/ 20 w 24"/>
                              <a:gd name="T9" fmla="*/ 0 h 11"/>
                              <a:gd name="T10" fmla="*/ 20 w 24"/>
                              <a:gd name="T11" fmla="*/ 0 h 11"/>
                              <a:gd name="T12" fmla="*/ 24 w 24"/>
                              <a:gd name="T13" fmla="*/ 0 h 11"/>
                              <a:gd name="T14" fmla="*/ 24 w 24"/>
                              <a:gd name="T15" fmla="*/ 0 h 11"/>
                              <a:gd name="T16" fmla="*/ 24 w 24"/>
                              <a:gd name="T17" fmla="*/ 4 h 11"/>
                              <a:gd name="T18" fmla="*/ 20 w 24"/>
                              <a:gd name="T19" fmla="*/ 4 h 11"/>
                              <a:gd name="T20" fmla="*/ 20 w 24"/>
                              <a:gd name="T21" fmla="*/ 7 h 11"/>
                              <a:gd name="T22" fmla="*/ 17 w 24"/>
                              <a:gd name="T23" fmla="*/ 7 h 11"/>
                              <a:gd name="T24" fmla="*/ 13 w 24"/>
                              <a:gd name="T25" fmla="*/ 11 h 11"/>
                              <a:gd name="T26" fmla="*/ 10 w 24"/>
                              <a:gd name="T27" fmla="*/ 11 h 11"/>
                              <a:gd name="T28" fmla="*/ 7 w 24"/>
                              <a:gd name="T29" fmla="*/ 11 h 11"/>
                              <a:gd name="T30" fmla="*/ 3 w 24"/>
                              <a:gd name="T31" fmla="*/ 11 h 11"/>
                              <a:gd name="T32" fmla="*/ 0 w 24"/>
                              <a:gd name="T33" fmla="*/ 11 h 11"/>
                              <a:gd name="T34" fmla="*/ 0 w 24"/>
                              <a:gd name="T35" fmla="*/ 7 h 11"/>
                              <a:gd name="T36" fmla="*/ 3 w 24"/>
                              <a:gd name="T37" fmla="*/ 4 h 11"/>
                              <a:gd name="T38" fmla="*/ 7 w 24"/>
                              <a:gd name="T39" fmla="*/ 4 h 11"/>
                              <a:gd name="T40" fmla="*/ 10 w 24"/>
                              <a:gd name="T41" fmla="*/ 0 h 11"/>
                              <a:gd name="T42" fmla="*/ 13 w 24"/>
                              <a:gd name="T43" fmla="*/ 0 h 11"/>
                              <a:gd name="T44" fmla="*/ 13 w 24"/>
                              <a:gd name="T45" fmla="*/ 0 h 11"/>
                              <a:gd name="T46" fmla="*/ 17 w 24"/>
                              <a:gd name="T47" fmla="*/ 0 h 11"/>
                              <a:gd name="T48" fmla="*/ 17 w 24"/>
                              <a:gd name="T4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 h="11">
                                <a:moveTo>
                                  <a:pt x="17" y="0"/>
                                </a:moveTo>
                                <a:lnTo>
                                  <a:pt x="17" y="0"/>
                                </a:lnTo>
                                <a:lnTo>
                                  <a:pt x="20" y="0"/>
                                </a:lnTo>
                                <a:lnTo>
                                  <a:pt x="24" y="0"/>
                                </a:lnTo>
                                <a:lnTo>
                                  <a:pt x="24" y="4"/>
                                </a:lnTo>
                                <a:lnTo>
                                  <a:pt x="20" y="4"/>
                                </a:lnTo>
                                <a:lnTo>
                                  <a:pt x="20" y="7"/>
                                </a:lnTo>
                                <a:lnTo>
                                  <a:pt x="17" y="7"/>
                                </a:lnTo>
                                <a:lnTo>
                                  <a:pt x="13" y="11"/>
                                </a:lnTo>
                                <a:lnTo>
                                  <a:pt x="10" y="11"/>
                                </a:lnTo>
                                <a:lnTo>
                                  <a:pt x="7" y="11"/>
                                </a:lnTo>
                                <a:lnTo>
                                  <a:pt x="3" y="11"/>
                                </a:lnTo>
                                <a:lnTo>
                                  <a:pt x="0" y="11"/>
                                </a:lnTo>
                                <a:lnTo>
                                  <a:pt x="0" y="7"/>
                                </a:lnTo>
                                <a:lnTo>
                                  <a:pt x="3" y="4"/>
                                </a:lnTo>
                                <a:lnTo>
                                  <a:pt x="7" y="4"/>
                                </a:lnTo>
                                <a:lnTo>
                                  <a:pt x="10" y="0"/>
                                </a:lnTo>
                                <a:lnTo>
                                  <a:pt x="13"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0"/>
                        <wps:cNvSpPr>
                          <a:spLocks/>
                        </wps:cNvSpPr>
                        <wps:spPr bwMode="auto">
                          <a:xfrm>
                            <a:off x="10297" y="9457"/>
                            <a:ext cx="7" cy="4"/>
                          </a:xfrm>
                          <a:custGeom>
                            <a:avLst/>
                            <a:gdLst>
                              <a:gd name="T0" fmla="*/ 0 w 7"/>
                              <a:gd name="T1" fmla="*/ 0 h 4"/>
                              <a:gd name="T2" fmla="*/ 7 w 7"/>
                              <a:gd name="T3" fmla="*/ 4 h 4"/>
                              <a:gd name="T4" fmla="*/ 0 w 7"/>
                              <a:gd name="T5" fmla="*/ 0 h 4"/>
                              <a:gd name="T6" fmla="*/ 0 w 7"/>
                              <a:gd name="T7" fmla="*/ 0 h 4"/>
                              <a:gd name="T8" fmla="*/ 0 w 7"/>
                              <a:gd name="T9" fmla="*/ 0 h 4"/>
                              <a:gd name="T10" fmla="*/ 0 w 7"/>
                              <a:gd name="T11" fmla="*/ 0 h 4"/>
                              <a:gd name="T12" fmla="*/ 0 w 7"/>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7" h="4">
                                <a:moveTo>
                                  <a:pt x="0" y="0"/>
                                </a:moveTo>
                                <a:lnTo>
                                  <a:pt x="7"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1"/>
                        <wps:cNvSpPr>
                          <a:spLocks/>
                        </wps:cNvSpPr>
                        <wps:spPr bwMode="auto">
                          <a:xfrm>
                            <a:off x="10075" y="9461"/>
                            <a:ext cx="6" cy="7"/>
                          </a:xfrm>
                          <a:custGeom>
                            <a:avLst/>
                            <a:gdLst>
                              <a:gd name="T0" fmla="*/ 3 w 6"/>
                              <a:gd name="T1" fmla="*/ 0 h 7"/>
                              <a:gd name="T2" fmla="*/ 3 w 6"/>
                              <a:gd name="T3" fmla="*/ 0 h 7"/>
                              <a:gd name="T4" fmla="*/ 6 w 6"/>
                              <a:gd name="T5" fmla="*/ 0 h 7"/>
                              <a:gd name="T6" fmla="*/ 6 w 6"/>
                              <a:gd name="T7" fmla="*/ 0 h 7"/>
                              <a:gd name="T8" fmla="*/ 6 w 6"/>
                              <a:gd name="T9" fmla="*/ 0 h 7"/>
                              <a:gd name="T10" fmla="*/ 6 w 6"/>
                              <a:gd name="T11" fmla="*/ 3 h 7"/>
                              <a:gd name="T12" fmla="*/ 6 w 6"/>
                              <a:gd name="T13" fmla="*/ 3 h 7"/>
                              <a:gd name="T14" fmla="*/ 6 w 6"/>
                              <a:gd name="T15" fmla="*/ 3 h 7"/>
                              <a:gd name="T16" fmla="*/ 6 w 6"/>
                              <a:gd name="T17" fmla="*/ 3 h 7"/>
                              <a:gd name="T18" fmla="*/ 3 w 6"/>
                              <a:gd name="T19" fmla="*/ 3 h 7"/>
                              <a:gd name="T20" fmla="*/ 3 w 6"/>
                              <a:gd name="T21" fmla="*/ 7 h 7"/>
                              <a:gd name="T22" fmla="*/ 0 w 6"/>
                              <a:gd name="T23" fmla="*/ 7 h 7"/>
                              <a:gd name="T24" fmla="*/ 0 w 6"/>
                              <a:gd name="T25" fmla="*/ 7 h 7"/>
                              <a:gd name="T26" fmla="*/ 0 w 6"/>
                              <a:gd name="T27" fmla="*/ 3 h 7"/>
                              <a:gd name="T28" fmla="*/ 0 w 6"/>
                              <a:gd name="T29" fmla="*/ 3 h 7"/>
                              <a:gd name="T30" fmla="*/ 0 w 6"/>
                              <a:gd name="T31" fmla="*/ 3 h 7"/>
                              <a:gd name="T32" fmla="*/ 0 w 6"/>
                              <a:gd name="T33" fmla="*/ 3 h 7"/>
                              <a:gd name="T34" fmla="*/ 3 w 6"/>
                              <a:gd name="T35" fmla="*/ 0 h 7"/>
                              <a:gd name="T36" fmla="*/ 3 w 6"/>
                              <a:gd name="T37" fmla="*/ 0 h 7"/>
                              <a:gd name="T38" fmla="*/ 3 w 6"/>
                              <a:gd name="T39" fmla="*/ 0 h 7"/>
                              <a:gd name="T40" fmla="*/ 3 w 6"/>
                              <a:gd name="T41" fmla="*/ 0 h 7"/>
                              <a:gd name="T42" fmla="*/ 3 w 6"/>
                              <a:gd name="T43"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 h="7">
                                <a:moveTo>
                                  <a:pt x="3" y="0"/>
                                </a:moveTo>
                                <a:lnTo>
                                  <a:pt x="3" y="0"/>
                                </a:lnTo>
                                <a:lnTo>
                                  <a:pt x="6" y="0"/>
                                </a:lnTo>
                                <a:lnTo>
                                  <a:pt x="6" y="3"/>
                                </a:lnTo>
                                <a:lnTo>
                                  <a:pt x="3" y="3"/>
                                </a:lnTo>
                                <a:lnTo>
                                  <a:pt x="3" y="7"/>
                                </a:lnTo>
                                <a:lnTo>
                                  <a:pt x="0" y="7"/>
                                </a:lnTo>
                                <a:lnTo>
                                  <a:pt x="0" y="3"/>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2"/>
                        <wps:cNvSpPr>
                          <a:spLocks/>
                        </wps:cNvSpPr>
                        <wps:spPr bwMode="auto">
                          <a:xfrm>
                            <a:off x="10098" y="9461"/>
                            <a:ext cx="28" cy="7"/>
                          </a:xfrm>
                          <a:custGeom>
                            <a:avLst/>
                            <a:gdLst>
                              <a:gd name="T0" fmla="*/ 7 w 28"/>
                              <a:gd name="T1" fmla="*/ 0 h 7"/>
                              <a:gd name="T2" fmla="*/ 28 w 28"/>
                              <a:gd name="T3" fmla="*/ 0 h 7"/>
                              <a:gd name="T4" fmla="*/ 24 w 28"/>
                              <a:gd name="T5" fmla="*/ 3 h 7"/>
                              <a:gd name="T6" fmla="*/ 21 w 28"/>
                              <a:gd name="T7" fmla="*/ 3 h 7"/>
                              <a:gd name="T8" fmla="*/ 18 w 28"/>
                              <a:gd name="T9" fmla="*/ 7 h 7"/>
                              <a:gd name="T10" fmla="*/ 14 w 28"/>
                              <a:gd name="T11" fmla="*/ 7 h 7"/>
                              <a:gd name="T12" fmla="*/ 11 w 28"/>
                              <a:gd name="T13" fmla="*/ 7 h 7"/>
                              <a:gd name="T14" fmla="*/ 11 w 28"/>
                              <a:gd name="T15" fmla="*/ 7 h 7"/>
                              <a:gd name="T16" fmla="*/ 7 w 28"/>
                              <a:gd name="T17" fmla="*/ 7 h 7"/>
                              <a:gd name="T18" fmla="*/ 4 w 28"/>
                              <a:gd name="T19" fmla="*/ 7 h 7"/>
                              <a:gd name="T20" fmla="*/ 0 w 28"/>
                              <a:gd name="T21" fmla="*/ 3 h 7"/>
                              <a:gd name="T22" fmla="*/ 4 w 28"/>
                              <a:gd name="T23" fmla="*/ 3 h 7"/>
                              <a:gd name="T24" fmla="*/ 4 w 28"/>
                              <a:gd name="T25" fmla="*/ 0 h 7"/>
                              <a:gd name="T26" fmla="*/ 7 w 28"/>
                              <a:gd name="T2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7">
                                <a:moveTo>
                                  <a:pt x="7" y="0"/>
                                </a:moveTo>
                                <a:lnTo>
                                  <a:pt x="28" y="0"/>
                                </a:lnTo>
                                <a:lnTo>
                                  <a:pt x="24" y="3"/>
                                </a:lnTo>
                                <a:lnTo>
                                  <a:pt x="21" y="3"/>
                                </a:lnTo>
                                <a:lnTo>
                                  <a:pt x="18" y="7"/>
                                </a:lnTo>
                                <a:lnTo>
                                  <a:pt x="14" y="7"/>
                                </a:lnTo>
                                <a:lnTo>
                                  <a:pt x="11" y="7"/>
                                </a:lnTo>
                                <a:lnTo>
                                  <a:pt x="7" y="7"/>
                                </a:lnTo>
                                <a:lnTo>
                                  <a:pt x="4" y="7"/>
                                </a:lnTo>
                                <a:lnTo>
                                  <a:pt x="0" y="3"/>
                                </a:lnTo>
                                <a:lnTo>
                                  <a:pt x="4" y="3"/>
                                </a:lnTo>
                                <a:lnTo>
                                  <a:pt x="4"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3"/>
                        <wps:cNvSpPr>
                          <a:spLocks/>
                        </wps:cNvSpPr>
                        <wps:spPr bwMode="auto">
                          <a:xfrm>
                            <a:off x="10191" y="9471"/>
                            <a:ext cx="10" cy="38"/>
                          </a:xfrm>
                          <a:custGeom>
                            <a:avLst/>
                            <a:gdLst>
                              <a:gd name="T0" fmla="*/ 3 w 10"/>
                              <a:gd name="T1" fmla="*/ 0 h 38"/>
                              <a:gd name="T2" fmla="*/ 3 w 10"/>
                              <a:gd name="T3" fmla="*/ 0 h 38"/>
                              <a:gd name="T4" fmla="*/ 3 w 10"/>
                              <a:gd name="T5" fmla="*/ 0 h 38"/>
                              <a:gd name="T6" fmla="*/ 7 w 10"/>
                              <a:gd name="T7" fmla="*/ 0 h 38"/>
                              <a:gd name="T8" fmla="*/ 7 w 10"/>
                              <a:gd name="T9" fmla="*/ 0 h 38"/>
                              <a:gd name="T10" fmla="*/ 10 w 10"/>
                              <a:gd name="T11" fmla="*/ 7 h 38"/>
                              <a:gd name="T12" fmla="*/ 10 w 10"/>
                              <a:gd name="T13" fmla="*/ 18 h 38"/>
                              <a:gd name="T14" fmla="*/ 10 w 10"/>
                              <a:gd name="T15" fmla="*/ 28 h 38"/>
                              <a:gd name="T16" fmla="*/ 10 w 10"/>
                              <a:gd name="T17" fmla="*/ 38 h 38"/>
                              <a:gd name="T18" fmla="*/ 7 w 10"/>
                              <a:gd name="T19" fmla="*/ 38 h 38"/>
                              <a:gd name="T20" fmla="*/ 7 w 10"/>
                              <a:gd name="T21" fmla="*/ 38 h 38"/>
                              <a:gd name="T22" fmla="*/ 3 w 10"/>
                              <a:gd name="T23" fmla="*/ 38 h 38"/>
                              <a:gd name="T24" fmla="*/ 0 w 10"/>
                              <a:gd name="T25" fmla="*/ 38 h 38"/>
                              <a:gd name="T26" fmla="*/ 0 w 10"/>
                              <a:gd name="T27" fmla="*/ 0 h 38"/>
                              <a:gd name="T28" fmla="*/ 0 w 10"/>
                              <a:gd name="T29" fmla="*/ 0 h 38"/>
                              <a:gd name="T30" fmla="*/ 0 w 10"/>
                              <a:gd name="T31" fmla="*/ 0 h 38"/>
                              <a:gd name="T32" fmla="*/ 3 w 10"/>
                              <a:gd name="T33" fmla="*/ 0 h 38"/>
                              <a:gd name="T34" fmla="*/ 3 w 10"/>
                              <a:gd name="T35"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 h="38">
                                <a:moveTo>
                                  <a:pt x="3" y="0"/>
                                </a:moveTo>
                                <a:lnTo>
                                  <a:pt x="3" y="0"/>
                                </a:lnTo>
                                <a:lnTo>
                                  <a:pt x="7" y="0"/>
                                </a:lnTo>
                                <a:lnTo>
                                  <a:pt x="10" y="7"/>
                                </a:lnTo>
                                <a:lnTo>
                                  <a:pt x="10" y="18"/>
                                </a:lnTo>
                                <a:lnTo>
                                  <a:pt x="10" y="28"/>
                                </a:lnTo>
                                <a:lnTo>
                                  <a:pt x="10" y="38"/>
                                </a:lnTo>
                                <a:lnTo>
                                  <a:pt x="7" y="38"/>
                                </a:lnTo>
                                <a:lnTo>
                                  <a:pt x="3" y="38"/>
                                </a:lnTo>
                                <a:lnTo>
                                  <a:pt x="0" y="38"/>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4"/>
                        <wps:cNvSpPr>
                          <a:spLocks/>
                        </wps:cNvSpPr>
                        <wps:spPr bwMode="auto">
                          <a:xfrm>
                            <a:off x="10218" y="9471"/>
                            <a:ext cx="38" cy="38"/>
                          </a:xfrm>
                          <a:custGeom>
                            <a:avLst/>
                            <a:gdLst>
                              <a:gd name="T0" fmla="*/ 4 w 38"/>
                              <a:gd name="T1" fmla="*/ 0 h 38"/>
                              <a:gd name="T2" fmla="*/ 35 w 38"/>
                              <a:gd name="T3" fmla="*/ 0 h 38"/>
                              <a:gd name="T4" fmla="*/ 38 w 38"/>
                              <a:gd name="T5" fmla="*/ 7 h 38"/>
                              <a:gd name="T6" fmla="*/ 38 w 38"/>
                              <a:gd name="T7" fmla="*/ 18 h 38"/>
                              <a:gd name="T8" fmla="*/ 38 w 38"/>
                              <a:gd name="T9" fmla="*/ 25 h 38"/>
                              <a:gd name="T10" fmla="*/ 38 w 38"/>
                              <a:gd name="T11" fmla="*/ 31 h 38"/>
                              <a:gd name="T12" fmla="*/ 38 w 38"/>
                              <a:gd name="T13" fmla="*/ 31 h 38"/>
                              <a:gd name="T14" fmla="*/ 38 w 38"/>
                              <a:gd name="T15" fmla="*/ 35 h 38"/>
                              <a:gd name="T16" fmla="*/ 38 w 38"/>
                              <a:gd name="T17" fmla="*/ 35 h 38"/>
                              <a:gd name="T18" fmla="*/ 38 w 38"/>
                              <a:gd name="T19" fmla="*/ 35 h 38"/>
                              <a:gd name="T20" fmla="*/ 4 w 38"/>
                              <a:gd name="T21" fmla="*/ 38 h 38"/>
                              <a:gd name="T22" fmla="*/ 0 w 38"/>
                              <a:gd name="T23" fmla="*/ 0 h 38"/>
                              <a:gd name="T24" fmla="*/ 0 w 38"/>
                              <a:gd name="T25" fmla="*/ 0 h 38"/>
                              <a:gd name="T26" fmla="*/ 4 w 38"/>
                              <a:gd name="T27" fmla="*/ 0 h 38"/>
                              <a:gd name="T28" fmla="*/ 4 w 38"/>
                              <a:gd name="T29" fmla="*/ 0 h 38"/>
                              <a:gd name="T30" fmla="*/ 4 w 38"/>
                              <a:gd name="T31"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 h="38">
                                <a:moveTo>
                                  <a:pt x="4" y="0"/>
                                </a:moveTo>
                                <a:lnTo>
                                  <a:pt x="35" y="0"/>
                                </a:lnTo>
                                <a:lnTo>
                                  <a:pt x="38" y="7"/>
                                </a:lnTo>
                                <a:lnTo>
                                  <a:pt x="38" y="18"/>
                                </a:lnTo>
                                <a:lnTo>
                                  <a:pt x="38" y="25"/>
                                </a:lnTo>
                                <a:lnTo>
                                  <a:pt x="38" y="31"/>
                                </a:lnTo>
                                <a:lnTo>
                                  <a:pt x="38" y="35"/>
                                </a:lnTo>
                                <a:lnTo>
                                  <a:pt x="4" y="38"/>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5"/>
                        <wps:cNvSpPr>
                          <a:spLocks/>
                        </wps:cNvSpPr>
                        <wps:spPr bwMode="auto">
                          <a:xfrm>
                            <a:off x="9989" y="9475"/>
                            <a:ext cx="65" cy="48"/>
                          </a:xfrm>
                          <a:custGeom>
                            <a:avLst/>
                            <a:gdLst>
                              <a:gd name="T0" fmla="*/ 34 w 65"/>
                              <a:gd name="T1" fmla="*/ 0 h 48"/>
                              <a:gd name="T2" fmla="*/ 65 w 65"/>
                              <a:gd name="T3" fmla="*/ 3 h 48"/>
                              <a:gd name="T4" fmla="*/ 48 w 65"/>
                              <a:gd name="T5" fmla="*/ 48 h 48"/>
                              <a:gd name="T6" fmla="*/ 0 w 65"/>
                              <a:gd name="T7" fmla="*/ 41 h 48"/>
                              <a:gd name="T8" fmla="*/ 3 w 65"/>
                              <a:gd name="T9" fmla="*/ 38 h 48"/>
                              <a:gd name="T10" fmla="*/ 7 w 65"/>
                              <a:gd name="T11" fmla="*/ 31 h 48"/>
                              <a:gd name="T12" fmla="*/ 10 w 65"/>
                              <a:gd name="T13" fmla="*/ 24 h 48"/>
                              <a:gd name="T14" fmla="*/ 14 w 65"/>
                              <a:gd name="T15" fmla="*/ 21 h 48"/>
                              <a:gd name="T16" fmla="*/ 17 w 65"/>
                              <a:gd name="T17" fmla="*/ 14 h 48"/>
                              <a:gd name="T18" fmla="*/ 24 w 65"/>
                              <a:gd name="T19" fmla="*/ 10 h 48"/>
                              <a:gd name="T20" fmla="*/ 27 w 65"/>
                              <a:gd name="T21" fmla="*/ 3 h 48"/>
                              <a:gd name="T22" fmla="*/ 31 w 65"/>
                              <a:gd name="T23" fmla="*/ 0 h 48"/>
                              <a:gd name="T24" fmla="*/ 31 w 65"/>
                              <a:gd name="T25" fmla="*/ 0 h 48"/>
                              <a:gd name="T26" fmla="*/ 34 w 65"/>
                              <a:gd name="T27" fmla="*/ 0 h 48"/>
                              <a:gd name="T28" fmla="*/ 34 w 65"/>
                              <a:gd name="T29" fmla="*/ 0 h 48"/>
                              <a:gd name="T30" fmla="*/ 34 w 65"/>
                              <a:gd name="T3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5" h="48">
                                <a:moveTo>
                                  <a:pt x="34" y="0"/>
                                </a:moveTo>
                                <a:lnTo>
                                  <a:pt x="65" y="3"/>
                                </a:lnTo>
                                <a:lnTo>
                                  <a:pt x="48" y="48"/>
                                </a:lnTo>
                                <a:lnTo>
                                  <a:pt x="0" y="41"/>
                                </a:lnTo>
                                <a:lnTo>
                                  <a:pt x="3" y="38"/>
                                </a:lnTo>
                                <a:lnTo>
                                  <a:pt x="7" y="31"/>
                                </a:lnTo>
                                <a:lnTo>
                                  <a:pt x="10" y="24"/>
                                </a:lnTo>
                                <a:lnTo>
                                  <a:pt x="14" y="21"/>
                                </a:lnTo>
                                <a:lnTo>
                                  <a:pt x="17" y="14"/>
                                </a:lnTo>
                                <a:lnTo>
                                  <a:pt x="24" y="10"/>
                                </a:lnTo>
                                <a:lnTo>
                                  <a:pt x="27" y="3"/>
                                </a:lnTo>
                                <a:lnTo>
                                  <a:pt x="31" y="0"/>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6"/>
                        <wps:cNvSpPr>
                          <a:spLocks/>
                        </wps:cNvSpPr>
                        <wps:spPr bwMode="auto">
                          <a:xfrm>
                            <a:off x="10140" y="9475"/>
                            <a:ext cx="37" cy="34"/>
                          </a:xfrm>
                          <a:custGeom>
                            <a:avLst/>
                            <a:gdLst>
                              <a:gd name="T0" fmla="*/ 13 w 37"/>
                              <a:gd name="T1" fmla="*/ 0 h 34"/>
                              <a:gd name="T2" fmla="*/ 37 w 37"/>
                              <a:gd name="T3" fmla="*/ 0 h 34"/>
                              <a:gd name="T4" fmla="*/ 37 w 37"/>
                              <a:gd name="T5" fmla="*/ 7 h 34"/>
                              <a:gd name="T6" fmla="*/ 37 w 37"/>
                              <a:gd name="T7" fmla="*/ 14 h 34"/>
                              <a:gd name="T8" fmla="*/ 37 w 37"/>
                              <a:gd name="T9" fmla="*/ 21 h 34"/>
                              <a:gd name="T10" fmla="*/ 37 w 37"/>
                              <a:gd name="T11" fmla="*/ 31 h 34"/>
                              <a:gd name="T12" fmla="*/ 34 w 37"/>
                              <a:gd name="T13" fmla="*/ 31 h 34"/>
                              <a:gd name="T14" fmla="*/ 34 w 37"/>
                              <a:gd name="T15" fmla="*/ 31 h 34"/>
                              <a:gd name="T16" fmla="*/ 34 w 37"/>
                              <a:gd name="T17" fmla="*/ 31 h 34"/>
                              <a:gd name="T18" fmla="*/ 34 w 37"/>
                              <a:gd name="T19" fmla="*/ 31 h 34"/>
                              <a:gd name="T20" fmla="*/ 0 w 37"/>
                              <a:gd name="T21" fmla="*/ 34 h 34"/>
                              <a:gd name="T22" fmla="*/ 3 w 37"/>
                              <a:gd name="T23" fmla="*/ 0 h 34"/>
                              <a:gd name="T24" fmla="*/ 13 w 37"/>
                              <a:gd name="T2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34">
                                <a:moveTo>
                                  <a:pt x="13" y="0"/>
                                </a:moveTo>
                                <a:lnTo>
                                  <a:pt x="37" y="0"/>
                                </a:lnTo>
                                <a:lnTo>
                                  <a:pt x="37" y="7"/>
                                </a:lnTo>
                                <a:lnTo>
                                  <a:pt x="37" y="14"/>
                                </a:lnTo>
                                <a:lnTo>
                                  <a:pt x="37" y="21"/>
                                </a:lnTo>
                                <a:lnTo>
                                  <a:pt x="37" y="31"/>
                                </a:lnTo>
                                <a:lnTo>
                                  <a:pt x="34" y="31"/>
                                </a:lnTo>
                                <a:lnTo>
                                  <a:pt x="0" y="34"/>
                                </a:lnTo>
                                <a:lnTo>
                                  <a:pt x="3" y="0"/>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7"/>
                        <wps:cNvSpPr>
                          <a:spLocks/>
                        </wps:cNvSpPr>
                        <wps:spPr bwMode="auto">
                          <a:xfrm>
                            <a:off x="10266" y="9475"/>
                            <a:ext cx="14" cy="31"/>
                          </a:xfrm>
                          <a:custGeom>
                            <a:avLst/>
                            <a:gdLst>
                              <a:gd name="T0" fmla="*/ 0 w 14"/>
                              <a:gd name="T1" fmla="*/ 0 h 31"/>
                              <a:gd name="T2" fmla="*/ 11 w 14"/>
                              <a:gd name="T3" fmla="*/ 0 h 31"/>
                              <a:gd name="T4" fmla="*/ 14 w 14"/>
                              <a:gd name="T5" fmla="*/ 3 h 31"/>
                              <a:gd name="T6" fmla="*/ 14 w 14"/>
                              <a:gd name="T7" fmla="*/ 10 h 31"/>
                              <a:gd name="T8" fmla="*/ 14 w 14"/>
                              <a:gd name="T9" fmla="*/ 17 h 31"/>
                              <a:gd name="T10" fmla="*/ 14 w 14"/>
                              <a:gd name="T11" fmla="*/ 24 h 31"/>
                              <a:gd name="T12" fmla="*/ 14 w 14"/>
                              <a:gd name="T13" fmla="*/ 24 h 31"/>
                              <a:gd name="T14" fmla="*/ 14 w 14"/>
                              <a:gd name="T15" fmla="*/ 24 h 31"/>
                              <a:gd name="T16" fmla="*/ 14 w 14"/>
                              <a:gd name="T17" fmla="*/ 27 h 31"/>
                              <a:gd name="T18" fmla="*/ 14 w 14"/>
                              <a:gd name="T19" fmla="*/ 27 h 31"/>
                              <a:gd name="T20" fmla="*/ 4 w 14"/>
                              <a:gd name="T21" fmla="*/ 31 h 31"/>
                              <a:gd name="T22" fmla="*/ 0 w 14"/>
                              <a:gd name="T23" fmla="*/ 0 h 31"/>
                              <a:gd name="T24" fmla="*/ 0 w 14"/>
                              <a:gd name="T25" fmla="*/ 0 h 31"/>
                              <a:gd name="T26" fmla="*/ 0 w 14"/>
                              <a:gd name="T27" fmla="*/ 0 h 31"/>
                              <a:gd name="T28" fmla="*/ 0 w 14"/>
                              <a:gd name="T29" fmla="*/ 0 h 31"/>
                              <a:gd name="T30" fmla="*/ 0 w 14"/>
                              <a:gd name="T31"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 h="31">
                                <a:moveTo>
                                  <a:pt x="0" y="0"/>
                                </a:moveTo>
                                <a:lnTo>
                                  <a:pt x="11" y="0"/>
                                </a:lnTo>
                                <a:lnTo>
                                  <a:pt x="14" y="3"/>
                                </a:lnTo>
                                <a:lnTo>
                                  <a:pt x="14" y="10"/>
                                </a:lnTo>
                                <a:lnTo>
                                  <a:pt x="14" y="17"/>
                                </a:lnTo>
                                <a:lnTo>
                                  <a:pt x="14" y="24"/>
                                </a:lnTo>
                                <a:lnTo>
                                  <a:pt x="14" y="27"/>
                                </a:lnTo>
                                <a:lnTo>
                                  <a:pt x="4" y="3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8"/>
                        <wps:cNvSpPr>
                          <a:spLocks/>
                        </wps:cNvSpPr>
                        <wps:spPr bwMode="auto">
                          <a:xfrm>
                            <a:off x="10297" y="9475"/>
                            <a:ext cx="21" cy="27"/>
                          </a:xfrm>
                          <a:custGeom>
                            <a:avLst/>
                            <a:gdLst>
                              <a:gd name="T0" fmla="*/ 4 w 21"/>
                              <a:gd name="T1" fmla="*/ 0 h 27"/>
                              <a:gd name="T2" fmla="*/ 17 w 21"/>
                              <a:gd name="T3" fmla="*/ 3 h 27"/>
                              <a:gd name="T4" fmla="*/ 17 w 21"/>
                              <a:gd name="T5" fmla="*/ 3 h 27"/>
                              <a:gd name="T6" fmla="*/ 21 w 21"/>
                              <a:gd name="T7" fmla="*/ 7 h 27"/>
                              <a:gd name="T8" fmla="*/ 21 w 21"/>
                              <a:gd name="T9" fmla="*/ 10 h 27"/>
                              <a:gd name="T10" fmla="*/ 21 w 21"/>
                              <a:gd name="T11" fmla="*/ 14 h 27"/>
                              <a:gd name="T12" fmla="*/ 17 w 21"/>
                              <a:gd name="T13" fmla="*/ 14 h 27"/>
                              <a:gd name="T14" fmla="*/ 17 w 21"/>
                              <a:gd name="T15" fmla="*/ 17 h 27"/>
                              <a:gd name="T16" fmla="*/ 14 w 21"/>
                              <a:gd name="T17" fmla="*/ 17 h 27"/>
                              <a:gd name="T18" fmla="*/ 14 w 21"/>
                              <a:gd name="T19" fmla="*/ 21 h 27"/>
                              <a:gd name="T20" fmla="*/ 14 w 21"/>
                              <a:gd name="T21" fmla="*/ 24 h 27"/>
                              <a:gd name="T22" fmla="*/ 0 w 21"/>
                              <a:gd name="T23" fmla="*/ 27 h 27"/>
                              <a:gd name="T24" fmla="*/ 0 w 21"/>
                              <a:gd name="T25" fmla="*/ 0 h 27"/>
                              <a:gd name="T26" fmla="*/ 0 w 21"/>
                              <a:gd name="T27" fmla="*/ 0 h 27"/>
                              <a:gd name="T28" fmla="*/ 0 w 21"/>
                              <a:gd name="T29" fmla="*/ 0 h 27"/>
                              <a:gd name="T30" fmla="*/ 4 w 21"/>
                              <a:gd name="T31" fmla="*/ 0 h 27"/>
                              <a:gd name="T32" fmla="*/ 4 w 21"/>
                              <a:gd name="T33"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 h="27">
                                <a:moveTo>
                                  <a:pt x="4" y="0"/>
                                </a:moveTo>
                                <a:lnTo>
                                  <a:pt x="17" y="3"/>
                                </a:lnTo>
                                <a:lnTo>
                                  <a:pt x="21" y="7"/>
                                </a:lnTo>
                                <a:lnTo>
                                  <a:pt x="21" y="10"/>
                                </a:lnTo>
                                <a:lnTo>
                                  <a:pt x="21" y="14"/>
                                </a:lnTo>
                                <a:lnTo>
                                  <a:pt x="17" y="14"/>
                                </a:lnTo>
                                <a:lnTo>
                                  <a:pt x="17" y="17"/>
                                </a:lnTo>
                                <a:lnTo>
                                  <a:pt x="14" y="17"/>
                                </a:lnTo>
                                <a:lnTo>
                                  <a:pt x="14" y="21"/>
                                </a:lnTo>
                                <a:lnTo>
                                  <a:pt x="14" y="24"/>
                                </a:lnTo>
                                <a:lnTo>
                                  <a:pt x="0" y="27"/>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9"/>
                        <wps:cNvSpPr>
                          <a:spLocks/>
                        </wps:cNvSpPr>
                        <wps:spPr bwMode="auto">
                          <a:xfrm>
                            <a:off x="10054" y="9478"/>
                            <a:ext cx="21" cy="49"/>
                          </a:xfrm>
                          <a:custGeom>
                            <a:avLst/>
                            <a:gdLst>
                              <a:gd name="T0" fmla="*/ 14 w 21"/>
                              <a:gd name="T1" fmla="*/ 0 h 49"/>
                              <a:gd name="T2" fmla="*/ 17 w 21"/>
                              <a:gd name="T3" fmla="*/ 0 h 49"/>
                              <a:gd name="T4" fmla="*/ 17 w 21"/>
                              <a:gd name="T5" fmla="*/ 0 h 49"/>
                              <a:gd name="T6" fmla="*/ 17 w 21"/>
                              <a:gd name="T7" fmla="*/ 0 h 49"/>
                              <a:gd name="T8" fmla="*/ 21 w 21"/>
                              <a:gd name="T9" fmla="*/ 0 h 49"/>
                              <a:gd name="T10" fmla="*/ 7 w 21"/>
                              <a:gd name="T11" fmla="*/ 45 h 49"/>
                              <a:gd name="T12" fmla="*/ 3 w 21"/>
                              <a:gd name="T13" fmla="*/ 49 h 49"/>
                              <a:gd name="T14" fmla="*/ 3 w 21"/>
                              <a:gd name="T15" fmla="*/ 49 h 49"/>
                              <a:gd name="T16" fmla="*/ 0 w 21"/>
                              <a:gd name="T17" fmla="*/ 49 h 49"/>
                              <a:gd name="T18" fmla="*/ 0 w 21"/>
                              <a:gd name="T19" fmla="*/ 49 h 49"/>
                              <a:gd name="T20" fmla="*/ 0 w 21"/>
                              <a:gd name="T21" fmla="*/ 42 h 49"/>
                              <a:gd name="T22" fmla="*/ 0 w 21"/>
                              <a:gd name="T23" fmla="*/ 35 h 49"/>
                              <a:gd name="T24" fmla="*/ 0 w 21"/>
                              <a:gd name="T25" fmla="*/ 28 h 49"/>
                              <a:gd name="T26" fmla="*/ 3 w 21"/>
                              <a:gd name="T27" fmla="*/ 24 h 49"/>
                              <a:gd name="T28" fmla="*/ 7 w 21"/>
                              <a:gd name="T29" fmla="*/ 18 h 49"/>
                              <a:gd name="T30" fmla="*/ 7 w 21"/>
                              <a:gd name="T31" fmla="*/ 11 h 49"/>
                              <a:gd name="T32" fmla="*/ 10 w 21"/>
                              <a:gd name="T33" fmla="*/ 7 h 49"/>
                              <a:gd name="T34" fmla="*/ 14 w 21"/>
                              <a:gd name="T35" fmla="*/ 0 h 49"/>
                              <a:gd name="T36" fmla="*/ 14 w 21"/>
                              <a:gd name="T37" fmla="*/ 0 h 49"/>
                              <a:gd name="T38" fmla="*/ 14 w 21"/>
                              <a:gd name="T39" fmla="*/ 0 h 49"/>
                              <a:gd name="T40" fmla="*/ 14 w 21"/>
                              <a:gd name="T41" fmla="*/ 0 h 49"/>
                              <a:gd name="T42" fmla="*/ 14 w 21"/>
                              <a:gd name="T43"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1" h="49">
                                <a:moveTo>
                                  <a:pt x="14" y="0"/>
                                </a:moveTo>
                                <a:lnTo>
                                  <a:pt x="17" y="0"/>
                                </a:lnTo>
                                <a:lnTo>
                                  <a:pt x="21" y="0"/>
                                </a:lnTo>
                                <a:lnTo>
                                  <a:pt x="7" y="45"/>
                                </a:lnTo>
                                <a:lnTo>
                                  <a:pt x="3" y="49"/>
                                </a:lnTo>
                                <a:lnTo>
                                  <a:pt x="0" y="49"/>
                                </a:lnTo>
                                <a:lnTo>
                                  <a:pt x="0" y="42"/>
                                </a:lnTo>
                                <a:lnTo>
                                  <a:pt x="0" y="35"/>
                                </a:lnTo>
                                <a:lnTo>
                                  <a:pt x="0" y="28"/>
                                </a:lnTo>
                                <a:lnTo>
                                  <a:pt x="3" y="24"/>
                                </a:lnTo>
                                <a:lnTo>
                                  <a:pt x="7" y="18"/>
                                </a:lnTo>
                                <a:lnTo>
                                  <a:pt x="7" y="11"/>
                                </a:lnTo>
                                <a:lnTo>
                                  <a:pt x="10" y="7"/>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0"/>
                        <wps:cNvSpPr>
                          <a:spLocks/>
                        </wps:cNvSpPr>
                        <wps:spPr bwMode="auto">
                          <a:xfrm>
                            <a:off x="10071" y="9482"/>
                            <a:ext cx="55" cy="69"/>
                          </a:xfrm>
                          <a:custGeom>
                            <a:avLst/>
                            <a:gdLst>
                              <a:gd name="T0" fmla="*/ 24 w 55"/>
                              <a:gd name="T1" fmla="*/ 0 h 69"/>
                              <a:gd name="T2" fmla="*/ 51 w 55"/>
                              <a:gd name="T3" fmla="*/ 0 h 69"/>
                              <a:gd name="T4" fmla="*/ 55 w 55"/>
                              <a:gd name="T5" fmla="*/ 14 h 69"/>
                              <a:gd name="T6" fmla="*/ 55 w 55"/>
                              <a:gd name="T7" fmla="*/ 31 h 69"/>
                              <a:gd name="T8" fmla="*/ 51 w 55"/>
                              <a:gd name="T9" fmla="*/ 48 h 69"/>
                              <a:gd name="T10" fmla="*/ 48 w 55"/>
                              <a:gd name="T11" fmla="*/ 66 h 69"/>
                              <a:gd name="T12" fmla="*/ 45 w 55"/>
                              <a:gd name="T13" fmla="*/ 66 h 69"/>
                              <a:gd name="T14" fmla="*/ 38 w 55"/>
                              <a:gd name="T15" fmla="*/ 69 h 69"/>
                              <a:gd name="T16" fmla="*/ 31 w 55"/>
                              <a:gd name="T17" fmla="*/ 69 h 69"/>
                              <a:gd name="T18" fmla="*/ 24 w 55"/>
                              <a:gd name="T19" fmla="*/ 69 h 69"/>
                              <a:gd name="T20" fmla="*/ 21 w 55"/>
                              <a:gd name="T21" fmla="*/ 69 h 69"/>
                              <a:gd name="T22" fmla="*/ 14 w 55"/>
                              <a:gd name="T23" fmla="*/ 66 h 69"/>
                              <a:gd name="T24" fmla="*/ 7 w 55"/>
                              <a:gd name="T25" fmla="*/ 66 h 69"/>
                              <a:gd name="T26" fmla="*/ 0 w 55"/>
                              <a:gd name="T27" fmla="*/ 66 h 69"/>
                              <a:gd name="T28" fmla="*/ 0 w 55"/>
                              <a:gd name="T29" fmla="*/ 62 h 69"/>
                              <a:gd name="T30" fmla="*/ 0 w 55"/>
                              <a:gd name="T31" fmla="*/ 59 h 69"/>
                              <a:gd name="T32" fmla="*/ 0 w 55"/>
                              <a:gd name="T33" fmla="*/ 59 h 69"/>
                              <a:gd name="T34" fmla="*/ 4 w 55"/>
                              <a:gd name="T35" fmla="*/ 55 h 69"/>
                              <a:gd name="T36" fmla="*/ 45 w 55"/>
                              <a:gd name="T37" fmla="*/ 52 h 69"/>
                              <a:gd name="T38" fmla="*/ 45 w 55"/>
                              <a:gd name="T39" fmla="*/ 45 h 69"/>
                              <a:gd name="T40" fmla="*/ 45 w 55"/>
                              <a:gd name="T41" fmla="*/ 45 h 69"/>
                              <a:gd name="T42" fmla="*/ 45 w 55"/>
                              <a:gd name="T43" fmla="*/ 45 h 69"/>
                              <a:gd name="T44" fmla="*/ 45 w 55"/>
                              <a:gd name="T45" fmla="*/ 45 h 69"/>
                              <a:gd name="T46" fmla="*/ 45 w 55"/>
                              <a:gd name="T47" fmla="*/ 41 h 69"/>
                              <a:gd name="T48" fmla="*/ 7 w 55"/>
                              <a:gd name="T49" fmla="*/ 45 h 69"/>
                              <a:gd name="T50" fmla="*/ 21 w 55"/>
                              <a:gd name="T51" fmla="*/ 0 h 69"/>
                              <a:gd name="T52" fmla="*/ 21 w 55"/>
                              <a:gd name="T53" fmla="*/ 0 h 69"/>
                              <a:gd name="T54" fmla="*/ 21 w 55"/>
                              <a:gd name="T55" fmla="*/ 0 h 69"/>
                              <a:gd name="T56" fmla="*/ 24 w 55"/>
                              <a:gd name="T57" fmla="*/ 0 h 69"/>
                              <a:gd name="T58" fmla="*/ 24 w 55"/>
                              <a:gd name="T59"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5" h="69">
                                <a:moveTo>
                                  <a:pt x="24" y="0"/>
                                </a:moveTo>
                                <a:lnTo>
                                  <a:pt x="51" y="0"/>
                                </a:lnTo>
                                <a:lnTo>
                                  <a:pt x="55" y="14"/>
                                </a:lnTo>
                                <a:lnTo>
                                  <a:pt x="55" y="31"/>
                                </a:lnTo>
                                <a:lnTo>
                                  <a:pt x="51" y="48"/>
                                </a:lnTo>
                                <a:lnTo>
                                  <a:pt x="48" y="66"/>
                                </a:lnTo>
                                <a:lnTo>
                                  <a:pt x="45" y="66"/>
                                </a:lnTo>
                                <a:lnTo>
                                  <a:pt x="38" y="69"/>
                                </a:lnTo>
                                <a:lnTo>
                                  <a:pt x="31" y="69"/>
                                </a:lnTo>
                                <a:lnTo>
                                  <a:pt x="24" y="69"/>
                                </a:lnTo>
                                <a:lnTo>
                                  <a:pt x="21" y="69"/>
                                </a:lnTo>
                                <a:lnTo>
                                  <a:pt x="14" y="66"/>
                                </a:lnTo>
                                <a:lnTo>
                                  <a:pt x="7" y="66"/>
                                </a:lnTo>
                                <a:lnTo>
                                  <a:pt x="0" y="66"/>
                                </a:lnTo>
                                <a:lnTo>
                                  <a:pt x="0" y="62"/>
                                </a:lnTo>
                                <a:lnTo>
                                  <a:pt x="0" y="59"/>
                                </a:lnTo>
                                <a:lnTo>
                                  <a:pt x="4" y="55"/>
                                </a:lnTo>
                                <a:lnTo>
                                  <a:pt x="45" y="52"/>
                                </a:lnTo>
                                <a:lnTo>
                                  <a:pt x="45" y="45"/>
                                </a:lnTo>
                                <a:lnTo>
                                  <a:pt x="45" y="41"/>
                                </a:lnTo>
                                <a:lnTo>
                                  <a:pt x="7" y="45"/>
                                </a:lnTo>
                                <a:lnTo>
                                  <a:pt x="21"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31"/>
                        <wps:cNvSpPr>
                          <a:spLocks/>
                        </wps:cNvSpPr>
                        <wps:spPr bwMode="auto">
                          <a:xfrm>
                            <a:off x="10503" y="9482"/>
                            <a:ext cx="7" cy="7"/>
                          </a:xfrm>
                          <a:custGeom>
                            <a:avLst/>
                            <a:gdLst>
                              <a:gd name="T0" fmla="*/ 0 w 7"/>
                              <a:gd name="T1" fmla="*/ 0 h 7"/>
                              <a:gd name="T2" fmla="*/ 7 w 7"/>
                              <a:gd name="T3" fmla="*/ 0 h 7"/>
                              <a:gd name="T4" fmla="*/ 7 w 7"/>
                              <a:gd name="T5" fmla="*/ 3 h 7"/>
                              <a:gd name="T6" fmla="*/ 7 w 7"/>
                              <a:gd name="T7" fmla="*/ 3 h 7"/>
                              <a:gd name="T8" fmla="*/ 7 w 7"/>
                              <a:gd name="T9" fmla="*/ 3 h 7"/>
                              <a:gd name="T10" fmla="*/ 7 w 7"/>
                              <a:gd name="T11" fmla="*/ 3 h 7"/>
                              <a:gd name="T12" fmla="*/ 7 w 7"/>
                              <a:gd name="T13" fmla="*/ 3 h 7"/>
                              <a:gd name="T14" fmla="*/ 7 w 7"/>
                              <a:gd name="T15" fmla="*/ 3 h 7"/>
                              <a:gd name="T16" fmla="*/ 7 w 7"/>
                              <a:gd name="T17" fmla="*/ 7 h 7"/>
                              <a:gd name="T18" fmla="*/ 3 w 7"/>
                              <a:gd name="T19" fmla="*/ 7 h 7"/>
                              <a:gd name="T20" fmla="*/ 3 w 7"/>
                              <a:gd name="T21" fmla="*/ 7 h 7"/>
                              <a:gd name="T22" fmla="*/ 0 w 7"/>
                              <a:gd name="T23" fmla="*/ 3 h 7"/>
                              <a:gd name="T24" fmla="*/ 0 w 7"/>
                              <a:gd name="T25" fmla="*/ 3 h 7"/>
                              <a:gd name="T26" fmla="*/ 0 w 7"/>
                              <a:gd name="T27" fmla="*/ 0 h 7"/>
                              <a:gd name="T28" fmla="*/ 0 w 7"/>
                              <a:gd name="T29" fmla="*/ 0 h 7"/>
                              <a:gd name="T30" fmla="*/ 0 w 7"/>
                              <a:gd name="T31" fmla="*/ 0 h 7"/>
                              <a:gd name="T32" fmla="*/ 0 w 7"/>
                              <a:gd name="T33" fmla="*/ 0 h 7"/>
                              <a:gd name="T34" fmla="*/ 0 w 7"/>
                              <a:gd name="T3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 h="7">
                                <a:moveTo>
                                  <a:pt x="0" y="0"/>
                                </a:moveTo>
                                <a:lnTo>
                                  <a:pt x="7" y="0"/>
                                </a:lnTo>
                                <a:lnTo>
                                  <a:pt x="7" y="3"/>
                                </a:lnTo>
                                <a:lnTo>
                                  <a:pt x="7" y="7"/>
                                </a:lnTo>
                                <a:lnTo>
                                  <a:pt x="3" y="7"/>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32"/>
                        <wps:cNvSpPr>
                          <a:spLocks/>
                        </wps:cNvSpPr>
                        <wps:spPr bwMode="auto">
                          <a:xfrm>
                            <a:off x="9972" y="9485"/>
                            <a:ext cx="20" cy="28"/>
                          </a:xfrm>
                          <a:custGeom>
                            <a:avLst/>
                            <a:gdLst>
                              <a:gd name="T0" fmla="*/ 20 w 20"/>
                              <a:gd name="T1" fmla="*/ 0 h 28"/>
                              <a:gd name="T2" fmla="*/ 0 w 20"/>
                              <a:gd name="T3" fmla="*/ 28 h 28"/>
                              <a:gd name="T4" fmla="*/ 20 w 20"/>
                              <a:gd name="T5" fmla="*/ 0 h 28"/>
                              <a:gd name="T6" fmla="*/ 20 w 20"/>
                              <a:gd name="T7" fmla="*/ 0 h 28"/>
                              <a:gd name="T8" fmla="*/ 20 w 20"/>
                              <a:gd name="T9" fmla="*/ 0 h 28"/>
                              <a:gd name="T10" fmla="*/ 20 w 20"/>
                              <a:gd name="T11" fmla="*/ 0 h 28"/>
                              <a:gd name="T12" fmla="*/ 20 w 20"/>
                              <a:gd name="T13" fmla="*/ 0 h 28"/>
                            </a:gdLst>
                            <a:ahLst/>
                            <a:cxnLst>
                              <a:cxn ang="0">
                                <a:pos x="T0" y="T1"/>
                              </a:cxn>
                              <a:cxn ang="0">
                                <a:pos x="T2" y="T3"/>
                              </a:cxn>
                              <a:cxn ang="0">
                                <a:pos x="T4" y="T5"/>
                              </a:cxn>
                              <a:cxn ang="0">
                                <a:pos x="T6" y="T7"/>
                              </a:cxn>
                              <a:cxn ang="0">
                                <a:pos x="T8" y="T9"/>
                              </a:cxn>
                              <a:cxn ang="0">
                                <a:pos x="T10" y="T11"/>
                              </a:cxn>
                              <a:cxn ang="0">
                                <a:pos x="T12" y="T13"/>
                              </a:cxn>
                            </a:cxnLst>
                            <a:rect l="0" t="0" r="r" b="b"/>
                            <a:pathLst>
                              <a:path w="20" h="28">
                                <a:moveTo>
                                  <a:pt x="20" y="0"/>
                                </a:moveTo>
                                <a:lnTo>
                                  <a:pt x="0" y="28"/>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33"/>
                        <wps:cNvSpPr>
                          <a:spLocks/>
                        </wps:cNvSpPr>
                        <wps:spPr bwMode="auto">
                          <a:xfrm>
                            <a:off x="9944" y="9492"/>
                            <a:ext cx="21" cy="17"/>
                          </a:xfrm>
                          <a:custGeom>
                            <a:avLst/>
                            <a:gdLst>
                              <a:gd name="T0" fmla="*/ 21 w 21"/>
                              <a:gd name="T1" fmla="*/ 0 h 17"/>
                              <a:gd name="T2" fmla="*/ 21 w 21"/>
                              <a:gd name="T3" fmla="*/ 0 h 17"/>
                              <a:gd name="T4" fmla="*/ 21 w 21"/>
                              <a:gd name="T5" fmla="*/ 0 h 17"/>
                              <a:gd name="T6" fmla="*/ 21 w 21"/>
                              <a:gd name="T7" fmla="*/ 0 h 17"/>
                              <a:gd name="T8" fmla="*/ 21 w 21"/>
                              <a:gd name="T9" fmla="*/ 0 h 17"/>
                              <a:gd name="T10" fmla="*/ 11 w 21"/>
                              <a:gd name="T11" fmla="*/ 17 h 17"/>
                              <a:gd name="T12" fmla="*/ 0 w 21"/>
                              <a:gd name="T13" fmla="*/ 14 h 17"/>
                              <a:gd name="T14" fmla="*/ 0 w 21"/>
                              <a:gd name="T15" fmla="*/ 10 h 17"/>
                              <a:gd name="T16" fmla="*/ 4 w 21"/>
                              <a:gd name="T17" fmla="*/ 10 h 17"/>
                              <a:gd name="T18" fmla="*/ 4 w 21"/>
                              <a:gd name="T19" fmla="*/ 10 h 17"/>
                              <a:gd name="T20" fmla="*/ 7 w 21"/>
                              <a:gd name="T21" fmla="*/ 7 h 17"/>
                              <a:gd name="T22" fmla="*/ 7 w 21"/>
                              <a:gd name="T23" fmla="*/ 7 h 17"/>
                              <a:gd name="T24" fmla="*/ 11 w 21"/>
                              <a:gd name="T25" fmla="*/ 7 h 17"/>
                              <a:gd name="T26" fmla="*/ 11 w 21"/>
                              <a:gd name="T27" fmla="*/ 7 h 17"/>
                              <a:gd name="T28" fmla="*/ 14 w 21"/>
                              <a:gd name="T29" fmla="*/ 4 h 17"/>
                              <a:gd name="T30" fmla="*/ 21 w 21"/>
                              <a:gd name="T31" fmla="*/ 0 h 17"/>
                              <a:gd name="T32" fmla="*/ 21 w 21"/>
                              <a:gd name="T33" fmla="*/ 0 h 17"/>
                              <a:gd name="T34" fmla="*/ 21 w 21"/>
                              <a:gd name="T35" fmla="*/ 0 h 17"/>
                              <a:gd name="T36" fmla="*/ 21 w 21"/>
                              <a:gd name="T37" fmla="*/ 0 h 17"/>
                              <a:gd name="T38" fmla="*/ 21 w 21"/>
                              <a:gd name="T3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1" h="17">
                                <a:moveTo>
                                  <a:pt x="21" y="0"/>
                                </a:moveTo>
                                <a:lnTo>
                                  <a:pt x="21" y="0"/>
                                </a:lnTo>
                                <a:lnTo>
                                  <a:pt x="11" y="17"/>
                                </a:lnTo>
                                <a:lnTo>
                                  <a:pt x="0" y="14"/>
                                </a:lnTo>
                                <a:lnTo>
                                  <a:pt x="0" y="10"/>
                                </a:lnTo>
                                <a:lnTo>
                                  <a:pt x="4" y="10"/>
                                </a:lnTo>
                                <a:lnTo>
                                  <a:pt x="7" y="7"/>
                                </a:lnTo>
                                <a:lnTo>
                                  <a:pt x="11" y="7"/>
                                </a:lnTo>
                                <a:lnTo>
                                  <a:pt x="14" y="4"/>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34"/>
                        <wps:cNvSpPr>
                          <a:spLocks/>
                        </wps:cNvSpPr>
                        <wps:spPr bwMode="auto">
                          <a:xfrm>
                            <a:off x="10428" y="9496"/>
                            <a:ext cx="24" cy="13"/>
                          </a:xfrm>
                          <a:custGeom>
                            <a:avLst/>
                            <a:gdLst>
                              <a:gd name="T0" fmla="*/ 20 w 24"/>
                              <a:gd name="T1" fmla="*/ 0 h 13"/>
                              <a:gd name="T2" fmla="*/ 20 w 24"/>
                              <a:gd name="T3" fmla="*/ 0 h 13"/>
                              <a:gd name="T4" fmla="*/ 20 w 24"/>
                              <a:gd name="T5" fmla="*/ 0 h 13"/>
                              <a:gd name="T6" fmla="*/ 20 w 24"/>
                              <a:gd name="T7" fmla="*/ 0 h 13"/>
                              <a:gd name="T8" fmla="*/ 24 w 24"/>
                              <a:gd name="T9" fmla="*/ 0 h 13"/>
                              <a:gd name="T10" fmla="*/ 24 w 24"/>
                              <a:gd name="T11" fmla="*/ 0 h 13"/>
                              <a:gd name="T12" fmla="*/ 24 w 24"/>
                              <a:gd name="T13" fmla="*/ 0 h 13"/>
                              <a:gd name="T14" fmla="*/ 24 w 24"/>
                              <a:gd name="T15" fmla="*/ 0 h 13"/>
                              <a:gd name="T16" fmla="*/ 24 w 24"/>
                              <a:gd name="T17" fmla="*/ 3 h 13"/>
                              <a:gd name="T18" fmla="*/ 24 w 24"/>
                              <a:gd name="T19" fmla="*/ 6 h 13"/>
                              <a:gd name="T20" fmla="*/ 20 w 24"/>
                              <a:gd name="T21" fmla="*/ 10 h 13"/>
                              <a:gd name="T22" fmla="*/ 17 w 24"/>
                              <a:gd name="T23" fmla="*/ 10 h 13"/>
                              <a:gd name="T24" fmla="*/ 13 w 24"/>
                              <a:gd name="T25" fmla="*/ 10 h 13"/>
                              <a:gd name="T26" fmla="*/ 13 w 24"/>
                              <a:gd name="T27" fmla="*/ 10 h 13"/>
                              <a:gd name="T28" fmla="*/ 10 w 24"/>
                              <a:gd name="T29" fmla="*/ 13 h 13"/>
                              <a:gd name="T30" fmla="*/ 6 w 24"/>
                              <a:gd name="T31" fmla="*/ 13 h 13"/>
                              <a:gd name="T32" fmla="*/ 3 w 24"/>
                              <a:gd name="T33" fmla="*/ 13 h 13"/>
                              <a:gd name="T34" fmla="*/ 0 w 24"/>
                              <a:gd name="T35" fmla="*/ 10 h 13"/>
                              <a:gd name="T36" fmla="*/ 0 w 24"/>
                              <a:gd name="T37" fmla="*/ 10 h 13"/>
                              <a:gd name="T38" fmla="*/ 0 w 24"/>
                              <a:gd name="T39" fmla="*/ 10 h 13"/>
                              <a:gd name="T40" fmla="*/ 3 w 24"/>
                              <a:gd name="T41" fmla="*/ 10 h 13"/>
                              <a:gd name="T42" fmla="*/ 3 w 24"/>
                              <a:gd name="T43" fmla="*/ 6 h 13"/>
                              <a:gd name="T44" fmla="*/ 20 w 24"/>
                              <a:gd name="T45"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 h="13">
                                <a:moveTo>
                                  <a:pt x="20" y="0"/>
                                </a:moveTo>
                                <a:lnTo>
                                  <a:pt x="20" y="0"/>
                                </a:lnTo>
                                <a:lnTo>
                                  <a:pt x="24" y="0"/>
                                </a:lnTo>
                                <a:lnTo>
                                  <a:pt x="24" y="3"/>
                                </a:lnTo>
                                <a:lnTo>
                                  <a:pt x="24" y="6"/>
                                </a:lnTo>
                                <a:lnTo>
                                  <a:pt x="20" y="10"/>
                                </a:lnTo>
                                <a:lnTo>
                                  <a:pt x="17" y="10"/>
                                </a:lnTo>
                                <a:lnTo>
                                  <a:pt x="13" y="10"/>
                                </a:lnTo>
                                <a:lnTo>
                                  <a:pt x="10" y="13"/>
                                </a:lnTo>
                                <a:lnTo>
                                  <a:pt x="6" y="13"/>
                                </a:lnTo>
                                <a:lnTo>
                                  <a:pt x="3" y="13"/>
                                </a:lnTo>
                                <a:lnTo>
                                  <a:pt x="0" y="10"/>
                                </a:lnTo>
                                <a:lnTo>
                                  <a:pt x="3" y="10"/>
                                </a:lnTo>
                                <a:lnTo>
                                  <a:pt x="3" y="6"/>
                                </a:lnTo>
                                <a:lnTo>
                                  <a:pt x="20"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5"/>
                        <wps:cNvSpPr>
                          <a:spLocks/>
                        </wps:cNvSpPr>
                        <wps:spPr bwMode="auto">
                          <a:xfrm>
                            <a:off x="10342" y="9499"/>
                            <a:ext cx="7" cy="10"/>
                          </a:xfrm>
                          <a:custGeom>
                            <a:avLst/>
                            <a:gdLst>
                              <a:gd name="T0" fmla="*/ 3 w 7"/>
                              <a:gd name="T1" fmla="*/ 0 h 10"/>
                              <a:gd name="T2" fmla="*/ 3 w 7"/>
                              <a:gd name="T3" fmla="*/ 0 h 10"/>
                              <a:gd name="T4" fmla="*/ 3 w 7"/>
                              <a:gd name="T5" fmla="*/ 0 h 10"/>
                              <a:gd name="T6" fmla="*/ 3 w 7"/>
                              <a:gd name="T7" fmla="*/ 3 h 10"/>
                              <a:gd name="T8" fmla="*/ 3 w 7"/>
                              <a:gd name="T9" fmla="*/ 3 h 10"/>
                              <a:gd name="T10" fmla="*/ 3 w 7"/>
                              <a:gd name="T11" fmla="*/ 3 h 10"/>
                              <a:gd name="T12" fmla="*/ 7 w 7"/>
                              <a:gd name="T13" fmla="*/ 3 h 10"/>
                              <a:gd name="T14" fmla="*/ 7 w 7"/>
                              <a:gd name="T15" fmla="*/ 7 h 10"/>
                              <a:gd name="T16" fmla="*/ 7 w 7"/>
                              <a:gd name="T17" fmla="*/ 7 h 10"/>
                              <a:gd name="T18" fmla="*/ 7 w 7"/>
                              <a:gd name="T19" fmla="*/ 7 h 10"/>
                              <a:gd name="T20" fmla="*/ 3 w 7"/>
                              <a:gd name="T21" fmla="*/ 10 h 10"/>
                              <a:gd name="T22" fmla="*/ 3 w 7"/>
                              <a:gd name="T23" fmla="*/ 10 h 10"/>
                              <a:gd name="T24" fmla="*/ 0 w 7"/>
                              <a:gd name="T25" fmla="*/ 7 h 10"/>
                              <a:gd name="T26" fmla="*/ 0 w 7"/>
                              <a:gd name="T27" fmla="*/ 7 h 10"/>
                              <a:gd name="T28" fmla="*/ 0 w 7"/>
                              <a:gd name="T29" fmla="*/ 7 h 10"/>
                              <a:gd name="T30" fmla="*/ 0 w 7"/>
                              <a:gd name="T31" fmla="*/ 3 h 10"/>
                              <a:gd name="T32" fmla="*/ 0 w 7"/>
                              <a:gd name="T33" fmla="*/ 3 h 10"/>
                              <a:gd name="T34" fmla="*/ 0 w 7"/>
                              <a:gd name="T35" fmla="*/ 0 h 10"/>
                              <a:gd name="T36" fmla="*/ 0 w 7"/>
                              <a:gd name="T37" fmla="*/ 0 h 10"/>
                              <a:gd name="T38" fmla="*/ 3 w 7"/>
                              <a:gd name="T39" fmla="*/ 0 h 10"/>
                              <a:gd name="T40" fmla="*/ 3 w 7"/>
                              <a:gd name="T4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 h="10">
                                <a:moveTo>
                                  <a:pt x="3" y="0"/>
                                </a:moveTo>
                                <a:lnTo>
                                  <a:pt x="3" y="0"/>
                                </a:lnTo>
                                <a:lnTo>
                                  <a:pt x="3" y="3"/>
                                </a:lnTo>
                                <a:lnTo>
                                  <a:pt x="7" y="3"/>
                                </a:lnTo>
                                <a:lnTo>
                                  <a:pt x="7" y="7"/>
                                </a:lnTo>
                                <a:lnTo>
                                  <a:pt x="3" y="10"/>
                                </a:lnTo>
                                <a:lnTo>
                                  <a:pt x="0" y="7"/>
                                </a:lnTo>
                                <a:lnTo>
                                  <a:pt x="0" y="3"/>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6"/>
                        <wps:cNvSpPr>
                          <a:spLocks/>
                        </wps:cNvSpPr>
                        <wps:spPr bwMode="auto">
                          <a:xfrm>
                            <a:off x="9920" y="9509"/>
                            <a:ext cx="28" cy="21"/>
                          </a:xfrm>
                          <a:custGeom>
                            <a:avLst/>
                            <a:gdLst>
                              <a:gd name="T0" fmla="*/ 17 w 28"/>
                              <a:gd name="T1" fmla="*/ 0 h 21"/>
                              <a:gd name="T2" fmla="*/ 28 w 28"/>
                              <a:gd name="T3" fmla="*/ 7 h 21"/>
                              <a:gd name="T4" fmla="*/ 28 w 28"/>
                              <a:gd name="T5" fmla="*/ 7 h 21"/>
                              <a:gd name="T6" fmla="*/ 28 w 28"/>
                              <a:gd name="T7" fmla="*/ 7 h 21"/>
                              <a:gd name="T8" fmla="*/ 28 w 28"/>
                              <a:gd name="T9" fmla="*/ 11 h 21"/>
                              <a:gd name="T10" fmla="*/ 28 w 28"/>
                              <a:gd name="T11" fmla="*/ 11 h 21"/>
                              <a:gd name="T12" fmla="*/ 24 w 28"/>
                              <a:gd name="T13" fmla="*/ 21 h 21"/>
                              <a:gd name="T14" fmla="*/ 21 w 28"/>
                              <a:gd name="T15" fmla="*/ 21 h 21"/>
                              <a:gd name="T16" fmla="*/ 17 w 28"/>
                              <a:gd name="T17" fmla="*/ 21 h 21"/>
                              <a:gd name="T18" fmla="*/ 17 w 28"/>
                              <a:gd name="T19" fmla="*/ 21 h 21"/>
                              <a:gd name="T20" fmla="*/ 14 w 28"/>
                              <a:gd name="T21" fmla="*/ 21 h 21"/>
                              <a:gd name="T22" fmla="*/ 11 w 28"/>
                              <a:gd name="T23" fmla="*/ 18 h 21"/>
                              <a:gd name="T24" fmla="*/ 7 w 28"/>
                              <a:gd name="T25" fmla="*/ 18 h 21"/>
                              <a:gd name="T26" fmla="*/ 4 w 28"/>
                              <a:gd name="T27" fmla="*/ 18 h 21"/>
                              <a:gd name="T28" fmla="*/ 0 w 28"/>
                              <a:gd name="T29" fmla="*/ 14 h 21"/>
                              <a:gd name="T30" fmla="*/ 17 w 28"/>
                              <a:gd name="T31" fmla="*/ 0 h 21"/>
                              <a:gd name="T32" fmla="*/ 17 w 28"/>
                              <a:gd name="T33" fmla="*/ 0 h 21"/>
                              <a:gd name="T34" fmla="*/ 17 w 28"/>
                              <a:gd name="T35" fmla="*/ 0 h 21"/>
                              <a:gd name="T36" fmla="*/ 17 w 28"/>
                              <a:gd name="T37" fmla="*/ 0 h 21"/>
                              <a:gd name="T38" fmla="*/ 17 w 28"/>
                              <a:gd name="T3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 h="21">
                                <a:moveTo>
                                  <a:pt x="17" y="0"/>
                                </a:moveTo>
                                <a:lnTo>
                                  <a:pt x="28" y="7"/>
                                </a:lnTo>
                                <a:lnTo>
                                  <a:pt x="28" y="11"/>
                                </a:lnTo>
                                <a:lnTo>
                                  <a:pt x="24" y="21"/>
                                </a:lnTo>
                                <a:lnTo>
                                  <a:pt x="21" y="21"/>
                                </a:lnTo>
                                <a:lnTo>
                                  <a:pt x="17" y="21"/>
                                </a:lnTo>
                                <a:lnTo>
                                  <a:pt x="14" y="21"/>
                                </a:lnTo>
                                <a:lnTo>
                                  <a:pt x="11" y="18"/>
                                </a:lnTo>
                                <a:lnTo>
                                  <a:pt x="7" y="18"/>
                                </a:lnTo>
                                <a:lnTo>
                                  <a:pt x="4" y="18"/>
                                </a:lnTo>
                                <a:lnTo>
                                  <a:pt x="0" y="14"/>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7"/>
                        <wps:cNvSpPr>
                          <a:spLocks/>
                        </wps:cNvSpPr>
                        <wps:spPr bwMode="auto">
                          <a:xfrm>
                            <a:off x="10297" y="9516"/>
                            <a:ext cx="21" cy="4"/>
                          </a:xfrm>
                          <a:custGeom>
                            <a:avLst/>
                            <a:gdLst>
                              <a:gd name="T0" fmla="*/ 4 w 21"/>
                              <a:gd name="T1" fmla="*/ 0 h 4"/>
                              <a:gd name="T2" fmla="*/ 21 w 21"/>
                              <a:gd name="T3" fmla="*/ 0 h 4"/>
                              <a:gd name="T4" fmla="*/ 21 w 21"/>
                              <a:gd name="T5" fmla="*/ 0 h 4"/>
                              <a:gd name="T6" fmla="*/ 21 w 21"/>
                              <a:gd name="T7" fmla="*/ 0 h 4"/>
                              <a:gd name="T8" fmla="*/ 21 w 21"/>
                              <a:gd name="T9" fmla="*/ 0 h 4"/>
                              <a:gd name="T10" fmla="*/ 21 w 21"/>
                              <a:gd name="T11" fmla="*/ 0 h 4"/>
                              <a:gd name="T12" fmla="*/ 4 w 21"/>
                              <a:gd name="T13" fmla="*/ 4 h 4"/>
                              <a:gd name="T14" fmla="*/ 4 w 21"/>
                              <a:gd name="T15" fmla="*/ 4 h 4"/>
                              <a:gd name="T16" fmla="*/ 0 w 21"/>
                              <a:gd name="T17" fmla="*/ 0 h 4"/>
                              <a:gd name="T18" fmla="*/ 0 w 21"/>
                              <a:gd name="T19" fmla="*/ 0 h 4"/>
                              <a:gd name="T20" fmla="*/ 0 w 21"/>
                              <a:gd name="T21" fmla="*/ 0 h 4"/>
                              <a:gd name="T22" fmla="*/ 4 w 21"/>
                              <a:gd name="T23" fmla="*/ 0 h 4"/>
                              <a:gd name="T24" fmla="*/ 4 w 21"/>
                              <a:gd name="T25" fmla="*/ 0 h 4"/>
                              <a:gd name="T26" fmla="*/ 4 w 21"/>
                              <a:gd name="T27" fmla="*/ 0 h 4"/>
                              <a:gd name="T28" fmla="*/ 4 w 21"/>
                              <a:gd name="T2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4">
                                <a:moveTo>
                                  <a:pt x="4" y="0"/>
                                </a:moveTo>
                                <a:lnTo>
                                  <a:pt x="21" y="0"/>
                                </a:lnTo>
                                <a:lnTo>
                                  <a:pt x="4" y="4"/>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8"/>
                        <wps:cNvSpPr>
                          <a:spLocks/>
                        </wps:cNvSpPr>
                        <wps:spPr bwMode="auto">
                          <a:xfrm>
                            <a:off x="10273" y="9516"/>
                            <a:ext cx="7" cy="4"/>
                          </a:xfrm>
                          <a:custGeom>
                            <a:avLst/>
                            <a:gdLst>
                              <a:gd name="T0" fmla="*/ 4 w 7"/>
                              <a:gd name="T1" fmla="*/ 0 h 4"/>
                              <a:gd name="T2" fmla="*/ 4 w 7"/>
                              <a:gd name="T3" fmla="*/ 0 h 4"/>
                              <a:gd name="T4" fmla="*/ 4 w 7"/>
                              <a:gd name="T5" fmla="*/ 0 h 4"/>
                              <a:gd name="T6" fmla="*/ 7 w 7"/>
                              <a:gd name="T7" fmla="*/ 4 h 4"/>
                              <a:gd name="T8" fmla="*/ 7 w 7"/>
                              <a:gd name="T9" fmla="*/ 4 h 4"/>
                              <a:gd name="T10" fmla="*/ 4 w 7"/>
                              <a:gd name="T11" fmla="*/ 4 h 4"/>
                              <a:gd name="T12" fmla="*/ 4 w 7"/>
                              <a:gd name="T13" fmla="*/ 4 h 4"/>
                              <a:gd name="T14" fmla="*/ 0 w 7"/>
                              <a:gd name="T15" fmla="*/ 4 h 4"/>
                              <a:gd name="T16" fmla="*/ 0 w 7"/>
                              <a:gd name="T17" fmla="*/ 4 h 4"/>
                              <a:gd name="T18" fmla="*/ 0 w 7"/>
                              <a:gd name="T19" fmla="*/ 4 h 4"/>
                              <a:gd name="T20" fmla="*/ 0 w 7"/>
                              <a:gd name="T21" fmla="*/ 4 h 4"/>
                              <a:gd name="T22" fmla="*/ 0 w 7"/>
                              <a:gd name="T23" fmla="*/ 0 h 4"/>
                              <a:gd name="T24" fmla="*/ 4 w 7"/>
                              <a:gd name="T2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
                                <a:moveTo>
                                  <a:pt x="4" y="0"/>
                                </a:moveTo>
                                <a:lnTo>
                                  <a:pt x="4" y="0"/>
                                </a:lnTo>
                                <a:lnTo>
                                  <a:pt x="7" y="4"/>
                                </a:lnTo>
                                <a:lnTo>
                                  <a:pt x="4" y="4"/>
                                </a:lnTo>
                                <a:lnTo>
                                  <a:pt x="0" y="4"/>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9"/>
                        <wps:cNvSpPr>
                          <a:spLocks/>
                        </wps:cNvSpPr>
                        <wps:spPr bwMode="auto">
                          <a:xfrm>
                            <a:off x="10222" y="9520"/>
                            <a:ext cx="34" cy="3"/>
                          </a:xfrm>
                          <a:custGeom>
                            <a:avLst/>
                            <a:gdLst>
                              <a:gd name="T0" fmla="*/ 10 w 34"/>
                              <a:gd name="T1" fmla="*/ 0 h 3"/>
                              <a:gd name="T2" fmla="*/ 34 w 34"/>
                              <a:gd name="T3" fmla="*/ 0 h 3"/>
                              <a:gd name="T4" fmla="*/ 34 w 34"/>
                              <a:gd name="T5" fmla="*/ 0 h 3"/>
                              <a:gd name="T6" fmla="*/ 34 w 34"/>
                              <a:gd name="T7" fmla="*/ 0 h 3"/>
                              <a:gd name="T8" fmla="*/ 34 w 34"/>
                              <a:gd name="T9" fmla="*/ 0 h 3"/>
                              <a:gd name="T10" fmla="*/ 34 w 34"/>
                              <a:gd name="T11" fmla="*/ 0 h 3"/>
                              <a:gd name="T12" fmla="*/ 0 w 34"/>
                              <a:gd name="T13" fmla="*/ 3 h 3"/>
                              <a:gd name="T14" fmla="*/ 0 w 34"/>
                              <a:gd name="T15" fmla="*/ 3 h 3"/>
                              <a:gd name="T16" fmla="*/ 0 w 34"/>
                              <a:gd name="T17" fmla="*/ 3 h 3"/>
                              <a:gd name="T18" fmla="*/ 0 w 34"/>
                              <a:gd name="T19" fmla="*/ 3 h 3"/>
                              <a:gd name="T20" fmla="*/ 0 w 34"/>
                              <a:gd name="T21" fmla="*/ 3 h 3"/>
                              <a:gd name="T22" fmla="*/ 10 w 34"/>
                              <a:gd name="T23"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3">
                                <a:moveTo>
                                  <a:pt x="10" y="0"/>
                                </a:moveTo>
                                <a:lnTo>
                                  <a:pt x="34" y="0"/>
                                </a:lnTo>
                                <a:lnTo>
                                  <a:pt x="0" y="3"/>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40"/>
                        <wps:cNvSpPr>
                          <a:spLocks/>
                        </wps:cNvSpPr>
                        <wps:spPr bwMode="auto">
                          <a:xfrm>
                            <a:off x="10140" y="9520"/>
                            <a:ext cx="34" cy="3"/>
                          </a:xfrm>
                          <a:custGeom>
                            <a:avLst/>
                            <a:gdLst>
                              <a:gd name="T0" fmla="*/ 0 w 34"/>
                              <a:gd name="T1" fmla="*/ 0 h 3"/>
                              <a:gd name="T2" fmla="*/ 34 w 34"/>
                              <a:gd name="T3" fmla="*/ 0 h 3"/>
                              <a:gd name="T4" fmla="*/ 34 w 34"/>
                              <a:gd name="T5" fmla="*/ 0 h 3"/>
                              <a:gd name="T6" fmla="*/ 34 w 34"/>
                              <a:gd name="T7" fmla="*/ 0 h 3"/>
                              <a:gd name="T8" fmla="*/ 34 w 34"/>
                              <a:gd name="T9" fmla="*/ 0 h 3"/>
                              <a:gd name="T10" fmla="*/ 34 w 34"/>
                              <a:gd name="T11" fmla="*/ 3 h 3"/>
                              <a:gd name="T12" fmla="*/ 0 w 34"/>
                              <a:gd name="T13" fmla="*/ 3 h 3"/>
                              <a:gd name="T14" fmla="*/ 0 w 34"/>
                              <a:gd name="T15" fmla="*/ 3 h 3"/>
                              <a:gd name="T16" fmla="*/ 0 w 34"/>
                              <a:gd name="T17" fmla="*/ 0 h 3"/>
                              <a:gd name="T18" fmla="*/ 0 w 34"/>
                              <a:gd name="T19" fmla="*/ 0 h 3"/>
                              <a:gd name="T20" fmla="*/ 0 w 34"/>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3">
                                <a:moveTo>
                                  <a:pt x="0" y="0"/>
                                </a:moveTo>
                                <a:lnTo>
                                  <a:pt x="34" y="0"/>
                                </a:lnTo>
                                <a:lnTo>
                                  <a:pt x="34" y="3"/>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41"/>
                        <wps:cNvSpPr>
                          <a:spLocks/>
                        </wps:cNvSpPr>
                        <wps:spPr bwMode="auto">
                          <a:xfrm>
                            <a:off x="10191" y="9520"/>
                            <a:ext cx="7" cy="3"/>
                          </a:xfrm>
                          <a:custGeom>
                            <a:avLst/>
                            <a:gdLst>
                              <a:gd name="T0" fmla="*/ 0 w 7"/>
                              <a:gd name="T1" fmla="*/ 0 h 3"/>
                              <a:gd name="T2" fmla="*/ 3 w 7"/>
                              <a:gd name="T3" fmla="*/ 0 h 3"/>
                              <a:gd name="T4" fmla="*/ 3 w 7"/>
                              <a:gd name="T5" fmla="*/ 0 h 3"/>
                              <a:gd name="T6" fmla="*/ 3 w 7"/>
                              <a:gd name="T7" fmla="*/ 0 h 3"/>
                              <a:gd name="T8" fmla="*/ 7 w 7"/>
                              <a:gd name="T9" fmla="*/ 0 h 3"/>
                              <a:gd name="T10" fmla="*/ 7 w 7"/>
                              <a:gd name="T11" fmla="*/ 0 h 3"/>
                              <a:gd name="T12" fmla="*/ 7 w 7"/>
                              <a:gd name="T13" fmla="*/ 0 h 3"/>
                              <a:gd name="T14" fmla="*/ 7 w 7"/>
                              <a:gd name="T15" fmla="*/ 3 h 3"/>
                              <a:gd name="T16" fmla="*/ 7 w 7"/>
                              <a:gd name="T17" fmla="*/ 3 h 3"/>
                              <a:gd name="T18" fmla="*/ 7 w 7"/>
                              <a:gd name="T19" fmla="*/ 3 h 3"/>
                              <a:gd name="T20" fmla="*/ 3 w 7"/>
                              <a:gd name="T21" fmla="*/ 3 h 3"/>
                              <a:gd name="T22" fmla="*/ 3 w 7"/>
                              <a:gd name="T23" fmla="*/ 3 h 3"/>
                              <a:gd name="T24" fmla="*/ 0 w 7"/>
                              <a:gd name="T25" fmla="*/ 3 h 3"/>
                              <a:gd name="T26" fmla="*/ 0 w 7"/>
                              <a:gd name="T27" fmla="*/ 3 h 3"/>
                              <a:gd name="T28" fmla="*/ 0 w 7"/>
                              <a:gd name="T29" fmla="*/ 3 h 3"/>
                              <a:gd name="T30" fmla="*/ 0 w 7"/>
                              <a:gd name="T31" fmla="*/ 3 h 3"/>
                              <a:gd name="T32" fmla="*/ 0 w 7"/>
                              <a:gd name="T33" fmla="*/ 0 h 3"/>
                              <a:gd name="T34" fmla="*/ 0 w 7"/>
                              <a:gd name="T35" fmla="*/ 0 h 3"/>
                              <a:gd name="T36" fmla="*/ 0 w 7"/>
                              <a:gd name="T37" fmla="*/ 0 h 3"/>
                              <a:gd name="T38" fmla="*/ 0 w 7"/>
                              <a:gd name="T39" fmla="*/ 0 h 3"/>
                              <a:gd name="T40" fmla="*/ 0 w 7"/>
                              <a:gd name="T4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 h="3">
                                <a:moveTo>
                                  <a:pt x="0" y="0"/>
                                </a:moveTo>
                                <a:lnTo>
                                  <a:pt x="3" y="0"/>
                                </a:lnTo>
                                <a:lnTo>
                                  <a:pt x="7" y="0"/>
                                </a:lnTo>
                                <a:lnTo>
                                  <a:pt x="7" y="3"/>
                                </a:lnTo>
                                <a:lnTo>
                                  <a:pt x="3" y="3"/>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42"/>
                        <wps:cNvSpPr>
                          <a:spLocks/>
                        </wps:cNvSpPr>
                        <wps:spPr bwMode="auto">
                          <a:xfrm>
                            <a:off x="10345" y="9523"/>
                            <a:ext cx="14" cy="32"/>
                          </a:xfrm>
                          <a:custGeom>
                            <a:avLst/>
                            <a:gdLst>
                              <a:gd name="T0" fmla="*/ 7 w 14"/>
                              <a:gd name="T1" fmla="*/ 0 h 32"/>
                              <a:gd name="T2" fmla="*/ 14 w 14"/>
                              <a:gd name="T3" fmla="*/ 28 h 32"/>
                              <a:gd name="T4" fmla="*/ 11 w 14"/>
                              <a:gd name="T5" fmla="*/ 32 h 32"/>
                              <a:gd name="T6" fmla="*/ 11 w 14"/>
                              <a:gd name="T7" fmla="*/ 32 h 32"/>
                              <a:gd name="T8" fmla="*/ 7 w 14"/>
                              <a:gd name="T9" fmla="*/ 32 h 32"/>
                              <a:gd name="T10" fmla="*/ 7 w 14"/>
                              <a:gd name="T11" fmla="*/ 32 h 32"/>
                              <a:gd name="T12" fmla="*/ 0 w 14"/>
                              <a:gd name="T13" fmla="*/ 0 h 32"/>
                              <a:gd name="T14" fmla="*/ 7 w 14"/>
                              <a:gd name="T15" fmla="*/ 0 h 32"/>
                              <a:gd name="T16" fmla="*/ 7 w 14"/>
                              <a:gd name="T17" fmla="*/ 0 h 32"/>
                              <a:gd name="T18" fmla="*/ 7 w 14"/>
                              <a:gd name="T19" fmla="*/ 0 h 32"/>
                              <a:gd name="T20" fmla="*/ 7 w 14"/>
                              <a:gd name="T21" fmla="*/ 0 h 32"/>
                              <a:gd name="T22" fmla="*/ 7 w 14"/>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32">
                                <a:moveTo>
                                  <a:pt x="7" y="0"/>
                                </a:moveTo>
                                <a:lnTo>
                                  <a:pt x="14" y="28"/>
                                </a:lnTo>
                                <a:lnTo>
                                  <a:pt x="11" y="32"/>
                                </a:lnTo>
                                <a:lnTo>
                                  <a:pt x="7" y="32"/>
                                </a:lnTo>
                                <a:lnTo>
                                  <a:pt x="0"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43"/>
                        <wps:cNvSpPr>
                          <a:spLocks/>
                        </wps:cNvSpPr>
                        <wps:spPr bwMode="auto">
                          <a:xfrm>
                            <a:off x="9958" y="9523"/>
                            <a:ext cx="7" cy="11"/>
                          </a:xfrm>
                          <a:custGeom>
                            <a:avLst/>
                            <a:gdLst>
                              <a:gd name="T0" fmla="*/ 7 w 7"/>
                              <a:gd name="T1" fmla="*/ 0 h 11"/>
                              <a:gd name="T2" fmla="*/ 7 w 7"/>
                              <a:gd name="T3" fmla="*/ 0 h 11"/>
                              <a:gd name="T4" fmla="*/ 7 w 7"/>
                              <a:gd name="T5" fmla="*/ 0 h 11"/>
                              <a:gd name="T6" fmla="*/ 7 w 7"/>
                              <a:gd name="T7" fmla="*/ 0 h 11"/>
                              <a:gd name="T8" fmla="*/ 7 w 7"/>
                              <a:gd name="T9" fmla="*/ 0 h 11"/>
                              <a:gd name="T10" fmla="*/ 3 w 7"/>
                              <a:gd name="T11" fmla="*/ 11 h 11"/>
                              <a:gd name="T12" fmla="*/ 3 w 7"/>
                              <a:gd name="T13" fmla="*/ 11 h 11"/>
                              <a:gd name="T14" fmla="*/ 3 w 7"/>
                              <a:gd name="T15" fmla="*/ 11 h 11"/>
                              <a:gd name="T16" fmla="*/ 3 w 7"/>
                              <a:gd name="T17" fmla="*/ 11 h 11"/>
                              <a:gd name="T18" fmla="*/ 0 w 7"/>
                              <a:gd name="T19" fmla="*/ 11 h 11"/>
                              <a:gd name="T20" fmla="*/ 0 w 7"/>
                              <a:gd name="T21" fmla="*/ 7 h 11"/>
                              <a:gd name="T22" fmla="*/ 3 w 7"/>
                              <a:gd name="T23" fmla="*/ 4 h 11"/>
                              <a:gd name="T24" fmla="*/ 3 w 7"/>
                              <a:gd name="T25" fmla="*/ 4 h 11"/>
                              <a:gd name="T26" fmla="*/ 7 w 7"/>
                              <a:gd name="T27" fmla="*/ 0 h 11"/>
                              <a:gd name="T28" fmla="*/ 7 w 7"/>
                              <a:gd name="T29" fmla="*/ 0 h 11"/>
                              <a:gd name="T30" fmla="*/ 7 w 7"/>
                              <a:gd name="T31" fmla="*/ 0 h 11"/>
                              <a:gd name="T32" fmla="*/ 7 w 7"/>
                              <a:gd name="T33" fmla="*/ 0 h 11"/>
                              <a:gd name="T34" fmla="*/ 7 w 7"/>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 h="11">
                                <a:moveTo>
                                  <a:pt x="7" y="0"/>
                                </a:moveTo>
                                <a:lnTo>
                                  <a:pt x="7" y="0"/>
                                </a:lnTo>
                                <a:lnTo>
                                  <a:pt x="3" y="11"/>
                                </a:lnTo>
                                <a:lnTo>
                                  <a:pt x="0" y="11"/>
                                </a:lnTo>
                                <a:lnTo>
                                  <a:pt x="0" y="7"/>
                                </a:lnTo>
                                <a:lnTo>
                                  <a:pt x="3" y="4"/>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4"/>
                        <wps:cNvSpPr>
                          <a:spLocks/>
                        </wps:cNvSpPr>
                        <wps:spPr bwMode="auto">
                          <a:xfrm>
                            <a:off x="9979" y="9527"/>
                            <a:ext cx="54" cy="17"/>
                          </a:xfrm>
                          <a:custGeom>
                            <a:avLst/>
                            <a:gdLst>
                              <a:gd name="T0" fmla="*/ 3 w 54"/>
                              <a:gd name="T1" fmla="*/ 0 h 17"/>
                              <a:gd name="T2" fmla="*/ 54 w 54"/>
                              <a:gd name="T3" fmla="*/ 10 h 17"/>
                              <a:gd name="T4" fmla="*/ 54 w 54"/>
                              <a:gd name="T5" fmla="*/ 17 h 17"/>
                              <a:gd name="T6" fmla="*/ 0 w 54"/>
                              <a:gd name="T7" fmla="*/ 10 h 17"/>
                              <a:gd name="T8" fmla="*/ 3 w 54"/>
                              <a:gd name="T9" fmla="*/ 0 h 17"/>
                              <a:gd name="T10" fmla="*/ 3 w 54"/>
                              <a:gd name="T11" fmla="*/ 0 h 17"/>
                              <a:gd name="T12" fmla="*/ 3 w 54"/>
                              <a:gd name="T13" fmla="*/ 0 h 17"/>
                              <a:gd name="T14" fmla="*/ 3 w 54"/>
                              <a:gd name="T15" fmla="*/ 0 h 17"/>
                              <a:gd name="T16" fmla="*/ 3 w 54"/>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17">
                                <a:moveTo>
                                  <a:pt x="3" y="0"/>
                                </a:moveTo>
                                <a:lnTo>
                                  <a:pt x="54" y="10"/>
                                </a:lnTo>
                                <a:lnTo>
                                  <a:pt x="54" y="17"/>
                                </a:lnTo>
                                <a:lnTo>
                                  <a:pt x="0" y="1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45"/>
                        <wps:cNvSpPr>
                          <a:spLocks/>
                        </wps:cNvSpPr>
                        <wps:spPr bwMode="auto">
                          <a:xfrm>
                            <a:off x="10297" y="9534"/>
                            <a:ext cx="28" cy="52"/>
                          </a:xfrm>
                          <a:custGeom>
                            <a:avLst/>
                            <a:gdLst>
                              <a:gd name="T0" fmla="*/ 17 w 28"/>
                              <a:gd name="T1" fmla="*/ 0 h 52"/>
                              <a:gd name="T2" fmla="*/ 24 w 28"/>
                              <a:gd name="T3" fmla="*/ 0 h 52"/>
                              <a:gd name="T4" fmla="*/ 28 w 28"/>
                              <a:gd name="T5" fmla="*/ 7 h 52"/>
                              <a:gd name="T6" fmla="*/ 28 w 28"/>
                              <a:gd name="T7" fmla="*/ 17 h 52"/>
                              <a:gd name="T8" fmla="*/ 28 w 28"/>
                              <a:gd name="T9" fmla="*/ 28 h 52"/>
                              <a:gd name="T10" fmla="*/ 28 w 28"/>
                              <a:gd name="T11" fmla="*/ 38 h 52"/>
                              <a:gd name="T12" fmla="*/ 28 w 28"/>
                              <a:gd name="T13" fmla="*/ 41 h 52"/>
                              <a:gd name="T14" fmla="*/ 28 w 28"/>
                              <a:gd name="T15" fmla="*/ 45 h 52"/>
                              <a:gd name="T16" fmla="*/ 28 w 28"/>
                              <a:gd name="T17" fmla="*/ 48 h 52"/>
                              <a:gd name="T18" fmla="*/ 24 w 28"/>
                              <a:gd name="T19" fmla="*/ 48 h 52"/>
                              <a:gd name="T20" fmla="*/ 4 w 28"/>
                              <a:gd name="T21" fmla="*/ 52 h 52"/>
                              <a:gd name="T22" fmla="*/ 0 w 28"/>
                              <a:gd name="T23" fmla="*/ 41 h 52"/>
                              <a:gd name="T24" fmla="*/ 0 w 28"/>
                              <a:gd name="T25" fmla="*/ 28 h 52"/>
                              <a:gd name="T26" fmla="*/ 0 w 28"/>
                              <a:gd name="T27" fmla="*/ 17 h 52"/>
                              <a:gd name="T28" fmla="*/ 0 w 28"/>
                              <a:gd name="T29" fmla="*/ 3 h 52"/>
                              <a:gd name="T30" fmla="*/ 17 w 28"/>
                              <a:gd name="T3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 h="52">
                                <a:moveTo>
                                  <a:pt x="17" y="0"/>
                                </a:moveTo>
                                <a:lnTo>
                                  <a:pt x="24" y="0"/>
                                </a:lnTo>
                                <a:lnTo>
                                  <a:pt x="28" y="7"/>
                                </a:lnTo>
                                <a:lnTo>
                                  <a:pt x="28" y="17"/>
                                </a:lnTo>
                                <a:lnTo>
                                  <a:pt x="28" y="28"/>
                                </a:lnTo>
                                <a:lnTo>
                                  <a:pt x="28" y="38"/>
                                </a:lnTo>
                                <a:lnTo>
                                  <a:pt x="28" y="41"/>
                                </a:lnTo>
                                <a:lnTo>
                                  <a:pt x="28" y="45"/>
                                </a:lnTo>
                                <a:lnTo>
                                  <a:pt x="28" y="48"/>
                                </a:lnTo>
                                <a:lnTo>
                                  <a:pt x="24" y="48"/>
                                </a:lnTo>
                                <a:lnTo>
                                  <a:pt x="4" y="52"/>
                                </a:lnTo>
                                <a:lnTo>
                                  <a:pt x="0" y="41"/>
                                </a:lnTo>
                                <a:lnTo>
                                  <a:pt x="0" y="28"/>
                                </a:lnTo>
                                <a:lnTo>
                                  <a:pt x="0" y="17"/>
                                </a:lnTo>
                                <a:lnTo>
                                  <a:pt x="0" y="3"/>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46"/>
                        <wps:cNvSpPr>
                          <a:spLocks/>
                        </wps:cNvSpPr>
                        <wps:spPr bwMode="auto">
                          <a:xfrm>
                            <a:off x="9883" y="9537"/>
                            <a:ext cx="51" cy="42"/>
                          </a:xfrm>
                          <a:custGeom>
                            <a:avLst/>
                            <a:gdLst>
                              <a:gd name="T0" fmla="*/ 27 w 51"/>
                              <a:gd name="T1" fmla="*/ 0 h 42"/>
                              <a:gd name="T2" fmla="*/ 51 w 51"/>
                              <a:gd name="T3" fmla="*/ 7 h 42"/>
                              <a:gd name="T4" fmla="*/ 37 w 51"/>
                              <a:gd name="T5" fmla="*/ 42 h 42"/>
                              <a:gd name="T6" fmla="*/ 3 w 51"/>
                              <a:gd name="T7" fmla="*/ 35 h 42"/>
                              <a:gd name="T8" fmla="*/ 3 w 51"/>
                              <a:gd name="T9" fmla="*/ 32 h 42"/>
                              <a:gd name="T10" fmla="*/ 0 w 51"/>
                              <a:gd name="T11" fmla="*/ 32 h 42"/>
                              <a:gd name="T12" fmla="*/ 0 w 51"/>
                              <a:gd name="T13" fmla="*/ 32 h 42"/>
                              <a:gd name="T14" fmla="*/ 0 w 51"/>
                              <a:gd name="T15" fmla="*/ 32 h 42"/>
                              <a:gd name="T16" fmla="*/ 27 w 51"/>
                              <a:gd name="T17" fmla="*/ 0 h 42"/>
                              <a:gd name="T18" fmla="*/ 27 w 51"/>
                              <a:gd name="T19" fmla="*/ 0 h 42"/>
                              <a:gd name="T20" fmla="*/ 27 w 51"/>
                              <a:gd name="T21" fmla="*/ 0 h 42"/>
                              <a:gd name="T22" fmla="*/ 27 w 51"/>
                              <a:gd name="T23" fmla="*/ 0 h 42"/>
                              <a:gd name="T24" fmla="*/ 27 w 51"/>
                              <a:gd name="T2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42">
                                <a:moveTo>
                                  <a:pt x="27" y="0"/>
                                </a:moveTo>
                                <a:lnTo>
                                  <a:pt x="51" y="7"/>
                                </a:lnTo>
                                <a:lnTo>
                                  <a:pt x="37" y="42"/>
                                </a:lnTo>
                                <a:lnTo>
                                  <a:pt x="3" y="35"/>
                                </a:lnTo>
                                <a:lnTo>
                                  <a:pt x="3" y="32"/>
                                </a:lnTo>
                                <a:lnTo>
                                  <a:pt x="0" y="3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47"/>
                        <wps:cNvSpPr>
                          <a:spLocks/>
                        </wps:cNvSpPr>
                        <wps:spPr bwMode="auto">
                          <a:xfrm>
                            <a:off x="10218" y="9537"/>
                            <a:ext cx="42" cy="49"/>
                          </a:xfrm>
                          <a:custGeom>
                            <a:avLst/>
                            <a:gdLst>
                              <a:gd name="T0" fmla="*/ 35 w 42"/>
                              <a:gd name="T1" fmla="*/ 0 h 49"/>
                              <a:gd name="T2" fmla="*/ 42 w 42"/>
                              <a:gd name="T3" fmla="*/ 0 h 49"/>
                              <a:gd name="T4" fmla="*/ 42 w 42"/>
                              <a:gd name="T5" fmla="*/ 45 h 49"/>
                              <a:gd name="T6" fmla="*/ 38 w 42"/>
                              <a:gd name="T7" fmla="*/ 49 h 49"/>
                              <a:gd name="T8" fmla="*/ 35 w 42"/>
                              <a:gd name="T9" fmla="*/ 49 h 49"/>
                              <a:gd name="T10" fmla="*/ 28 w 42"/>
                              <a:gd name="T11" fmla="*/ 49 h 49"/>
                              <a:gd name="T12" fmla="*/ 24 w 42"/>
                              <a:gd name="T13" fmla="*/ 49 h 49"/>
                              <a:gd name="T14" fmla="*/ 18 w 42"/>
                              <a:gd name="T15" fmla="*/ 49 h 49"/>
                              <a:gd name="T16" fmla="*/ 14 w 42"/>
                              <a:gd name="T17" fmla="*/ 49 h 49"/>
                              <a:gd name="T18" fmla="*/ 7 w 42"/>
                              <a:gd name="T19" fmla="*/ 49 h 49"/>
                              <a:gd name="T20" fmla="*/ 0 w 42"/>
                              <a:gd name="T21" fmla="*/ 49 h 49"/>
                              <a:gd name="T22" fmla="*/ 4 w 42"/>
                              <a:gd name="T23" fmla="*/ 4 h 49"/>
                              <a:gd name="T24" fmla="*/ 35 w 42"/>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49">
                                <a:moveTo>
                                  <a:pt x="35" y="0"/>
                                </a:moveTo>
                                <a:lnTo>
                                  <a:pt x="42" y="0"/>
                                </a:lnTo>
                                <a:lnTo>
                                  <a:pt x="42" y="45"/>
                                </a:lnTo>
                                <a:lnTo>
                                  <a:pt x="38" y="49"/>
                                </a:lnTo>
                                <a:lnTo>
                                  <a:pt x="35" y="49"/>
                                </a:lnTo>
                                <a:lnTo>
                                  <a:pt x="28" y="49"/>
                                </a:lnTo>
                                <a:lnTo>
                                  <a:pt x="24" y="49"/>
                                </a:lnTo>
                                <a:lnTo>
                                  <a:pt x="18" y="49"/>
                                </a:lnTo>
                                <a:lnTo>
                                  <a:pt x="14" y="49"/>
                                </a:lnTo>
                                <a:lnTo>
                                  <a:pt x="7" y="49"/>
                                </a:lnTo>
                                <a:lnTo>
                                  <a:pt x="0" y="49"/>
                                </a:lnTo>
                                <a:lnTo>
                                  <a:pt x="4" y="4"/>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48"/>
                        <wps:cNvSpPr>
                          <a:spLocks/>
                        </wps:cNvSpPr>
                        <wps:spPr bwMode="auto">
                          <a:xfrm>
                            <a:off x="10047" y="9537"/>
                            <a:ext cx="7" cy="7"/>
                          </a:xfrm>
                          <a:custGeom>
                            <a:avLst/>
                            <a:gdLst>
                              <a:gd name="T0" fmla="*/ 4 w 7"/>
                              <a:gd name="T1" fmla="*/ 0 h 7"/>
                              <a:gd name="T2" fmla="*/ 4 w 7"/>
                              <a:gd name="T3" fmla="*/ 0 h 7"/>
                              <a:gd name="T4" fmla="*/ 7 w 7"/>
                              <a:gd name="T5" fmla="*/ 0 h 7"/>
                              <a:gd name="T6" fmla="*/ 7 w 7"/>
                              <a:gd name="T7" fmla="*/ 0 h 7"/>
                              <a:gd name="T8" fmla="*/ 7 w 7"/>
                              <a:gd name="T9" fmla="*/ 0 h 7"/>
                              <a:gd name="T10" fmla="*/ 7 w 7"/>
                              <a:gd name="T11" fmla="*/ 0 h 7"/>
                              <a:gd name="T12" fmla="*/ 7 w 7"/>
                              <a:gd name="T13" fmla="*/ 4 h 7"/>
                              <a:gd name="T14" fmla="*/ 7 w 7"/>
                              <a:gd name="T15" fmla="*/ 4 h 7"/>
                              <a:gd name="T16" fmla="*/ 7 w 7"/>
                              <a:gd name="T17" fmla="*/ 7 h 7"/>
                              <a:gd name="T18" fmla="*/ 7 w 7"/>
                              <a:gd name="T19" fmla="*/ 7 h 7"/>
                              <a:gd name="T20" fmla="*/ 4 w 7"/>
                              <a:gd name="T21" fmla="*/ 7 h 7"/>
                              <a:gd name="T22" fmla="*/ 4 w 7"/>
                              <a:gd name="T23" fmla="*/ 7 h 7"/>
                              <a:gd name="T24" fmla="*/ 0 w 7"/>
                              <a:gd name="T25" fmla="*/ 7 h 7"/>
                              <a:gd name="T26" fmla="*/ 0 w 7"/>
                              <a:gd name="T27" fmla="*/ 7 h 7"/>
                              <a:gd name="T28" fmla="*/ 0 w 7"/>
                              <a:gd name="T29" fmla="*/ 7 h 7"/>
                              <a:gd name="T30" fmla="*/ 0 w 7"/>
                              <a:gd name="T31" fmla="*/ 4 h 7"/>
                              <a:gd name="T32" fmla="*/ 0 w 7"/>
                              <a:gd name="T33" fmla="*/ 4 h 7"/>
                              <a:gd name="T34" fmla="*/ 0 w 7"/>
                              <a:gd name="T35" fmla="*/ 4 h 7"/>
                              <a:gd name="T36" fmla="*/ 4 w 7"/>
                              <a:gd name="T37" fmla="*/ 0 h 7"/>
                              <a:gd name="T38" fmla="*/ 4 w 7"/>
                              <a:gd name="T39" fmla="*/ 0 h 7"/>
                              <a:gd name="T40" fmla="*/ 4 w 7"/>
                              <a:gd name="T41"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 h="7">
                                <a:moveTo>
                                  <a:pt x="4" y="0"/>
                                </a:moveTo>
                                <a:lnTo>
                                  <a:pt x="4" y="0"/>
                                </a:lnTo>
                                <a:lnTo>
                                  <a:pt x="7" y="0"/>
                                </a:lnTo>
                                <a:lnTo>
                                  <a:pt x="7" y="4"/>
                                </a:lnTo>
                                <a:lnTo>
                                  <a:pt x="7" y="7"/>
                                </a:lnTo>
                                <a:lnTo>
                                  <a:pt x="4" y="7"/>
                                </a:lnTo>
                                <a:lnTo>
                                  <a:pt x="0" y="7"/>
                                </a:lnTo>
                                <a:lnTo>
                                  <a:pt x="0" y="4"/>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49"/>
                        <wps:cNvSpPr>
                          <a:spLocks/>
                        </wps:cNvSpPr>
                        <wps:spPr bwMode="auto">
                          <a:xfrm>
                            <a:off x="10273" y="9537"/>
                            <a:ext cx="7" cy="49"/>
                          </a:xfrm>
                          <a:custGeom>
                            <a:avLst/>
                            <a:gdLst>
                              <a:gd name="T0" fmla="*/ 0 w 7"/>
                              <a:gd name="T1" fmla="*/ 0 h 49"/>
                              <a:gd name="T2" fmla="*/ 7 w 7"/>
                              <a:gd name="T3" fmla="*/ 0 h 49"/>
                              <a:gd name="T4" fmla="*/ 7 w 7"/>
                              <a:gd name="T5" fmla="*/ 45 h 49"/>
                              <a:gd name="T6" fmla="*/ 7 w 7"/>
                              <a:gd name="T7" fmla="*/ 45 h 49"/>
                              <a:gd name="T8" fmla="*/ 4 w 7"/>
                              <a:gd name="T9" fmla="*/ 49 h 49"/>
                              <a:gd name="T10" fmla="*/ 4 w 7"/>
                              <a:gd name="T11" fmla="*/ 49 h 49"/>
                              <a:gd name="T12" fmla="*/ 0 w 7"/>
                              <a:gd name="T13" fmla="*/ 49 h 49"/>
                              <a:gd name="T14" fmla="*/ 0 w 7"/>
                              <a:gd name="T15" fmla="*/ 0 h 49"/>
                              <a:gd name="T16" fmla="*/ 0 w 7"/>
                              <a:gd name="T17" fmla="*/ 0 h 49"/>
                              <a:gd name="T18" fmla="*/ 0 w 7"/>
                              <a:gd name="T19" fmla="*/ 0 h 49"/>
                              <a:gd name="T20" fmla="*/ 0 w 7"/>
                              <a:gd name="T21" fmla="*/ 0 h 49"/>
                              <a:gd name="T22" fmla="*/ 0 w 7"/>
                              <a:gd name="T23"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49">
                                <a:moveTo>
                                  <a:pt x="0" y="0"/>
                                </a:moveTo>
                                <a:lnTo>
                                  <a:pt x="7" y="0"/>
                                </a:lnTo>
                                <a:lnTo>
                                  <a:pt x="7" y="45"/>
                                </a:lnTo>
                                <a:lnTo>
                                  <a:pt x="4" y="49"/>
                                </a:lnTo>
                                <a:lnTo>
                                  <a:pt x="0" y="4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50"/>
                        <wps:cNvSpPr>
                          <a:spLocks/>
                        </wps:cNvSpPr>
                        <wps:spPr bwMode="auto">
                          <a:xfrm>
                            <a:off x="10386" y="9537"/>
                            <a:ext cx="7" cy="11"/>
                          </a:xfrm>
                          <a:custGeom>
                            <a:avLst/>
                            <a:gdLst>
                              <a:gd name="T0" fmla="*/ 4 w 7"/>
                              <a:gd name="T1" fmla="*/ 0 h 11"/>
                              <a:gd name="T2" fmla="*/ 4 w 7"/>
                              <a:gd name="T3" fmla="*/ 0 h 11"/>
                              <a:gd name="T4" fmla="*/ 4 w 7"/>
                              <a:gd name="T5" fmla="*/ 4 h 11"/>
                              <a:gd name="T6" fmla="*/ 7 w 7"/>
                              <a:gd name="T7" fmla="*/ 4 h 11"/>
                              <a:gd name="T8" fmla="*/ 7 w 7"/>
                              <a:gd name="T9" fmla="*/ 7 h 11"/>
                              <a:gd name="T10" fmla="*/ 7 w 7"/>
                              <a:gd name="T11" fmla="*/ 7 h 11"/>
                              <a:gd name="T12" fmla="*/ 7 w 7"/>
                              <a:gd name="T13" fmla="*/ 7 h 11"/>
                              <a:gd name="T14" fmla="*/ 7 w 7"/>
                              <a:gd name="T15" fmla="*/ 7 h 11"/>
                              <a:gd name="T16" fmla="*/ 7 w 7"/>
                              <a:gd name="T17" fmla="*/ 11 h 11"/>
                              <a:gd name="T18" fmla="*/ 7 w 7"/>
                              <a:gd name="T19" fmla="*/ 11 h 11"/>
                              <a:gd name="T20" fmla="*/ 4 w 7"/>
                              <a:gd name="T21" fmla="*/ 11 h 11"/>
                              <a:gd name="T22" fmla="*/ 4 w 7"/>
                              <a:gd name="T23" fmla="*/ 11 h 11"/>
                              <a:gd name="T24" fmla="*/ 4 w 7"/>
                              <a:gd name="T25" fmla="*/ 7 h 11"/>
                              <a:gd name="T26" fmla="*/ 0 w 7"/>
                              <a:gd name="T27" fmla="*/ 0 h 11"/>
                              <a:gd name="T28" fmla="*/ 0 w 7"/>
                              <a:gd name="T29" fmla="*/ 0 h 11"/>
                              <a:gd name="T30" fmla="*/ 0 w 7"/>
                              <a:gd name="T31" fmla="*/ 0 h 11"/>
                              <a:gd name="T32" fmla="*/ 4 w 7"/>
                              <a:gd name="T33" fmla="*/ 0 h 11"/>
                              <a:gd name="T34" fmla="*/ 4 w 7"/>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 h="11">
                                <a:moveTo>
                                  <a:pt x="4" y="0"/>
                                </a:moveTo>
                                <a:lnTo>
                                  <a:pt x="4" y="0"/>
                                </a:lnTo>
                                <a:lnTo>
                                  <a:pt x="4" y="4"/>
                                </a:lnTo>
                                <a:lnTo>
                                  <a:pt x="7" y="4"/>
                                </a:lnTo>
                                <a:lnTo>
                                  <a:pt x="7" y="7"/>
                                </a:lnTo>
                                <a:lnTo>
                                  <a:pt x="7" y="11"/>
                                </a:lnTo>
                                <a:lnTo>
                                  <a:pt x="4" y="11"/>
                                </a:lnTo>
                                <a:lnTo>
                                  <a:pt x="4" y="7"/>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51"/>
                        <wps:cNvSpPr>
                          <a:spLocks/>
                        </wps:cNvSpPr>
                        <wps:spPr bwMode="auto">
                          <a:xfrm>
                            <a:off x="10133" y="9537"/>
                            <a:ext cx="41" cy="49"/>
                          </a:xfrm>
                          <a:custGeom>
                            <a:avLst/>
                            <a:gdLst>
                              <a:gd name="T0" fmla="*/ 7 w 41"/>
                              <a:gd name="T1" fmla="*/ 0 h 49"/>
                              <a:gd name="T2" fmla="*/ 41 w 41"/>
                              <a:gd name="T3" fmla="*/ 4 h 49"/>
                              <a:gd name="T4" fmla="*/ 41 w 41"/>
                              <a:gd name="T5" fmla="*/ 49 h 49"/>
                              <a:gd name="T6" fmla="*/ 3 w 41"/>
                              <a:gd name="T7" fmla="*/ 49 h 49"/>
                              <a:gd name="T8" fmla="*/ 3 w 41"/>
                              <a:gd name="T9" fmla="*/ 49 h 49"/>
                              <a:gd name="T10" fmla="*/ 3 w 41"/>
                              <a:gd name="T11" fmla="*/ 49 h 49"/>
                              <a:gd name="T12" fmla="*/ 0 w 41"/>
                              <a:gd name="T13" fmla="*/ 49 h 49"/>
                              <a:gd name="T14" fmla="*/ 0 w 41"/>
                              <a:gd name="T15" fmla="*/ 49 h 49"/>
                              <a:gd name="T16" fmla="*/ 3 w 41"/>
                              <a:gd name="T17" fmla="*/ 0 h 49"/>
                              <a:gd name="T18" fmla="*/ 3 w 41"/>
                              <a:gd name="T19" fmla="*/ 0 h 49"/>
                              <a:gd name="T20" fmla="*/ 3 w 41"/>
                              <a:gd name="T21" fmla="*/ 0 h 49"/>
                              <a:gd name="T22" fmla="*/ 7 w 41"/>
                              <a:gd name="T23" fmla="*/ 0 h 49"/>
                              <a:gd name="T24" fmla="*/ 7 w 41"/>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49">
                                <a:moveTo>
                                  <a:pt x="7" y="0"/>
                                </a:moveTo>
                                <a:lnTo>
                                  <a:pt x="41" y="4"/>
                                </a:lnTo>
                                <a:lnTo>
                                  <a:pt x="41" y="49"/>
                                </a:lnTo>
                                <a:lnTo>
                                  <a:pt x="3" y="49"/>
                                </a:lnTo>
                                <a:lnTo>
                                  <a:pt x="0" y="49"/>
                                </a:lnTo>
                                <a:lnTo>
                                  <a:pt x="3"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52"/>
                        <wps:cNvSpPr>
                          <a:spLocks/>
                        </wps:cNvSpPr>
                        <wps:spPr bwMode="auto">
                          <a:xfrm>
                            <a:off x="10191" y="9541"/>
                            <a:ext cx="7" cy="45"/>
                          </a:xfrm>
                          <a:custGeom>
                            <a:avLst/>
                            <a:gdLst>
                              <a:gd name="T0" fmla="*/ 0 w 7"/>
                              <a:gd name="T1" fmla="*/ 0 h 45"/>
                              <a:gd name="T2" fmla="*/ 7 w 7"/>
                              <a:gd name="T3" fmla="*/ 0 h 45"/>
                              <a:gd name="T4" fmla="*/ 7 w 7"/>
                              <a:gd name="T5" fmla="*/ 10 h 45"/>
                              <a:gd name="T6" fmla="*/ 7 w 7"/>
                              <a:gd name="T7" fmla="*/ 21 h 45"/>
                              <a:gd name="T8" fmla="*/ 7 w 7"/>
                              <a:gd name="T9" fmla="*/ 31 h 45"/>
                              <a:gd name="T10" fmla="*/ 7 w 7"/>
                              <a:gd name="T11" fmla="*/ 45 h 45"/>
                              <a:gd name="T12" fmla="*/ 3 w 7"/>
                              <a:gd name="T13" fmla="*/ 45 h 45"/>
                              <a:gd name="T14" fmla="*/ 3 w 7"/>
                              <a:gd name="T15" fmla="*/ 45 h 45"/>
                              <a:gd name="T16" fmla="*/ 0 w 7"/>
                              <a:gd name="T17" fmla="*/ 45 h 45"/>
                              <a:gd name="T18" fmla="*/ 0 w 7"/>
                              <a:gd name="T19" fmla="*/ 45 h 45"/>
                              <a:gd name="T20" fmla="*/ 0 w 7"/>
                              <a:gd name="T21" fmla="*/ 0 h 45"/>
                              <a:gd name="T22" fmla="*/ 0 w 7"/>
                              <a:gd name="T23" fmla="*/ 0 h 45"/>
                              <a:gd name="T24" fmla="*/ 0 w 7"/>
                              <a:gd name="T25" fmla="*/ 0 h 45"/>
                              <a:gd name="T26" fmla="*/ 0 w 7"/>
                              <a:gd name="T27" fmla="*/ 0 h 45"/>
                              <a:gd name="T28" fmla="*/ 0 w 7"/>
                              <a:gd name="T29"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 h="45">
                                <a:moveTo>
                                  <a:pt x="0" y="0"/>
                                </a:moveTo>
                                <a:lnTo>
                                  <a:pt x="7" y="0"/>
                                </a:lnTo>
                                <a:lnTo>
                                  <a:pt x="7" y="10"/>
                                </a:lnTo>
                                <a:lnTo>
                                  <a:pt x="7" y="21"/>
                                </a:lnTo>
                                <a:lnTo>
                                  <a:pt x="7" y="31"/>
                                </a:lnTo>
                                <a:lnTo>
                                  <a:pt x="7" y="45"/>
                                </a:lnTo>
                                <a:lnTo>
                                  <a:pt x="3" y="45"/>
                                </a:lnTo>
                                <a:lnTo>
                                  <a:pt x="0" y="4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53"/>
                        <wps:cNvSpPr>
                          <a:spLocks/>
                        </wps:cNvSpPr>
                        <wps:spPr bwMode="auto">
                          <a:xfrm>
                            <a:off x="9934" y="9548"/>
                            <a:ext cx="17" cy="38"/>
                          </a:xfrm>
                          <a:custGeom>
                            <a:avLst/>
                            <a:gdLst>
                              <a:gd name="T0" fmla="*/ 17 w 17"/>
                              <a:gd name="T1" fmla="*/ 0 h 38"/>
                              <a:gd name="T2" fmla="*/ 17 w 17"/>
                              <a:gd name="T3" fmla="*/ 0 h 38"/>
                              <a:gd name="T4" fmla="*/ 17 w 17"/>
                              <a:gd name="T5" fmla="*/ 0 h 38"/>
                              <a:gd name="T6" fmla="*/ 17 w 17"/>
                              <a:gd name="T7" fmla="*/ 0 h 38"/>
                              <a:gd name="T8" fmla="*/ 17 w 17"/>
                              <a:gd name="T9" fmla="*/ 3 h 38"/>
                              <a:gd name="T10" fmla="*/ 3 w 17"/>
                              <a:gd name="T11" fmla="*/ 38 h 38"/>
                              <a:gd name="T12" fmla="*/ 3 w 17"/>
                              <a:gd name="T13" fmla="*/ 38 h 38"/>
                              <a:gd name="T14" fmla="*/ 0 w 17"/>
                              <a:gd name="T15" fmla="*/ 38 h 38"/>
                              <a:gd name="T16" fmla="*/ 0 w 17"/>
                              <a:gd name="T17" fmla="*/ 38 h 38"/>
                              <a:gd name="T18" fmla="*/ 0 w 17"/>
                              <a:gd name="T19" fmla="*/ 38 h 38"/>
                              <a:gd name="T20" fmla="*/ 17 w 17"/>
                              <a:gd name="T21" fmla="*/ 0 h 38"/>
                              <a:gd name="T22" fmla="*/ 17 w 17"/>
                              <a:gd name="T23" fmla="*/ 0 h 38"/>
                              <a:gd name="T24" fmla="*/ 17 w 17"/>
                              <a:gd name="T25" fmla="*/ 0 h 38"/>
                              <a:gd name="T26" fmla="*/ 17 w 17"/>
                              <a:gd name="T27" fmla="*/ 0 h 38"/>
                              <a:gd name="T28" fmla="*/ 17 w 17"/>
                              <a:gd name="T29"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38">
                                <a:moveTo>
                                  <a:pt x="17" y="0"/>
                                </a:moveTo>
                                <a:lnTo>
                                  <a:pt x="17" y="0"/>
                                </a:lnTo>
                                <a:lnTo>
                                  <a:pt x="17" y="3"/>
                                </a:lnTo>
                                <a:lnTo>
                                  <a:pt x="3" y="38"/>
                                </a:lnTo>
                                <a:lnTo>
                                  <a:pt x="0" y="38"/>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54"/>
                        <wps:cNvSpPr>
                          <a:spLocks/>
                        </wps:cNvSpPr>
                        <wps:spPr bwMode="auto">
                          <a:xfrm>
                            <a:off x="9955" y="9551"/>
                            <a:ext cx="72" cy="49"/>
                          </a:xfrm>
                          <a:custGeom>
                            <a:avLst/>
                            <a:gdLst>
                              <a:gd name="T0" fmla="*/ 17 w 72"/>
                              <a:gd name="T1" fmla="*/ 0 h 49"/>
                              <a:gd name="T2" fmla="*/ 72 w 72"/>
                              <a:gd name="T3" fmla="*/ 7 h 49"/>
                              <a:gd name="T4" fmla="*/ 65 w 72"/>
                              <a:gd name="T5" fmla="*/ 49 h 49"/>
                              <a:gd name="T6" fmla="*/ 0 w 72"/>
                              <a:gd name="T7" fmla="*/ 38 h 49"/>
                              <a:gd name="T8" fmla="*/ 0 w 72"/>
                              <a:gd name="T9" fmla="*/ 38 h 49"/>
                              <a:gd name="T10" fmla="*/ 0 w 72"/>
                              <a:gd name="T11" fmla="*/ 38 h 49"/>
                              <a:gd name="T12" fmla="*/ 0 w 72"/>
                              <a:gd name="T13" fmla="*/ 38 h 49"/>
                              <a:gd name="T14" fmla="*/ 0 w 72"/>
                              <a:gd name="T15" fmla="*/ 38 h 49"/>
                              <a:gd name="T16" fmla="*/ 13 w 72"/>
                              <a:gd name="T17" fmla="*/ 0 h 49"/>
                              <a:gd name="T18" fmla="*/ 13 w 72"/>
                              <a:gd name="T19" fmla="*/ 0 h 49"/>
                              <a:gd name="T20" fmla="*/ 17 w 72"/>
                              <a:gd name="T21" fmla="*/ 0 h 49"/>
                              <a:gd name="T22" fmla="*/ 17 w 72"/>
                              <a:gd name="T23" fmla="*/ 0 h 49"/>
                              <a:gd name="T24" fmla="*/ 17 w 72"/>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 h="49">
                                <a:moveTo>
                                  <a:pt x="17" y="0"/>
                                </a:moveTo>
                                <a:lnTo>
                                  <a:pt x="72" y="7"/>
                                </a:lnTo>
                                <a:lnTo>
                                  <a:pt x="65" y="49"/>
                                </a:lnTo>
                                <a:lnTo>
                                  <a:pt x="0" y="38"/>
                                </a:lnTo>
                                <a:lnTo>
                                  <a:pt x="13"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55"/>
                        <wps:cNvSpPr>
                          <a:spLocks/>
                        </wps:cNvSpPr>
                        <wps:spPr bwMode="auto">
                          <a:xfrm>
                            <a:off x="10033" y="9558"/>
                            <a:ext cx="14" cy="45"/>
                          </a:xfrm>
                          <a:custGeom>
                            <a:avLst/>
                            <a:gdLst>
                              <a:gd name="T0" fmla="*/ 11 w 14"/>
                              <a:gd name="T1" fmla="*/ 0 h 45"/>
                              <a:gd name="T2" fmla="*/ 11 w 14"/>
                              <a:gd name="T3" fmla="*/ 0 h 45"/>
                              <a:gd name="T4" fmla="*/ 11 w 14"/>
                              <a:gd name="T5" fmla="*/ 0 h 45"/>
                              <a:gd name="T6" fmla="*/ 14 w 14"/>
                              <a:gd name="T7" fmla="*/ 0 h 45"/>
                              <a:gd name="T8" fmla="*/ 14 w 14"/>
                              <a:gd name="T9" fmla="*/ 0 h 45"/>
                              <a:gd name="T10" fmla="*/ 14 w 14"/>
                              <a:gd name="T11" fmla="*/ 11 h 45"/>
                              <a:gd name="T12" fmla="*/ 14 w 14"/>
                              <a:gd name="T13" fmla="*/ 21 h 45"/>
                              <a:gd name="T14" fmla="*/ 11 w 14"/>
                              <a:gd name="T15" fmla="*/ 31 h 45"/>
                              <a:gd name="T16" fmla="*/ 7 w 14"/>
                              <a:gd name="T17" fmla="*/ 42 h 45"/>
                              <a:gd name="T18" fmla="*/ 7 w 14"/>
                              <a:gd name="T19" fmla="*/ 42 h 45"/>
                              <a:gd name="T20" fmla="*/ 7 w 14"/>
                              <a:gd name="T21" fmla="*/ 45 h 45"/>
                              <a:gd name="T22" fmla="*/ 7 w 14"/>
                              <a:gd name="T23" fmla="*/ 45 h 45"/>
                              <a:gd name="T24" fmla="*/ 7 w 14"/>
                              <a:gd name="T25" fmla="*/ 45 h 45"/>
                              <a:gd name="T26" fmla="*/ 0 w 14"/>
                              <a:gd name="T27" fmla="*/ 45 h 45"/>
                              <a:gd name="T28" fmla="*/ 0 w 14"/>
                              <a:gd name="T29" fmla="*/ 35 h 45"/>
                              <a:gd name="T30" fmla="*/ 4 w 14"/>
                              <a:gd name="T31" fmla="*/ 24 h 45"/>
                              <a:gd name="T32" fmla="*/ 7 w 14"/>
                              <a:gd name="T33" fmla="*/ 14 h 45"/>
                              <a:gd name="T34" fmla="*/ 11 w 14"/>
                              <a:gd name="T35" fmla="*/ 0 h 45"/>
                              <a:gd name="T36" fmla="*/ 11 w 14"/>
                              <a:gd name="T37" fmla="*/ 0 h 45"/>
                              <a:gd name="T38" fmla="*/ 11 w 14"/>
                              <a:gd name="T39" fmla="*/ 0 h 45"/>
                              <a:gd name="T40" fmla="*/ 11 w 14"/>
                              <a:gd name="T41" fmla="*/ 0 h 45"/>
                              <a:gd name="T42" fmla="*/ 11 w 14"/>
                              <a:gd name="T4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 h="45">
                                <a:moveTo>
                                  <a:pt x="11" y="0"/>
                                </a:moveTo>
                                <a:lnTo>
                                  <a:pt x="11" y="0"/>
                                </a:lnTo>
                                <a:lnTo>
                                  <a:pt x="14" y="0"/>
                                </a:lnTo>
                                <a:lnTo>
                                  <a:pt x="14" y="11"/>
                                </a:lnTo>
                                <a:lnTo>
                                  <a:pt x="14" y="21"/>
                                </a:lnTo>
                                <a:lnTo>
                                  <a:pt x="11" y="31"/>
                                </a:lnTo>
                                <a:lnTo>
                                  <a:pt x="7" y="42"/>
                                </a:lnTo>
                                <a:lnTo>
                                  <a:pt x="7" y="45"/>
                                </a:lnTo>
                                <a:lnTo>
                                  <a:pt x="0" y="45"/>
                                </a:lnTo>
                                <a:lnTo>
                                  <a:pt x="0" y="35"/>
                                </a:lnTo>
                                <a:lnTo>
                                  <a:pt x="4" y="24"/>
                                </a:lnTo>
                                <a:lnTo>
                                  <a:pt x="7" y="14"/>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56"/>
                        <wps:cNvSpPr>
                          <a:spLocks/>
                        </wps:cNvSpPr>
                        <wps:spPr bwMode="auto">
                          <a:xfrm>
                            <a:off x="10051" y="9558"/>
                            <a:ext cx="68" cy="73"/>
                          </a:xfrm>
                          <a:custGeom>
                            <a:avLst/>
                            <a:gdLst>
                              <a:gd name="T0" fmla="*/ 20 w 68"/>
                              <a:gd name="T1" fmla="*/ 4 h 73"/>
                              <a:gd name="T2" fmla="*/ 65 w 68"/>
                              <a:gd name="T3" fmla="*/ 7 h 73"/>
                              <a:gd name="T4" fmla="*/ 65 w 68"/>
                              <a:gd name="T5" fmla="*/ 11 h 73"/>
                              <a:gd name="T6" fmla="*/ 68 w 68"/>
                              <a:gd name="T7" fmla="*/ 11 h 73"/>
                              <a:gd name="T8" fmla="*/ 68 w 68"/>
                              <a:gd name="T9" fmla="*/ 14 h 73"/>
                              <a:gd name="T10" fmla="*/ 68 w 68"/>
                              <a:gd name="T11" fmla="*/ 17 h 73"/>
                              <a:gd name="T12" fmla="*/ 54 w 68"/>
                              <a:gd name="T13" fmla="*/ 28 h 73"/>
                              <a:gd name="T14" fmla="*/ 58 w 68"/>
                              <a:gd name="T15" fmla="*/ 35 h 73"/>
                              <a:gd name="T16" fmla="*/ 58 w 68"/>
                              <a:gd name="T17" fmla="*/ 35 h 73"/>
                              <a:gd name="T18" fmla="*/ 61 w 68"/>
                              <a:gd name="T19" fmla="*/ 35 h 73"/>
                              <a:gd name="T20" fmla="*/ 65 w 68"/>
                              <a:gd name="T21" fmla="*/ 35 h 73"/>
                              <a:gd name="T22" fmla="*/ 65 w 68"/>
                              <a:gd name="T23" fmla="*/ 35 h 73"/>
                              <a:gd name="T24" fmla="*/ 61 w 68"/>
                              <a:gd name="T25" fmla="*/ 73 h 73"/>
                              <a:gd name="T26" fmla="*/ 3 w 68"/>
                              <a:gd name="T27" fmla="*/ 70 h 73"/>
                              <a:gd name="T28" fmla="*/ 0 w 68"/>
                              <a:gd name="T29" fmla="*/ 70 h 73"/>
                              <a:gd name="T30" fmla="*/ 0 w 68"/>
                              <a:gd name="T31" fmla="*/ 66 h 73"/>
                              <a:gd name="T32" fmla="*/ 0 w 68"/>
                              <a:gd name="T33" fmla="*/ 63 h 73"/>
                              <a:gd name="T34" fmla="*/ 3 w 68"/>
                              <a:gd name="T35" fmla="*/ 63 h 73"/>
                              <a:gd name="T36" fmla="*/ 3 w 68"/>
                              <a:gd name="T37" fmla="*/ 63 h 73"/>
                              <a:gd name="T38" fmla="*/ 3 w 68"/>
                              <a:gd name="T39" fmla="*/ 59 h 73"/>
                              <a:gd name="T40" fmla="*/ 3 w 68"/>
                              <a:gd name="T41" fmla="*/ 59 h 73"/>
                              <a:gd name="T42" fmla="*/ 3 w 68"/>
                              <a:gd name="T43" fmla="*/ 59 h 73"/>
                              <a:gd name="T44" fmla="*/ 58 w 68"/>
                              <a:gd name="T45" fmla="*/ 59 h 73"/>
                              <a:gd name="T46" fmla="*/ 58 w 68"/>
                              <a:gd name="T47" fmla="*/ 59 h 73"/>
                              <a:gd name="T48" fmla="*/ 61 w 68"/>
                              <a:gd name="T49" fmla="*/ 56 h 73"/>
                              <a:gd name="T50" fmla="*/ 61 w 68"/>
                              <a:gd name="T51" fmla="*/ 56 h 73"/>
                              <a:gd name="T52" fmla="*/ 65 w 68"/>
                              <a:gd name="T53" fmla="*/ 56 h 73"/>
                              <a:gd name="T54" fmla="*/ 61 w 68"/>
                              <a:gd name="T55" fmla="*/ 52 h 73"/>
                              <a:gd name="T56" fmla="*/ 61 w 68"/>
                              <a:gd name="T57" fmla="*/ 49 h 73"/>
                              <a:gd name="T58" fmla="*/ 61 w 68"/>
                              <a:gd name="T59" fmla="*/ 49 h 73"/>
                              <a:gd name="T60" fmla="*/ 58 w 68"/>
                              <a:gd name="T61" fmla="*/ 49 h 73"/>
                              <a:gd name="T62" fmla="*/ 6 w 68"/>
                              <a:gd name="T63" fmla="*/ 45 h 73"/>
                              <a:gd name="T64" fmla="*/ 17 w 68"/>
                              <a:gd name="T65" fmla="*/ 4 h 73"/>
                              <a:gd name="T66" fmla="*/ 20 w 68"/>
                              <a:gd name="T67" fmla="*/ 0 h 73"/>
                              <a:gd name="T68" fmla="*/ 20 w 68"/>
                              <a:gd name="T69" fmla="*/ 0 h 73"/>
                              <a:gd name="T70" fmla="*/ 20 w 68"/>
                              <a:gd name="T71" fmla="*/ 0 h 73"/>
                              <a:gd name="T72" fmla="*/ 20 w 68"/>
                              <a:gd name="T73" fmla="*/ 4 h 73"/>
                              <a:gd name="T74" fmla="*/ 20 w 68"/>
                              <a:gd name="T75" fmla="*/ 4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8" h="73">
                                <a:moveTo>
                                  <a:pt x="20" y="4"/>
                                </a:moveTo>
                                <a:lnTo>
                                  <a:pt x="65" y="7"/>
                                </a:lnTo>
                                <a:lnTo>
                                  <a:pt x="65" y="11"/>
                                </a:lnTo>
                                <a:lnTo>
                                  <a:pt x="68" y="11"/>
                                </a:lnTo>
                                <a:lnTo>
                                  <a:pt x="68" y="14"/>
                                </a:lnTo>
                                <a:lnTo>
                                  <a:pt x="68" y="17"/>
                                </a:lnTo>
                                <a:lnTo>
                                  <a:pt x="54" y="28"/>
                                </a:lnTo>
                                <a:lnTo>
                                  <a:pt x="58" y="35"/>
                                </a:lnTo>
                                <a:lnTo>
                                  <a:pt x="61" y="35"/>
                                </a:lnTo>
                                <a:lnTo>
                                  <a:pt x="65" y="35"/>
                                </a:lnTo>
                                <a:lnTo>
                                  <a:pt x="61" y="73"/>
                                </a:lnTo>
                                <a:lnTo>
                                  <a:pt x="3" y="70"/>
                                </a:lnTo>
                                <a:lnTo>
                                  <a:pt x="0" y="70"/>
                                </a:lnTo>
                                <a:lnTo>
                                  <a:pt x="0" y="66"/>
                                </a:lnTo>
                                <a:lnTo>
                                  <a:pt x="0" y="63"/>
                                </a:lnTo>
                                <a:lnTo>
                                  <a:pt x="3" y="63"/>
                                </a:lnTo>
                                <a:lnTo>
                                  <a:pt x="3" y="59"/>
                                </a:lnTo>
                                <a:lnTo>
                                  <a:pt x="58" y="59"/>
                                </a:lnTo>
                                <a:lnTo>
                                  <a:pt x="61" y="56"/>
                                </a:lnTo>
                                <a:lnTo>
                                  <a:pt x="65" y="56"/>
                                </a:lnTo>
                                <a:lnTo>
                                  <a:pt x="61" y="52"/>
                                </a:lnTo>
                                <a:lnTo>
                                  <a:pt x="61" y="49"/>
                                </a:lnTo>
                                <a:lnTo>
                                  <a:pt x="58" y="49"/>
                                </a:lnTo>
                                <a:lnTo>
                                  <a:pt x="6" y="45"/>
                                </a:lnTo>
                                <a:lnTo>
                                  <a:pt x="17" y="4"/>
                                </a:lnTo>
                                <a:lnTo>
                                  <a:pt x="20" y="0"/>
                                </a:lnTo>
                                <a:lnTo>
                                  <a:pt x="2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57"/>
                        <wps:cNvSpPr>
                          <a:spLocks/>
                        </wps:cNvSpPr>
                        <wps:spPr bwMode="auto">
                          <a:xfrm>
                            <a:off x="10393" y="9558"/>
                            <a:ext cx="11" cy="7"/>
                          </a:xfrm>
                          <a:custGeom>
                            <a:avLst/>
                            <a:gdLst>
                              <a:gd name="T0" fmla="*/ 7 w 11"/>
                              <a:gd name="T1" fmla="*/ 0 h 7"/>
                              <a:gd name="T2" fmla="*/ 7 w 11"/>
                              <a:gd name="T3" fmla="*/ 0 h 7"/>
                              <a:gd name="T4" fmla="*/ 7 w 11"/>
                              <a:gd name="T5" fmla="*/ 0 h 7"/>
                              <a:gd name="T6" fmla="*/ 7 w 11"/>
                              <a:gd name="T7" fmla="*/ 0 h 7"/>
                              <a:gd name="T8" fmla="*/ 11 w 11"/>
                              <a:gd name="T9" fmla="*/ 0 h 7"/>
                              <a:gd name="T10" fmla="*/ 11 w 11"/>
                              <a:gd name="T11" fmla="*/ 4 h 7"/>
                              <a:gd name="T12" fmla="*/ 11 w 11"/>
                              <a:gd name="T13" fmla="*/ 4 h 7"/>
                              <a:gd name="T14" fmla="*/ 7 w 11"/>
                              <a:gd name="T15" fmla="*/ 4 h 7"/>
                              <a:gd name="T16" fmla="*/ 11 w 11"/>
                              <a:gd name="T17" fmla="*/ 4 h 7"/>
                              <a:gd name="T18" fmla="*/ 7 w 11"/>
                              <a:gd name="T19" fmla="*/ 4 h 7"/>
                              <a:gd name="T20" fmla="*/ 7 w 11"/>
                              <a:gd name="T21" fmla="*/ 4 h 7"/>
                              <a:gd name="T22" fmla="*/ 4 w 11"/>
                              <a:gd name="T23" fmla="*/ 4 h 7"/>
                              <a:gd name="T24" fmla="*/ 4 w 11"/>
                              <a:gd name="T25" fmla="*/ 7 h 7"/>
                              <a:gd name="T26" fmla="*/ 0 w 11"/>
                              <a:gd name="T27" fmla="*/ 4 h 7"/>
                              <a:gd name="T28" fmla="*/ 0 w 11"/>
                              <a:gd name="T29" fmla="*/ 4 h 7"/>
                              <a:gd name="T30" fmla="*/ 0 w 11"/>
                              <a:gd name="T31" fmla="*/ 4 h 7"/>
                              <a:gd name="T32" fmla="*/ 0 w 11"/>
                              <a:gd name="T33" fmla="*/ 4 h 7"/>
                              <a:gd name="T34" fmla="*/ 7 w 11"/>
                              <a:gd name="T3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 h="7">
                                <a:moveTo>
                                  <a:pt x="7" y="0"/>
                                </a:moveTo>
                                <a:lnTo>
                                  <a:pt x="7" y="0"/>
                                </a:lnTo>
                                <a:lnTo>
                                  <a:pt x="11" y="0"/>
                                </a:lnTo>
                                <a:lnTo>
                                  <a:pt x="11" y="4"/>
                                </a:lnTo>
                                <a:lnTo>
                                  <a:pt x="7" y="4"/>
                                </a:lnTo>
                                <a:lnTo>
                                  <a:pt x="11" y="4"/>
                                </a:lnTo>
                                <a:lnTo>
                                  <a:pt x="7" y="4"/>
                                </a:lnTo>
                                <a:lnTo>
                                  <a:pt x="4" y="4"/>
                                </a:lnTo>
                                <a:lnTo>
                                  <a:pt x="4" y="7"/>
                                </a:lnTo>
                                <a:lnTo>
                                  <a:pt x="0" y="4"/>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58"/>
                        <wps:cNvSpPr>
                          <a:spLocks/>
                        </wps:cNvSpPr>
                        <wps:spPr bwMode="auto">
                          <a:xfrm>
                            <a:off x="10356" y="9569"/>
                            <a:ext cx="6" cy="3"/>
                          </a:xfrm>
                          <a:custGeom>
                            <a:avLst/>
                            <a:gdLst>
                              <a:gd name="T0" fmla="*/ 0 w 6"/>
                              <a:gd name="T1" fmla="*/ 0 h 3"/>
                              <a:gd name="T2" fmla="*/ 3 w 6"/>
                              <a:gd name="T3" fmla="*/ 0 h 3"/>
                              <a:gd name="T4" fmla="*/ 3 w 6"/>
                              <a:gd name="T5" fmla="*/ 0 h 3"/>
                              <a:gd name="T6" fmla="*/ 3 w 6"/>
                              <a:gd name="T7" fmla="*/ 0 h 3"/>
                              <a:gd name="T8" fmla="*/ 3 w 6"/>
                              <a:gd name="T9" fmla="*/ 0 h 3"/>
                              <a:gd name="T10" fmla="*/ 3 w 6"/>
                              <a:gd name="T11" fmla="*/ 0 h 3"/>
                              <a:gd name="T12" fmla="*/ 3 w 6"/>
                              <a:gd name="T13" fmla="*/ 0 h 3"/>
                              <a:gd name="T14" fmla="*/ 6 w 6"/>
                              <a:gd name="T15" fmla="*/ 3 h 3"/>
                              <a:gd name="T16" fmla="*/ 3 w 6"/>
                              <a:gd name="T17" fmla="*/ 3 h 3"/>
                              <a:gd name="T18" fmla="*/ 0 w 6"/>
                              <a:gd name="T19" fmla="*/ 3 h 3"/>
                              <a:gd name="T20" fmla="*/ 0 w 6"/>
                              <a:gd name="T21" fmla="*/ 3 h 3"/>
                              <a:gd name="T22" fmla="*/ 0 w 6"/>
                              <a:gd name="T23" fmla="*/ 0 h 3"/>
                              <a:gd name="T24" fmla="*/ 0 w 6"/>
                              <a:gd name="T25" fmla="*/ 0 h 3"/>
                              <a:gd name="T26" fmla="*/ 0 w 6"/>
                              <a:gd name="T27" fmla="*/ 0 h 3"/>
                              <a:gd name="T28" fmla="*/ 0 w 6"/>
                              <a:gd name="T29" fmla="*/ 0 h 3"/>
                              <a:gd name="T30" fmla="*/ 0 w 6"/>
                              <a:gd name="T31" fmla="*/ 0 h 3"/>
                              <a:gd name="T32" fmla="*/ 0 w 6"/>
                              <a:gd name="T33" fmla="*/ 0 h 3"/>
                              <a:gd name="T34" fmla="*/ 0 w 6"/>
                              <a:gd name="T35"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 h="3">
                                <a:moveTo>
                                  <a:pt x="0" y="0"/>
                                </a:moveTo>
                                <a:lnTo>
                                  <a:pt x="3" y="0"/>
                                </a:lnTo>
                                <a:lnTo>
                                  <a:pt x="6" y="3"/>
                                </a:lnTo>
                                <a:lnTo>
                                  <a:pt x="3" y="3"/>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59"/>
                        <wps:cNvSpPr>
                          <a:spLocks/>
                        </wps:cNvSpPr>
                        <wps:spPr bwMode="auto">
                          <a:xfrm>
                            <a:off x="9872" y="9575"/>
                            <a:ext cx="38" cy="28"/>
                          </a:xfrm>
                          <a:custGeom>
                            <a:avLst/>
                            <a:gdLst>
                              <a:gd name="T0" fmla="*/ 7 w 38"/>
                              <a:gd name="T1" fmla="*/ 4 h 28"/>
                              <a:gd name="T2" fmla="*/ 38 w 38"/>
                              <a:gd name="T3" fmla="*/ 18 h 28"/>
                              <a:gd name="T4" fmla="*/ 38 w 38"/>
                              <a:gd name="T5" fmla="*/ 18 h 28"/>
                              <a:gd name="T6" fmla="*/ 38 w 38"/>
                              <a:gd name="T7" fmla="*/ 18 h 28"/>
                              <a:gd name="T8" fmla="*/ 38 w 38"/>
                              <a:gd name="T9" fmla="*/ 18 h 28"/>
                              <a:gd name="T10" fmla="*/ 38 w 38"/>
                              <a:gd name="T11" fmla="*/ 18 h 28"/>
                              <a:gd name="T12" fmla="*/ 38 w 38"/>
                              <a:gd name="T13" fmla="*/ 25 h 28"/>
                              <a:gd name="T14" fmla="*/ 38 w 38"/>
                              <a:gd name="T15" fmla="*/ 25 h 28"/>
                              <a:gd name="T16" fmla="*/ 35 w 38"/>
                              <a:gd name="T17" fmla="*/ 28 h 28"/>
                              <a:gd name="T18" fmla="*/ 35 w 38"/>
                              <a:gd name="T19" fmla="*/ 28 h 28"/>
                              <a:gd name="T20" fmla="*/ 31 w 38"/>
                              <a:gd name="T21" fmla="*/ 28 h 28"/>
                              <a:gd name="T22" fmla="*/ 0 w 38"/>
                              <a:gd name="T23" fmla="*/ 14 h 28"/>
                              <a:gd name="T24" fmla="*/ 0 w 38"/>
                              <a:gd name="T25" fmla="*/ 11 h 28"/>
                              <a:gd name="T26" fmla="*/ 0 w 38"/>
                              <a:gd name="T27" fmla="*/ 7 h 28"/>
                              <a:gd name="T28" fmla="*/ 4 w 38"/>
                              <a:gd name="T29" fmla="*/ 4 h 28"/>
                              <a:gd name="T30" fmla="*/ 7 w 38"/>
                              <a:gd name="T31" fmla="*/ 0 h 28"/>
                              <a:gd name="T32" fmla="*/ 7 w 38"/>
                              <a:gd name="T33" fmla="*/ 0 h 28"/>
                              <a:gd name="T34" fmla="*/ 7 w 38"/>
                              <a:gd name="T35" fmla="*/ 4 h 28"/>
                              <a:gd name="T36" fmla="*/ 7 w 38"/>
                              <a:gd name="T37" fmla="*/ 4 h 28"/>
                              <a:gd name="T38" fmla="*/ 7 w 38"/>
                              <a:gd name="T39" fmla="*/ 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28">
                                <a:moveTo>
                                  <a:pt x="7" y="4"/>
                                </a:moveTo>
                                <a:lnTo>
                                  <a:pt x="38" y="18"/>
                                </a:lnTo>
                                <a:lnTo>
                                  <a:pt x="38" y="25"/>
                                </a:lnTo>
                                <a:lnTo>
                                  <a:pt x="35" y="28"/>
                                </a:lnTo>
                                <a:lnTo>
                                  <a:pt x="31" y="28"/>
                                </a:lnTo>
                                <a:lnTo>
                                  <a:pt x="0" y="14"/>
                                </a:lnTo>
                                <a:lnTo>
                                  <a:pt x="0" y="11"/>
                                </a:lnTo>
                                <a:lnTo>
                                  <a:pt x="0" y="7"/>
                                </a:lnTo>
                                <a:lnTo>
                                  <a:pt x="4" y="4"/>
                                </a:lnTo>
                                <a:lnTo>
                                  <a:pt x="7" y="0"/>
                                </a:lnTo>
                                <a:lnTo>
                                  <a:pt x="7"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60"/>
                        <wps:cNvSpPr>
                          <a:spLocks/>
                        </wps:cNvSpPr>
                        <wps:spPr bwMode="auto">
                          <a:xfrm>
                            <a:off x="10397" y="9579"/>
                            <a:ext cx="13" cy="42"/>
                          </a:xfrm>
                          <a:custGeom>
                            <a:avLst/>
                            <a:gdLst>
                              <a:gd name="T0" fmla="*/ 7 w 13"/>
                              <a:gd name="T1" fmla="*/ 0 h 42"/>
                              <a:gd name="T2" fmla="*/ 7 w 13"/>
                              <a:gd name="T3" fmla="*/ 0 h 42"/>
                              <a:gd name="T4" fmla="*/ 7 w 13"/>
                              <a:gd name="T5" fmla="*/ 0 h 42"/>
                              <a:gd name="T6" fmla="*/ 7 w 13"/>
                              <a:gd name="T7" fmla="*/ 0 h 42"/>
                              <a:gd name="T8" fmla="*/ 7 w 13"/>
                              <a:gd name="T9" fmla="*/ 0 h 42"/>
                              <a:gd name="T10" fmla="*/ 13 w 13"/>
                              <a:gd name="T11" fmla="*/ 42 h 42"/>
                              <a:gd name="T12" fmla="*/ 13 w 13"/>
                              <a:gd name="T13" fmla="*/ 42 h 42"/>
                              <a:gd name="T14" fmla="*/ 13 w 13"/>
                              <a:gd name="T15" fmla="*/ 42 h 42"/>
                              <a:gd name="T16" fmla="*/ 13 w 13"/>
                              <a:gd name="T17" fmla="*/ 42 h 42"/>
                              <a:gd name="T18" fmla="*/ 13 w 13"/>
                              <a:gd name="T19" fmla="*/ 42 h 42"/>
                              <a:gd name="T20" fmla="*/ 10 w 13"/>
                              <a:gd name="T21" fmla="*/ 42 h 42"/>
                              <a:gd name="T22" fmla="*/ 10 w 13"/>
                              <a:gd name="T23" fmla="*/ 42 h 42"/>
                              <a:gd name="T24" fmla="*/ 10 w 13"/>
                              <a:gd name="T25" fmla="*/ 42 h 42"/>
                              <a:gd name="T26" fmla="*/ 7 w 13"/>
                              <a:gd name="T27" fmla="*/ 42 h 42"/>
                              <a:gd name="T28" fmla="*/ 0 w 13"/>
                              <a:gd name="T29" fmla="*/ 3 h 42"/>
                              <a:gd name="T30" fmla="*/ 3 w 13"/>
                              <a:gd name="T31" fmla="*/ 3 h 42"/>
                              <a:gd name="T32" fmla="*/ 3 w 13"/>
                              <a:gd name="T33" fmla="*/ 0 h 42"/>
                              <a:gd name="T34" fmla="*/ 3 w 13"/>
                              <a:gd name="T35" fmla="*/ 0 h 42"/>
                              <a:gd name="T36" fmla="*/ 7 w 13"/>
                              <a:gd name="T3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 h="42">
                                <a:moveTo>
                                  <a:pt x="7" y="0"/>
                                </a:moveTo>
                                <a:lnTo>
                                  <a:pt x="7" y="0"/>
                                </a:lnTo>
                                <a:lnTo>
                                  <a:pt x="13" y="42"/>
                                </a:lnTo>
                                <a:lnTo>
                                  <a:pt x="10" y="42"/>
                                </a:lnTo>
                                <a:lnTo>
                                  <a:pt x="7" y="42"/>
                                </a:lnTo>
                                <a:lnTo>
                                  <a:pt x="0" y="3"/>
                                </a:lnTo>
                                <a:lnTo>
                                  <a:pt x="3" y="3"/>
                                </a:lnTo>
                                <a:lnTo>
                                  <a:pt x="3"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61"/>
                        <wps:cNvSpPr>
                          <a:spLocks/>
                        </wps:cNvSpPr>
                        <wps:spPr bwMode="auto">
                          <a:xfrm>
                            <a:off x="10376" y="9586"/>
                            <a:ext cx="7" cy="38"/>
                          </a:xfrm>
                          <a:custGeom>
                            <a:avLst/>
                            <a:gdLst>
                              <a:gd name="T0" fmla="*/ 4 w 7"/>
                              <a:gd name="T1" fmla="*/ 0 h 38"/>
                              <a:gd name="T2" fmla="*/ 4 w 7"/>
                              <a:gd name="T3" fmla="*/ 0 h 38"/>
                              <a:gd name="T4" fmla="*/ 4 w 7"/>
                              <a:gd name="T5" fmla="*/ 0 h 38"/>
                              <a:gd name="T6" fmla="*/ 4 w 7"/>
                              <a:gd name="T7" fmla="*/ 0 h 38"/>
                              <a:gd name="T8" fmla="*/ 4 w 7"/>
                              <a:gd name="T9" fmla="*/ 0 h 38"/>
                              <a:gd name="T10" fmla="*/ 7 w 7"/>
                              <a:gd name="T11" fmla="*/ 38 h 38"/>
                              <a:gd name="T12" fmla="*/ 0 w 7"/>
                              <a:gd name="T13" fmla="*/ 3 h 38"/>
                              <a:gd name="T14" fmla="*/ 0 w 7"/>
                              <a:gd name="T15" fmla="*/ 3 h 38"/>
                              <a:gd name="T16" fmla="*/ 0 w 7"/>
                              <a:gd name="T17" fmla="*/ 0 h 38"/>
                              <a:gd name="T18" fmla="*/ 4 w 7"/>
                              <a:gd name="T19" fmla="*/ 0 h 38"/>
                              <a:gd name="T20" fmla="*/ 4 w 7"/>
                              <a:gd name="T21" fmla="*/ 0 h 38"/>
                              <a:gd name="T22" fmla="*/ 4 w 7"/>
                              <a:gd name="T23" fmla="*/ 0 h 38"/>
                              <a:gd name="T24" fmla="*/ 4 w 7"/>
                              <a:gd name="T25" fmla="*/ 0 h 38"/>
                              <a:gd name="T26" fmla="*/ 4 w 7"/>
                              <a:gd name="T27" fmla="*/ 0 h 38"/>
                              <a:gd name="T28" fmla="*/ 4 w 7"/>
                              <a:gd name="T29"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 h="38">
                                <a:moveTo>
                                  <a:pt x="4" y="0"/>
                                </a:moveTo>
                                <a:lnTo>
                                  <a:pt x="4" y="0"/>
                                </a:lnTo>
                                <a:lnTo>
                                  <a:pt x="7" y="38"/>
                                </a:lnTo>
                                <a:lnTo>
                                  <a:pt x="0" y="3"/>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62"/>
                        <wps:cNvSpPr>
                          <a:spLocks/>
                        </wps:cNvSpPr>
                        <wps:spPr bwMode="auto">
                          <a:xfrm>
                            <a:off x="10356" y="9586"/>
                            <a:ext cx="13" cy="45"/>
                          </a:xfrm>
                          <a:custGeom>
                            <a:avLst/>
                            <a:gdLst>
                              <a:gd name="T0" fmla="*/ 6 w 13"/>
                              <a:gd name="T1" fmla="*/ 0 h 45"/>
                              <a:gd name="T2" fmla="*/ 6 w 13"/>
                              <a:gd name="T3" fmla="*/ 0 h 45"/>
                              <a:gd name="T4" fmla="*/ 6 w 13"/>
                              <a:gd name="T5" fmla="*/ 0 h 45"/>
                              <a:gd name="T6" fmla="*/ 6 w 13"/>
                              <a:gd name="T7" fmla="*/ 3 h 45"/>
                              <a:gd name="T8" fmla="*/ 6 w 13"/>
                              <a:gd name="T9" fmla="*/ 3 h 45"/>
                              <a:gd name="T10" fmla="*/ 13 w 13"/>
                              <a:gd name="T11" fmla="*/ 42 h 45"/>
                              <a:gd name="T12" fmla="*/ 13 w 13"/>
                              <a:gd name="T13" fmla="*/ 45 h 45"/>
                              <a:gd name="T14" fmla="*/ 10 w 13"/>
                              <a:gd name="T15" fmla="*/ 45 h 45"/>
                              <a:gd name="T16" fmla="*/ 10 w 13"/>
                              <a:gd name="T17" fmla="*/ 45 h 45"/>
                              <a:gd name="T18" fmla="*/ 6 w 13"/>
                              <a:gd name="T19" fmla="*/ 45 h 45"/>
                              <a:gd name="T20" fmla="*/ 3 w 13"/>
                              <a:gd name="T21" fmla="*/ 35 h 45"/>
                              <a:gd name="T22" fmla="*/ 3 w 13"/>
                              <a:gd name="T23" fmla="*/ 24 h 45"/>
                              <a:gd name="T24" fmla="*/ 3 w 13"/>
                              <a:gd name="T25" fmla="*/ 14 h 45"/>
                              <a:gd name="T26" fmla="*/ 0 w 13"/>
                              <a:gd name="T27" fmla="*/ 3 h 45"/>
                              <a:gd name="T28" fmla="*/ 3 w 13"/>
                              <a:gd name="T29" fmla="*/ 3 h 45"/>
                              <a:gd name="T30" fmla="*/ 3 w 13"/>
                              <a:gd name="T31" fmla="*/ 3 h 45"/>
                              <a:gd name="T32" fmla="*/ 3 w 13"/>
                              <a:gd name="T33" fmla="*/ 0 h 45"/>
                              <a:gd name="T34" fmla="*/ 6 w 13"/>
                              <a:gd name="T3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 h="45">
                                <a:moveTo>
                                  <a:pt x="6" y="0"/>
                                </a:moveTo>
                                <a:lnTo>
                                  <a:pt x="6" y="0"/>
                                </a:lnTo>
                                <a:lnTo>
                                  <a:pt x="6" y="3"/>
                                </a:lnTo>
                                <a:lnTo>
                                  <a:pt x="13" y="42"/>
                                </a:lnTo>
                                <a:lnTo>
                                  <a:pt x="13" y="45"/>
                                </a:lnTo>
                                <a:lnTo>
                                  <a:pt x="10" y="45"/>
                                </a:lnTo>
                                <a:lnTo>
                                  <a:pt x="6" y="45"/>
                                </a:lnTo>
                                <a:lnTo>
                                  <a:pt x="3" y="35"/>
                                </a:lnTo>
                                <a:lnTo>
                                  <a:pt x="3" y="24"/>
                                </a:lnTo>
                                <a:lnTo>
                                  <a:pt x="3" y="14"/>
                                </a:lnTo>
                                <a:lnTo>
                                  <a:pt x="0" y="3"/>
                                </a:lnTo>
                                <a:lnTo>
                                  <a:pt x="3" y="3"/>
                                </a:lnTo>
                                <a:lnTo>
                                  <a:pt x="3"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63"/>
                        <wps:cNvSpPr>
                          <a:spLocks/>
                        </wps:cNvSpPr>
                        <wps:spPr bwMode="auto">
                          <a:xfrm>
                            <a:off x="10424" y="9596"/>
                            <a:ext cx="7" cy="18"/>
                          </a:xfrm>
                          <a:custGeom>
                            <a:avLst/>
                            <a:gdLst>
                              <a:gd name="T0" fmla="*/ 0 w 7"/>
                              <a:gd name="T1" fmla="*/ 0 h 18"/>
                              <a:gd name="T2" fmla="*/ 7 w 7"/>
                              <a:gd name="T3" fmla="*/ 18 h 18"/>
                              <a:gd name="T4" fmla="*/ 7 w 7"/>
                              <a:gd name="T5" fmla="*/ 18 h 18"/>
                              <a:gd name="T6" fmla="*/ 4 w 7"/>
                              <a:gd name="T7" fmla="*/ 18 h 18"/>
                              <a:gd name="T8" fmla="*/ 4 w 7"/>
                              <a:gd name="T9" fmla="*/ 18 h 18"/>
                              <a:gd name="T10" fmla="*/ 0 w 7"/>
                              <a:gd name="T11" fmla="*/ 18 h 18"/>
                              <a:gd name="T12" fmla="*/ 0 w 7"/>
                              <a:gd name="T13" fmla="*/ 0 h 18"/>
                              <a:gd name="T14" fmla="*/ 0 w 7"/>
                              <a:gd name="T15" fmla="*/ 0 h 18"/>
                              <a:gd name="T16" fmla="*/ 0 w 7"/>
                              <a:gd name="T17" fmla="*/ 0 h 18"/>
                              <a:gd name="T18" fmla="*/ 0 w 7"/>
                              <a:gd name="T19" fmla="*/ 0 h 18"/>
                              <a:gd name="T20" fmla="*/ 0 w 7"/>
                              <a:gd name="T2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 h="18">
                                <a:moveTo>
                                  <a:pt x="0" y="0"/>
                                </a:moveTo>
                                <a:lnTo>
                                  <a:pt x="7" y="18"/>
                                </a:lnTo>
                                <a:lnTo>
                                  <a:pt x="4" y="18"/>
                                </a:lnTo>
                                <a:lnTo>
                                  <a:pt x="0" y="1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64"/>
                        <wps:cNvSpPr>
                          <a:spLocks/>
                        </wps:cNvSpPr>
                        <wps:spPr bwMode="auto">
                          <a:xfrm>
                            <a:off x="9924" y="9596"/>
                            <a:ext cx="7" cy="14"/>
                          </a:xfrm>
                          <a:custGeom>
                            <a:avLst/>
                            <a:gdLst>
                              <a:gd name="T0" fmla="*/ 3 w 7"/>
                              <a:gd name="T1" fmla="*/ 0 h 14"/>
                              <a:gd name="T2" fmla="*/ 3 w 7"/>
                              <a:gd name="T3" fmla="*/ 0 h 14"/>
                              <a:gd name="T4" fmla="*/ 3 w 7"/>
                              <a:gd name="T5" fmla="*/ 0 h 14"/>
                              <a:gd name="T6" fmla="*/ 7 w 7"/>
                              <a:gd name="T7" fmla="*/ 0 h 14"/>
                              <a:gd name="T8" fmla="*/ 7 w 7"/>
                              <a:gd name="T9" fmla="*/ 0 h 14"/>
                              <a:gd name="T10" fmla="*/ 3 w 7"/>
                              <a:gd name="T11" fmla="*/ 11 h 14"/>
                              <a:gd name="T12" fmla="*/ 3 w 7"/>
                              <a:gd name="T13" fmla="*/ 11 h 14"/>
                              <a:gd name="T14" fmla="*/ 0 w 7"/>
                              <a:gd name="T15" fmla="*/ 14 h 14"/>
                              <a:gd name="T16" fmla="*/ 0 w 7"/>
                              <a:gd name="T17" fmla="*/ 14 h 14"/>
                              <a:gd name="T18" fmla="*/ 0 w 7"/>
                              <a:gd name="T19" fmla="*/ 14 h 14"/>
                              <a:gd name="T20" fmla="*/ 3 w 7"/>
                              <a:gd name="T21" fmla="*/ 0 h 14"/>
                              <a:gd name="T22" fmla="*/ 3 w 7"/>
                              <a:gd name="T23" fmla="*/ 0 h 14"/>
                              <a:gd name="T24" fmla="*/ 3 w 7"/>
                              <a:gd name="T25" fmla="*/ 0 h 14"/>
                              <a:gd name="T26" fmla="*/ 3 w 7"/>
                              <a:gd name="T27" fmla="*/ 0 h 14"/>
                              <a:gd name="T28" fmla="*/ 3 w 7"/>
                              <a:gd name="T29"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 h="14">
                                <a:moveTo>
                                  <a:pt x="3" y="0"/>
                                </a:moveTo>
                                <a:lnTo>
                                  <a:pt x="3" y="0"/>
                                </a:lnTo>
                                <a:lnTo>
                                  <a:pt x="7" y="0"/>
                                </a:lnTo>
                                <a:lnTo>
                                  <a:pt x="3" y="11"/>
                                </a:lnTo>
                                <a:lnTo>
                                  <a:pt x="0" y="14"/>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65"/>
                        <wps:cNvSpPr>
                          <a:spLocks/>
                        </wps:cNvSpPr>
                        <wps:spPr bwMode="auto">
                          <a:xfrm>
                            <a:off x="9944" y="9600"/>
                            <a:ext cx="69" cy="24"/>
                          </a:xfrm>
                          <a:custGeom>
                            <a:avLst/>
                            <a:gdLst>
                              <a:gd name="T0" fmla="*/ 4 w 69"/>
                              <a:gd name="T1" fmla="*/ 0 h 24"/>
                              <a:gd name="T2" fmla="*/ 69 w 69"/>
                              <a:gd name="T3" fmla="*/ 14 h 24"/>
                              <a:gd name="T4" fmla="*/ 69 w 69"/>
                              <a:gd name="T5" fmla="*/ 14 h 24"/>
                              <a:gd name="T6" fmla="*/ 69 w 69"/>
                              <a:gd name="T7" fmla="*/ 17 h 24"/>
                              <a:gd name="T8" fmla="*/ 69 w 69"/>
                              <a:gd name="T9" fmla="*/ 21 h 24"/>
                              <a:gd name="T10" fmla="*/ 69 w 69"/>
                              <a:gd name="T11" fmla="*/ 24 h 24"/>
                              <a:gd name="T12" fmla="*/ 0 w 69"/>
                              <a:gd name="T13" fmla="*/ 14 h 24"/>
                              <a:gd name="T14" fmla="*/ 4 w 69"/>
                              <a:gd name="T15" fmla="*/ 0 h 24"/>
                              <a:gd name="T16" fmla="*/ 4 w 69"/>
                              <a:gd name="T17" fmla="*/ 0 h 24"/>
                              <a:gd name="T18" fmla="*/ 4 w 69"/>
                              <a:gd name="T19" fmla="*/ 0 h 24"/>
                              <a:gd name="T20" fmla="*/ 4 w 69"/>
                              <a:gd name="T21" fmla="*/ 0 h 24"/>
                              <a:gd name="T22" fmla="*/ 4 w 69"/>
                              <a:gd name="T2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 h="24">
                                <a:moveTo>
                                  <a:pt x="4" y="0"/>
                                </a:moveTo>
                                <a:lnTo>
                                  <a:pt x="69" y="14"/>
                                </a:lnTo>
                                <a:lnTo>
                                  <a:pt x="69" y="17"/>
                                </a:lnTo>
                                <a:lnTo>
                                  <a:pt x="69" y="21"/>
                                </a:lnTo>
                                <a:lnTo>
                                  <a:pt x="69" y="24"/>
                                </a:lnTo>
                                <a:lnTo>
                                  <a:pt x="0" y="14"/>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66"/>
                        <wps:cNvSpPr>
                          <a:spLocks/>
                        </wps:cNvSpPr>
                        <wps:spPr bwMode="auto">
                          <a:xfrm>
                            <a:off x="10133" y="9600"/>
                            <a:ext cx="17" cy="3"/>
                          </a:xfrm>
                          <a:custGeom>
                            <a:avLst/>
                            <a:gdLst>
                              <a:gd name="T0" fmla="*/ 3 w 17"/>
                              <a:gd name="T1" fmla="*/ 0 h 3"/>
                              <a:gd name="T2" fmla="*/ 17 w 17"/>
                              <a:gd name="T3" fmla="*/ 0 h 3"/>
                              <a:gd name="T4" fmla="*/ 3 w 17"/>
                              <a:gd name="T5" fmla="*/ 3 h 3"/>
                              <a:gd name="T6" fmla="*/ 0 w 17"/>
                              <a:gd name="T7" fmla="*/ 3 h 3"/>
                              <a:gd name="T8" fmla="*/ 0 w 17"/>
                              <a:gd name="T9" fmla="*/ 0 h 3"/>
                              <a:gd name="T10" fmla="*/ 0 w 17"/>
                              <a:gd name="T11" fmla="*/ 0 h 3"/>
                              <a:gd name="T12" fmla="*/ 3 w 17"/>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17" h="3">
                                <a:moveTo>
                                  <a:pt x="3" y="0"/>
                                </a:moveTo>
                                <a:lnTo>
                                  <a:pt x="17" y="0"/>
                                </a:lnTo>
                                <a:lnTo>
                                  <a:pt x="3" y="3"/>
                                </a:lnTo>
                                <a:lnTo>
                                  <a:pt x="0" y="3"/>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67"/>
                        <wps:cNvSpPr>
                          <a:spLocks/>
                        </wps:cNvSpPr>
                        <wps:spPr bwMode="auto">
                          <a:xfrm>
                            <a:off x="9845" y="9603"/>
                            <a:ext cx="55" cy="49"/>
                          </a:xfrm>
                          <a:custGeom>
                            <a:avLst/>
                            <a:gdLst>
                              <a:gd name="T0" fmla="*/ 17 w 55"/>
                              <a:gd name="T1" fmla="*/ 0 h 49"/>
                              <a:gd name="T2" fmla="*/ 55 w 55"/>
                              <a:gd name="T3" fmla="*/ 14 h 49"/>
                              <a:gd name="T4" fmla="*/ 55 w 55"/>
                              <a:gd name="T5" fmla="*/ 21 h 49"/>
                              <a:gd name="T6" fmla="*/ 51 w 55"/>
                              <a:gd name="T7" fmla="*/ 32 h 49"/>
                              <a:gd name="T8" fmla="*/ 48 w 55"/>
                              <a:gd name="T9" fmla="*/ 42 h 49"/>
                              <a:gd name="T10" fmla="*/ 44 w 55"/>
                              <a:gd name="T11" fmla="*/ 49 h 49"/>
                              <a:gd name="T12" fmla="*/ 41 w 55"/>
                              <a:gd name="T13" fmla="*/ 49 h 49"/>
                              <a:gd name="T14" fmla="*/ 34 w 55"/>
                              <a:gd name="T15" fmla="*/ 49 h 49"/>
                              <a:gd name="T16" fmla="*/ 27 w 55"/>
                              <a:gd name="T17" fmla="*/ 45 h 49"/>
                              <a:gd name="T18" fmla="*/ 20 w 55"/>
                              <a:gd name="T19" fmla="*/ 45 h 49"/>
                              <a:gd name="T20" fmla="*/ 17 w 55"/>
                              <a:gd name="T21" fmla="*/ 42 h 49"/>
                              <a:gd name="T22" fmla="*/ 10 w 55"/>
                              <a:gd name="T23" fmla="*/ 39 h 49"/>
                              <a:gd name="T24" fmla="*/ 7 w 55"/>
                              <a:gd name="T25" fmla="*/ 39 h 49"/>
                              <a:gd name="T26" fmla="*/ 0 w 55"/>
                              <a:gd name="T27" fmla="*/ 35 h 49"/>
                              <a:gd name="T28" fmla="*/ 0 w 55"/>
                              <a:gd name="T29" fmla="*/ 35 h 49"/>
                              <a:gd name="T30" fmla="*/ 0 w 55"/>
                              <a:gd name="T31" fmla="*/ 35 h 49"/>
                              <a:gd name="T32" fmla="*/ 0 w 55"/>
                              <a:gd name="T33" fmla="*/ 35 h 49"/>
                              <a:gd name="T34" fmla="*/ 0 w 55"/>
                              <a:gd name="T35" fmla="*/ 35 h 49"/>
                              <a:gd name="T36" fmla="*/ 17 w 55"/>
                              <a:gd name="T37" fmla="*/ 0 h 49"/>
                              <a:gd name="T38" fmla="*/ 17 w 55"/>
                              <a:gd name="T39" fmla="*/ 0 h 49"/>
                              <a:gd name="T40" fmla="*/ 17 w 55"/>
                              <a:gd name="T41" fmla="*/ 0 h 49"/>
                              <a:gd name="T42" fmla="*/ 17 w 55"/>
                              <a:gd name="T43" fmla="*/ 0 h 49"/>
                              <a:gd name="T44" fmla="*/ 17 w 55"/>
                              <a:gd name="T4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5" h="49">
                                <a:moveTo>
                                  <a:pt x="17" y="0"/>
                                </a:moveTo>
                                <a:lnTo>
                                  <a:pt x="55" y="14"/>
                                </a:lnTo>
                                <a:lnTo>
                                  <a:pt x="55" y="21"/>
                                </a:lnTo>
                                <a:lnTo>
                                  <a:pt x="51" y="32"/>
                                </a:lnTo>
                                <a:lnTo>
                                  <a:pt x="48" y="42"/>
                                </a:lnTo>
                                <a:lnTo>
                                  <a:pt x="44" y="49"/>
                                </a:lnTo>
                                <a:lnTo>
                                  <a:pt x="41" y="49"/>
                                </a:lnTo>
                                <a:lnTo>
                                  <a:pt x="34" y="49"/>
                                </a:lnTo>
                                <a:lnTo>
                                  <a:pt x="27" y="45"/>
                                </a:lnTo>
                                <a:lnTo>
                                  <a:pt x="20" y="45"/>
                                </a:lnTo>
                                <a:lnTo>
                                  <a:pt x="17" y="42"/>
                                </a:lnTo>
                                <a:lnTo>
                                  <a:pt x="10" y="39"/>
                                </a:lnTo>
                                <a:lnTo>
                                  <a:pt x="7" y="39"/>
                                </a:lnTo>
                                <a:lnTo>
                                  <a:pt x="0" y="35"/>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68"/>
                        <wps:cNvSpPr>
                          <a:spLocks/>
                        </wps:cNvSpPr>
                        <wps:spPr bwMode="auto">
                          <a:xfrm>
                            <a:off x="10297" y="9607"/>
                            <a:ext cx="31" cy="59"/>
                          </a:xfrm>
                          <a:custGeom>
                            <a:avLst/>
                            <a:gdLst>
                              <a:gd name="T0" fmla="*/ 11 w 31"/>
                              <a:gd name="T1" fmla="*/ 0 h 59"/>
                              <a:gd name="T2" fmla="*/ 28 w 31"/>
                              <a:gd name="T3" fmla="*/ 3 h 59"/>
                              <a:gd name="T4" fmla="*/ 31 w 31"/>
                              <a:gd name="T5" fmla="*/ 14 h 59"/>
                              <a:gd name="T6" fmla="*/ 31 w 31"/>
                              <a:gd name="T7" fmla="*/ 28 h 59"/>
                              <a:gd name="T8" fmla="*/ 31 w 31"/>
                              <a:gd name="T9" fmla="*/ 41 h 59"/>
                              <a:gd name="T10" fmla="*/ 31 w 31"/>
                              <a:gd name="T11" fmla="*/ 52 h 59"/>
                              <a:gd name="T12" fmla="*/ 4 w 31"/>
                              <a:gd name="T13" fmla="*/ 59 h 59"/>
                              <a:gd name="T14" fmla="*/ 0 w 31"/>
                              <a:gd name="T15" fmla="*/ 45 h 59"/>
                              <a:gd name="T16" fmla="*/ 0 w 31"/>
                              <a:gd name="T17" fmla="*/ 31 h 59"/>
                              <a:gd name="T18" fmla="*/ 0 w 31"/>
                              <a:gd name="T19" fmla="*/ 17 h 59"/>
                              <a:gd name="T20" fmla="*/ 0 w 31"/>
                              <a:gd name="T21" fmla="*/ 3 h 59"/>
                              <a:gd name="T22" fmla="*/ 0 w 31"/>
                              <a:gd name="T23" fmla="*/ 3 h 59"/>
                              <a:gd name="T24" fmla="*/ 4 w 31"/>
                              <a:gd name="T25" fmla="*/ 3 h 59"/>
                              <a:gd name="T26" fmla="*/ 7 w 31"/>
                              <a:gd name="T27" fmla="*/ 3 h 59"/>
                              <a:gd name="T28" fmla="*/ 11 w 31"/>
                              <a:gd name="T29"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 h="59">
                                <a:moveTo>
                                  <a:pt x="11" y="0"/>
                                </a:moveTo>
                                <a:lnTo>
                                  <a:pt x="28" y="3"/>
                                </a:lnTo>
                                <a:lnTo>
                                  <a:pt x="31" y="14"/>
                                </a:lnTo>
                                <a:lnTo>
                                  <a:pt x="31" y="28"/>
                                </a:lnTo>
                                <a:lnTo>
                                  <a:pt x="31" y="41"/>
                                </a:lnTo>
                                <a:lnTo>
                                  <a:pt x="31" y="52"/>
                                </a:lnTo>
                                <a:lnTo>
                                  <a:pt x="4" y="59"/>
                                </a:lnTo>
                                <a:lnTo>
                                  <a:pt x="0" y="45"/>
                                </a:lnTo>
                                <a:lnTo>
                                  <a:pt x="0" y="31"/>
                                </a:lnTo>
                                <a:lnTo>
                                  <a:pt x="0" y="17"/>
                                </a:lnTo>
                                <a:lnTo>
                                  <a:pt x="0" y="3"/>
                                </a:lnTo>
                                <a:lnTo>
                                  <a:pt x="4" y="3"/>
                                </a:lnTo>
                                <a:lnTo>
                                  <a:pt x="7" y="3"/>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69"/>
                        <wps:cNvSpPr>
                          <a:spLocks/>
                        </wps:cNvSpPr>
                        <wps:spPr bwMode="auto">
                          <a:xfrm>
                            <a:off x="10342" y="9610"/>
                            <a:ext cx="3" cy="18"/>
                          </a:xfrm>
                          <a:custGeom>
                            <a:avLst/>
                            <a:gdLst>
                              <a:gd name="T0" fmla="*/ 0 w 3"/>
                              <a:gd name="T1" fmla="*/ 0 h 18"/>
                              <a:gd name="T2" fmla="*/ 3 w 3"/>
                              <a:gd name="T3" fmla="*/ 18 h 18"/>
                              <a:gd name="T4" fmla="*/ 3 w 3"/>
                              <a:gd name="T5" fmla="*/ 18 h 18"/>
                              <a:gd name="T6" fmla="*/ 3 w 3"/>
                              <a:gd name="T7" fmla="*/ 18 h 18"/>
                              <a:gd name="T8" fmla="*/ 0 w 3"/>
                              <a:gd name="T9" fmla="*/ 18 h 18"/>
                              <a:gd name="T10" fmla="*/ 0 w 3"/>
                              <a:gd name="T11" fmla="*/ 18 h 18"/>
                              <a:gd name="T12" fmla="*/ 0 w 3"/>
                              <a:gd name="T13" fmla="*/ 0 h 18"/>
                              <a:gd name="T14" fmla="*/ 0 w 3"/>
                              <a:gd name="T15" fmla="*/ 0 h 18"/>
                              <a:gd name="T16" fmla="*/ 0 w 3"/>
                              <a:gd name="T17" fmla="*/ 0 h 18"/>
                              <a:gd name="T18" fmla="*/ 0 w 3"/>
                              <a:gd name="T19" fmla="*/ 0 h 18"/>
                              <a:gd name="T20" fmla="*/ 0 w 3"/>
                              <a:gd name="T2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18">
                                <a:moveTo>
                                  <a:pt x="0" y="0"/>
                                </a:moveTo>
                                <a:lnTo>
                                  <a:pt x="3" y="18"/>
                                </a:lnTo>
                                <a:lnTo>
                                  <a:pt x="0" y="1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70"/>
                        <wps:cNvSpPr>
                          <a:spLocks/>
                        </wps:cNvSpPr>
                        <wps:spPr bwMode="auto">
                          <a:xfrm>
                            <a:off x="10215" y="9614"/>
                            <a:ext cx="41" cy="62"/>
                          </a:xfrm>
                          <a:custGeom>
                            <a:avLst/>
                            <a:gdLst>
                              <a:gd name="T0" fmla="*/ 34 w 41"/>
                              <a:gd name="T1" fmla="*/ 0 h 62"/>
                              <a:gd name="T2" fmla="*/ 41 w 41"/>
                              <a:gd name="T3" fmla="*/ 0 h 62"/>
                              <a:gd name="T4" fmla="*/ 41 w 41"/>
                              <a:gd name="T5" fmla="*/ 55 h 62"/>
                              <a:gd name="T6" fmla="*/ 38 w 41"/>
                              <a:gd name="T7" fmla="*/ 59 h 62"/>
                              <a:gd name="T8" fmla="*/ 31 w 41"/>
                              <a:gd name="T9" fmla="*/ 59 h 62"/>
                              <a:gd name="T10" fmla="*/ 27 w 41"/>
                              <a:gd name="T11" fmla="*/ 62 h 62"/>
                              <a:gd name="T12" fmla="*/ 21 w 41"/>
                              <a:gd name="T13" fmla="*/ 62 h 62"/>
                              <a:gd name="T14" fmla="*/ 17 w 41"/>
                              <a:gd name="T15" fmla="*/ 62 h 62"/>
                              <a:gd name="T16" fmla="*/ 10 w 41"/>
                              <a:gd name="T17" fmla="*/ 62 h 62"/>
                              <a:gd name="T18" fmla="*/ 7 w 41"/>
                              <a:gd name="T19" fmla="*/ 62 h 62"/>
                              <a:gd name="T20" fmla="*/ 0 w 41"/>
                              <a:gd name="T21" fmla="*/ 62 h 62"/>
                              <a:gd name="T22" fmla="*/ 3 w 41"/>
                              <a:gd name="T23" fmla="*/ 3 h 62"/>
                              <a:gd name="T24" fmla="*/ 34 w 41"/>
                              <a:gd name="T2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62">
                                <a:moveTo>
                                  <a:pt x="34" y="0"/>
                                </a:moveTo>
                                <a:lnTo>
                                  <a:pt x="41" y="0"/>
                                </a:lnTo>
                                <a:lnTo>
                                  <a:pt x="41" y="55"/>
                                </a:lnTo>
                                <a:lnTo>
                                  <a:pt x="38" y="59"/>
                                </a:lnTo>
                                <a:lnTo>
                                  <a:pt x="31" y="59"/>
                                </a:lnTo>
                                <a:lnTo>
                                  <a:pt x="27" y="62"/>
                                </a:lnTo>
                                <a:lnTo>
                                  <a:pt x="21" y="62"/>
                                </a:lnTo>
                                <a:lnTo>
                                  <a:pt x="17" y="62"/>
                                </a:lnTo>
                                <a:lnTo>
                                  <a:pt x="10" y="62"/>
                                </a:lnTo>
                                <a:lnTo>
                                  <a:pt x="7" y="62"/>
                                </a:lnTo>
                                <a:lnTo>
                                  <a:pt x="0" y="62"/>
                                </a:lnTo>
                                <a:lnTo>
                                  <a:pt x="3" y="3"/>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71"/>
                        <wps:cNvSpPr>
                          <a:spLocks/>
                        </wps:cNvSpPr>
                        <wps:spPr bwMode="auto">
                          <a:xfrm>
                            <a:off x="10273" y="9614"/>
                            <a:ext cx="7" cy="55"/>
                          </a:xfrm>
                          <a:custGeom>
                            <a:avLst/>
                            <a:gdLst>
                              <a:gd name="T0" fmla="*/ 0 w 7"/>
                              <a:gd name="T1" fmla="*/ 0 h 55"/>
                              <a:gd name="T2" fmla="*/ 4 w 7"/>
                              <a:gd name="T3" fmla="*/ 0 h 55"/>
                              <a:gd name="T4" fmla="*/ 4 w 7"/>
                              <a:gd name="T5" fmla="*/ 0 h 55"/>
                              <a:gd name="T6" fmla="*/ 4 w 7"/>
                              <a:gd name="T7" fmla="*/ 0 h 55"/>
                              <a:gd name="T8" fmla="*/ 7 w 7"/>
                              <a:gd name="T9" fmla="*/ 0 h 55"/>
                              <a:gd name="T10" fmla="*/ 7 w 7"/>
                              <a:gd name="T11" fmla="*/ 55 h 55"/>
                              <a:gd name="T12" fmla="*/ 7 w 7"/>
                              <a:gd name="T13" fmla="*/ 55 h 55"/>
                              <a:gd name="T14" fmla="*/ 4 w 7"/>
                              <a:gd name="T15" fmla="*/ 55 h 55"/>
                              <a:gd name="T16" fmla="*/ 0 w 7"/>
                              <a:gd name="T17" fmla="*/ 55 h 55"/>
                              <a:gd name="T18" fmla="*/ 0 w 7"/>
                              <a:gd name="T19" fmla="*/ 55 h 55"/>
                              <a:gd name="T20" fmla="*/ 0 w 7"/>
                              <a:gd name="T21" fmla="*/ 0 h 55"/>
                              <a:gd name="T22" fmla="*/ 0 w 7"/>
                              <a:gd name="T23" fmla="*/ 0 h 55"/>
                              <a:gd name="T24" fmla="*/ 0 w 7"/>
                              <a:gd name="T25" fmla="*/ 0 h 55"/>
                              <a:gd name="T26" fmla="*/ 0 w 7"/>
                              <a:gd name="T27" fmla="*/ 0 h 55"/>
                              <a:gd name="T28" fmla="*/ 0 w 7"/>
                              <a:gd name="T29"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 h="55">
                                <a:moveTo>
                                  <a:pt x="0" y="0"/>
                                </a:moveTo>
                                <a:lnTo>
                                  <a:pt x="4" y="0"/>
                                </a:lnTo>
                                <a:lnTo>
                                  <a:pt x="7" y="0"/>
                                </a:lnTo>
                                <a:lnTo>
                                  <a:pt x="7" y="55"/>
                                </a:lnTo>
                                <a:lnTo>
                                  <a:pt x="4" y="55"/>
                                </a:lnTo>
                                <a:lnTo>
                                  <a:pt x="0" y="5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72"/>
                        <wps:cNvSpPr>
                          <a:spLocks/>
                        </wps:cNvSpPr>
                        <wps:spPr bwMode="auto">
                          <a:xfrm>
                            <a:off x="10027" y="9614"/>
                            <a:ext cx="10" cy="14"/>
                          </a:xfrm>
                          <a:custGeom>
                            <a:avLst/>
                            <a:gdLst>
                              <a:gd name="T0" fmla="*/ 3 w 10"/>
                              <a:gd name="T1" fmla="*/ 0 h 14"/>
                              <a:gd name="T2" fmla="*/ 3 w 10"/>
                              <a:gd name="T3" fmla="*/ 0 h 14"/>
                              <a:gd name="T4" fmla="*/ 6 w 10"/>
                              <a:gd name="T5" fmla="*/ 0 h 14"/>
                              <a:gd name="T6" fmla="*/ 6 w 10"/>
                              <a:gd name="T7" fmla="*/ 0 h 14"/>
                              <a:gd name="T8" fmla="*/ 6 w 10"/>
                              <a:gd name="T9" fmla="*/ 0 h 14"/>
                              <a:gd name="T10" fmla="*/ 10 w 10"/>
                              <a:gd name="T11" fmla="*/ 3 h 14"/>
                              <a:gd name="T12" fmla="*/ 10 w 10"/>
                              <a:gd name="T13" fmla="*/ 7 h 14"/>
                              <a:gd name="T14" fmla="*/ 10 w 10"/>
                              <a:gd name="T15" fmla="*/ 10 h 14"/>
                              <a:gd name="T16" fmla="*/ 6 w 10"/>
                              <a:gd name="T17" fmla="*/ 10 h 14"/>
                              <a:gd name="T18" fmla="*/ 3 w 10"/>
                              <a:gd name="T19" fmla="*/ 14 h 14"/>
                              <a:gd name="T20" fmla="*/ 0 w 10"/>
                              <a:gd name="T21" fmla="*/ 10 h 14"/>
                              <a:gd name="T22" fmla="*/ 0 w 10"/>
                              <a:gd name="T23" fmla="*/ 7 h 14"/>
                              <a:gd name="T24" fmla="*/ 0 w 10"/>
                              <a:gd name="T25" fmla="*/ 3 h 14"/>
                              <a:gd name="T26" fmla="*/ 3 w 10"/>
                              <a:gd name="T27" fmla="*/ 0 h 14"/>
                              <a:gd name="T28" fmla="*/ 3 w 10"/>
                              <a:gd name="T29" fmla="*/ 0 h 14"/>
                              <a:gd name="T30" fmla="*/ 3 w 10"/>
                              <a:gd name="T31" fmla="*/ 0 h 14"/>
                              <a:gd name="T32" fmla="*/ 3 w 10"/>
                              <a:gd name="T33" fmla="*/ 0 h 14"/>
                              <a:gd name="T34" fmla="*/ 3 w 10"/>
                              <a:gd name="T35"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 h="14">
                                <a:moveTo>
                                  <a:pt x="3" y="0"/>
                                </a:moveTo>
                                <a:lnTo>
                                  <a:pt x="3" y="0"/>
                                </a:lnTo>
                                <a:lnTo>
                                  <a:pt x="6" y="0"/>
                                </a:lnTo>
                                <a:lnTo>
                                  <a:pt x="10" y="3"/>
                                </a:lnTo>
                                <a:lnTo>
                                  <a:pt x="10" y="7"/>
                                </a:lnTo>
                                <a:lnTo>
                                  <a:pt x="10" y="10"/>
                                </a:lnTo>
                                <a:lnTo>
                                  <a:pt x="6" y="10"/>
                                </a:lnTo>
                                <a:lnTo>
                                  <a:pt x="3" y="14"/>
                                </a:lnTo>
                                <a:lnTo>
                                  <a:pt x="0" y="10"/>
                                </a:lnTo>
                                <a:lnTo>
                                  <a:pt x="0" y="7"/>
                                </a:lnTo>
                                <a:lnTo>
                                  <a:pt x="0" y="3"/>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73"/>
                        <wps:cNvSpPr>
                          <a:spLocks/>
                        </wps:cNvSpPr>
                        <wps:spPr bwMode="auto">
                          <a:xfrm>
                            <a:off x="10122" y="9617"/>
                            <a:ext cx="52" cy="63"/>
                          </a:xfrm>
                          <a:custGeom>
                            <a:avLst/>
                            <a:gdLst>
                              <a:gd name="T0" fmla="*/ 42 w 52"/>
                              <a:gd name="T1" fmla="*/ 0 h 63"/>
                              <a:gd name="T2" fmla="*/ 52 w 52"/>
                              <a:gd name="T3" fmla="*/ 0 h 63"/>
                              <a:gd name="T4" fmla="*/ 52 w 52"/>
                              <a:gd name="T5" fmla="*/ 14 h 63"/>
                              <a:gd name="T6" fmla="*/ 52 w 52"/>
                              <a:gd name="T7" fmla="*/ 28 h 63"/>
                              <a:gd name="T8" fmla="*/ 52 w 52"/>
                              <a:gd name="T9" fmla="*/ 45 h 63"/>
                              <a:gd name="T10" fmla="*/ 52 w 52"/>
                              <a:gd name="T11" fmla="*/ 59 h 63"/>
                              <a:gd name="T12" fmla="*/ 45 w 52"/>
                              <a:gd name="T13" fmla="*/ 63 h 63"/>
                              <a:gd name="T14" fmla="*/ 38 w 52"/>
                              <a:gd name="T15" fmla="*/ 63 h 63"/>
                              <a:gd name="T16" fmla="*/ 31 w 52"/>
                              <a:gd name="T17" fmla="*/ 63 h 63"/>
                              <a:gd name="T18" fmla="*/ 28 w 52"/>
                              <a:gd name="T19" fmla="*/ 63 h 63"/>
                              <a:gd name="T20" fmla="*/ 21 w 52"/>
                              <a:gd name="T21" fmla="*/ 59 h 63"/>
                              <a:gd name="T22" fmla="*/ 14 w 52"/>
                              <a:gd name="T23" fmla="*/ 59 h 63"/>
                              <a:gd name="T24" fmla="*/ 7 w 52"/>
                              <a:gd name="T25" fmla="*/ 59 h 63"/>
                              <a:gd name="T26" fmla="*/ 0 w 52"/>
                              <a:gd name="T27" fmla="*/ 59 h 63"/>
                              <a:gd name="T28" fmla="*/ 7 w 52"/>
                              <a:gd name="T29" fmla="*/ 4 h 63"/>
                              <a:gd name="T30" fmla="*/ 11 w 52"/>
                              <a:gd name="T31" fmla="*/ 4 h 63"/>
                              <a:gd name="T32" fmla="*/ 14 w 52"/>
                              <a:gd name="T33" fmla="*/ 0 h 63"/>
                              <a:gd name="T34" fmla="*/ 18 w 52"/>
                              <a:gd name="T35" fmla="*/ 0 h 63"/>
                              <a:gd name="T36" fmla="*/ 21 w 52"/>
                              <a:gd name="T37" fmla="*/ 0 h 63"/>
                              <a:gd name="T38" fmla="*/ 28 w 52"/>
                              <a:gd name="T39" fmla="*/ 0 h 63"/>
                              <a:gd name="T40" fmla="*/ 31 w 52"/>
                              <a:gd name="T41" fmla="*/ 0 h 63"/>
                              <a:gd name="T42" fmla="*/ 35 w 52"/>
                              <a:gd name="T43" fmla="*/ 0 h 63"/>
                              <a:gd name="T44" fmla="*/ 42 w 52"/>
                              <a:gd name="T4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2" h="63">
                                <a:moveTo>
                                  <a:pt x="42" y="0"/>
                                </a:moveTo>
                                <a:lnTo>
                                  <a:pt x="52" y="0"/>
                                </a:lnTo>
                                <a:lnTo>
                                  <a:pt x="52" y="14"/>
                                </a:lnTo>
                                <a:lnTo>
                                  <a:pt x="52" y="28"/>
                                </a:lnTo>
                                <a:lnTo>
                                  <a:pt x="52" y="45"/>
                                </a:lnTo>
                                <a:lnTo>
                                  <a:pt x="52" y="59"/>
                                </a:lnTo>
                                <a:lnTo>
                                  <a:pt x="45" y="63"/>
                                </a:lnTo>
                                <a:lnTo>
                                  <a:pt x="38" y="63"/>
                                </a:lnTo>
                                <a:lnTo>
                                  <a:pt x="31" y="63"/>
                                </a:lnTo>
                                <a:lnTo>
                                  <a:pt x="28" y="63"/>
                                </a:lnTo>
                                <a:lnTo>
                                  <a:pt x="21" y="59"/>
                                </a:lnTo>
                                <a:lnTo>
                                  <a:pt x="14" y="59"/>
                                </a:lnTo>
                                <a:lnTo>
                                  <a:pt x="7" y="59"/>
                                </a:lnTo>
                                <a:lnTo>
                                  <a:pt x="0" y="59"/>
                                </a:lnTo>
                                <a:lnTo>
                                  <a:pt x="7" y="4"/>
                                </a:lnTo>
                                <a:lnTo>
                                  <a:pt x="11" y="4"/>
                                </a:lnTo>
                                <a:lnTo>
                                  <a:pt x="14" y="0"/>
                                </a:lnTo>
                                <a:lnTo>
                                  <a:pt x="18" y="0"/>
                                </a:lnTo>
                                <a:lnTo>
                                  <a:pt x="21" y="0"/>
                                </a:lnTo>
                                <a:lnTo>
                                  <a:pt x="28" y="0"/>
                                </a:lnTo>
                                <a:lnTo>
                                  <a:pt x="31" y="0"/>
                                </a:lnTo>
                                <a:lnTo>
                                  <a:pt x="35" y="0"/>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74"/>
                        <wps:cNvSpPr>
                          <a:spLocks/>
                        </wps:cNvSpPr>
                        <wps:spPr bwMode="auto">
                          <a:xfrm>
                            <a:off x="10188" y="9617"/>
                            <a:ext cx="10" cy="59"/>
                          </a:xfrm>
                          <a:custGeom>
                            <a:avLst/>
                            <a:gdLst>
                              <a:gd name="T0" fmla="*/ 3 w 10"/>
                              <a:gd name="T1" fmla="*/ 0 h 59"/>
                              <a:gd name="T2" fmla="*/ 6 w 10"/>
                              <a:gd name="T3" fmla="*/ 0 h 59"/>
                              <a:gd name="T4" fmla="*/ 10 w 10"/>
                              <a:gd name="T5" fmla="*/ 14 h 59"/>
                              <a:gd name="T6" fmla="*/ 10 w 10"/>
                              <a:gd name="T7" fmla="*/ 28 h 59"/>
                              <a:gd name="T8" fmla="*/ 6 w 10"/>
                              <a:gd name="T9" fmla="*/ 45 h 59"/>
                              <a:gd name="T10" fmla="*/ 6 w 10"/>
                              <a:gd name="T11" fmla="*/ 59 h 59"/>
                              <a:gd name="T12" fmla="*/ 3 w 10"/>
                              <a:gd name="T13" fmla="*/ 59 h 59"/>
                              <a:gd name="T14" fmla="*/ 3 w 10"/>
                              <a:gd name="T15" fmla="*/ 59 h 59"/>
                              <a:gd name="T16" fmla="*/ 3 w 10"/>
                              <a:gd name="T17" fmla="*/ 59 h 59"/>
                              <a:gd name="T18" fmla="*/ 0 w 10"/>
                              <a:gd name="T19" fmla="*/ 59 h 59"/>
                              <a:gd name="T20" fmla="*/ 0 w 10"/>
                              <a:gd name="T21" fmla="*/ 0 h 59"/>
                              <a:gd name="T22" fmla="*/ 0 w 10"/>
                              <a:gd name="T23" fmla="*/ 0 h 59"/>
                              <a:gd name="T24" fmla="*/ 0 w 10"/>
                              <a:gd name="T25" fmla="*/ 0 h 59"/>
                              <a:gd name="T26" fmla="*/ 3 w 10"/>
                              <a:gd name="T27" fmla="*/ 0 h 59"/>
                              <a:gd name="T28" fmla="*/ 3 w 10"/>
                              <a:gd name="T29"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59">
                                <a:moveTo>
                                  <a:pt x="3" y="0"/>
                                </a:moveTo>
                                <a:lnTo>
                                  <a:pt x="6" y="0"/>
                                </a:lnTo>
                                <a:lnTo>
                                  <a:pt x="10" y="14"/>
                                </a:lnTo>
                                <a:lnTo>
                                  <a:pt x="10" y="28"/>
                                </a:lnTo>
                                <a:lnTo>
                                  <a:pt x="6" y="45"/>
                                </a:lnTo>
                                <a:lnTo>
                                  <a:pt x="6" y="59"/>
                                </a:lnTo>
                                <a:lnTo>
                                  <a:pt x="3" y="59"/>
                                </a:lnTo>
                                <a:lnTo>
                                  <a:pt x="0" y="59"/>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75"/>
                        <wps:cNvSpPr>
                          <a:spLocks/>
                        </wps:cNvSpPr>
                        <wps:spPr bwMode="auto">
                          <a:xfrm>
                            <a:off x="9907" y="9624"/>
                            <a:ext cx="13" cy="35"/>
                          </a:xfrm>
                          <a:custGeom>
                            <a:avLst/>
                            <a:gdLst>
                              <a:gd name="T0" fmla="*/ 10 w 13"/>
                              <a:gd name="T1" fmla="*/ 0 h 35"/>
                              <a:gd name="T2" fmla="*/ 10 w 13"/>
                              <a:gd name="T3" fmla="*/ 0 h 35"/>
                              <a:gd name="T4" fmla="*/ 10 w 13"/>
                              <a:gd name="T5" fmla="*/ 0 h 35"/>
                              <a:gd name="T6" fmla="*/ 13 w 13"/>
                              <a:gd name="T7" fmla="*/ 0 h 35"/>
                              <a:gd name="T8" fmla="*/ 13 w 13"/>
                              <a:gd name="T9" fmla="*/ 0 h 35"/>
                              <a:gd name="T10" fmla="*/ 3 w 13"/>
                              <a:gd name="T11" fmla="*/ 31 h 35"/>
                              <a:gd name="T12" fmla="*/ 3 w 13"/>
                              <a:gd name="T13" fmla="*/ 35 h 35"/>
                              <a:gd name="T14" fmla="*/ 3 w 13"/>
                              <a:gd name="T15" fmla="*/ 35 h 35"/>
                              <a:gd name="T16" fmla="*/ 0 w 13"/>
                              <a:gd name="T17" fmla="*/ 35 h 35"/>
                              <a:gd name="T18" fmla="*/ 0 w 13"/>
                              <a:gd name="T19" fmla="*/ 35 h 35"/>
                              <a:gd name="T20" fmla="*/ 6 w 13"/>
                              <a:gd name="T21" fmla="*/ 0 h 35"/>
                              <a:gd name="T22" fmla="*/ 6 w 13"/>
                              <a:gd name="T23" fmla="*/ 0 h 35"/>
                              <a:gd name="T24" fmla="*/ 6 w 13"/>
                              <a:gd name="T25" fmla="*/ 0 h 35"/>
                              <a:gd name="T26" fmla="*/ 10 w 13"/>
                              <a:gd name="T27" fmla="*/ 0 h 35"/>
                              <a:gd name="T28" fmla="*/ 10 w 13"/>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35">
                                <a:moveTo>
                                  <a:pt x="10" y="0"/>
                                </a:moveTo>
                                <a:lnTo>
                                  <a:pt x="10" y="0"/>
                                </a:lnTo>
                                <a:lnTo>
                                  <a:pt x="13" y="0"/>
                                </a:lnTo>
                                <a:lnTo>
                                  <a:pt x="3" y="31"/>
                                </a:lnTo>
                                <a:lnTo>
                                  <a:pt x="3" y="35"/>
                                </a:lnTo>
                                <a:lnTo>
                                  <a:pt x="0" y="35"/>
                                </a:lnTo>
                                <a:lnTo>
                                  <a:pt x="6" y="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76"/>
                        <wps:cNvSpPr>
                          <a:spLocks/>
                        </wps:cNvSpPr>
                        <wps:spPr bwMode="auto">
                          <a:xfrm>
                            <a:off x="9924" y="9628"/>
                            <a:ext cx="82" cy="52"/>
                          </a:xfrm>
                          <a:custGeom>
                            <a:avLst/>
                            <a:gdLst>
                              <a:gd name="T0" fmla="*/ 17 w 82"/>
                              <a:gd name="T1" fmla="*/ 0 h 52"/>
                              <a:gd name="T2" fmla="*/ 82 w 82"/>
                              <a:gd name="T3" fmla="*/ 10 h 52"/>
                              <a:gd name="T4" fmla="*/ 79 w 82"/>
                              <a:gd name="T5" fmla="*/ 52 h 52"/>
                              <a:gd name="T6" fmla="*/ 0 w 82"/>
                              <a:gd name="T7" fmla="*/ 34 h 52"/>
                              <a:gd name="T8" fmla="*/ 13 w 82"/>
                              <a:gd name="T9" fmla="*/ 0 h 52"/>
                              <a:gd name="T10" fmla="*/ 13 w 82"/>
                              <a:gd name="T11" fmla="*/ 0 h 52"/>
                              <a:gd name="T12" fmla="*/ 13 w 82"/>
                              <a:gd name="T13" fmla="*/ 0 h 52"/>
                              <a:gd name="T14" fmla="*/ 13 w 82"/>
                              <a:gd name="T15" fmla="*/ 0 h 52"/>
                              <a:gd name="T16" fmla="*/ 17 w 82"/>
                              <a:gd name="T17"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52">
                                <a:moveTo>
                                  <a:pt x="17" y="0"/>
                                </a:moveTo>
                                <a:lnTo>
                                  <a:pt x="82" y="10"/>
                                </a:lnTo>
                                <a:lnTo>
                                  <a:pt x="79" y="52"/>
                                </a:lnTo>
                                <a:lnTo>
                                  <a:pt x="0" y="34"/>
                                </a:lnTo>
                                <a:lnTo>
                                  <a:pt x="13"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77"/>
                        <wps:cNvSpPr>
                          <a:spLocks/>
                        </wps:cNvSpPr>
                        <wps:spPr bwMode="auto">
                          <a:xfrm>
                            <a:off x="10016" y="9642"/>
                            <a:ext cx="14" cy="45"/>
                          </a:xfrm>
                          <a:custGeom>
                            <a:avLst/>
                            <a:gdLst>
                              <a:gd name="T0" fmla="*/ 7 w 14"/>
                              <a:gd name="T1" fmla="*/ 0 h 45"/>
                              <a:gd name="T2" fmla="*/ 14 w 14"/>
                              <a:gd name="T3" fmla="*/ 0 h 45"/>
                              <a:gd name="T4" fmla="*/ 14 w 14"/>
                              <a:gd name="T5" fmla="*/ 10 h 45"/>
                              <a:gd name="T6" fmla="*/ 14 w 14"/>
                              <a:gd name="T7" fmla="*/ 20 h 45"/>
                              <a:gd name="T8" fmla="*/ 11 w 14"/>
                              <a:gd name="T9" fmla="*/ 34 h 45"/>
                              <a:gd name="T10" fmla="*/ 7 w 14"/>
                              <a:gd name="T11" fmla="*/ 45 h 45"/>
                              <a:gd name="T12" fmla="*/ 0 w 14"/>
                              <a:gd name="T13" fmla="*/ 41 h 45"/>
                              <a:gd name="T14" fmla="*/ 7 w 14"/>
                              <a:gd name="T15" fmla="*/ 0 h 45"/>
                              <a:gd name="T16" fmla="*/ 7 w 14"/>
                              <a:gd name="T17" fmla="*/ 0 h 45"/>
                              <a:gd name="T18" fmla="*/ 7 w 14"/>
                              <a:gd name="T19" fmla="*/ 0 h 45"/>
                              <a:gd name="T20" fmla="*/ 7 w 14"/>
                              <a:gd name="T21" fmla="*/ 0 h 45"/>
                              <a:gd name="T22" fmla="*/ 7 w 14"/>
                              <a:gd name="T2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45">
                                <a:moveTo>
                                  <a:pt x="7" y="0"/>
                                </a:moveTo>
                                <a:lnTo>
                                  <a:pt x="14" y="0"/>
                                </a:lnTo>
                                <a:lnTo>
                                  <a:pt x="14" y="10"/>
                                </a:lnTo>
                                <a:lnTo>
                                  <a:pt x="14" y="20"/>
                                </a:lnTo>
                                <a:lnTo>
                                  <a:pt x="11" y="34"/>
                                </a:lnTo>
                                <a:lnTo>
                                  <a:pt x="7" y="45"/>
                                </a:lnTo>
                                <a:lnTo>
                                  <a:pt x="0" y="41"/>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78"/>
                        <wps:cNvSpPr>
                          <a:spLocks/>
                        </wps:cNvSpPr>
                        <wps:spPr bwMode="auto">
                          <a:xfrm>
                            <a:off x="10040" y="9642"/>
                            <a:ext cx="69" cy="55"/>
                          </a:xfrm>
                          <a:custGeom>
                            <a:avLst/>
                            <a:gdLst>
                              <a:gd name="T0" fmla="*/ 11 w 69"/>
                              <a:gd name="T1" fmla="*/ 0 h 55"/>
                              <a:gd name="T2" fmla="*/ 69 w 69"/>
                              <a:gd name="T3" fmla="*/ 6 h 55"/>
                              <a:gd name="T4" fmla="*/ 69 w 69"/>
                              <a:gd name="T5" fmla="*/ 17 h 55"/>
                              <a:gd name="T6" fmla="*/ 69 w 69"/>
                              <a:gd name="T7" fmla="*/ 27 h 55"/>
                              <a:gd name="T8" fmla="*/ 69 w 69"/>
                              <a:gd name="T9" fmla="*/ 41 h 55"/>
                              <a:gd name="T10" fmla="*/ 65 w 69"/>
                              <a:gd name="T11" fmla="*/ 52 h 55"/>
                              <a:gd name="T12" fmla="*/ 58 w 69"/>
                              <a:gd name="T13" fmla="*/ 55 h 55"/>
                              <a:gd name="T14" fmla="*/ 48 w 69"/>
                              <a:gd name="T15" fmla="*/ 55 h 55"/>
                              <a:gd name="T16" fmla="*/ 41 w 69"/>
                              <a:gd name="T17" fmla="*/ 52 h 55"/>
                              <a:gd name="T18" fmla="*/ 31 w 69"/>
                              <a:gd name="T19" fmla="*/ 52 h 55"/>
                              <a:gd name="T20" fmla="*/ 24 w 69"/>
                              <a:gd name="T21" fmla="*/ 52 h 55"/>
                              <a:gd name="T22" fmla="*/ 17 w 69"/>
                              <a:gd name="T23" fmla="*/ 48 h 55"/>
                              <a:gd name="T24" fmla="*/ 7 w 69"/>
                              <a:gd name="T25" fmla="*/ 48 h 55"/>
                              <a:gd name="T26" fmla="*/ 0 w 69"/>
                              <a:gd name="T27" fmla="*/ 45 h 55"/>
                              <a:gd name="T28" fmla="*/ 11 w 69"/>
                              <a:gd name="T29" fmla="*/ 0 h 55"/>
                              <a:gd name="T30" fmla="*/ 11 w 69"/>
                              <a:gd name="T31" fmla="*/ 0 h 55"/>
                              <a:gd name="T32" fmla="*/ 11 w 69"/>
                              <a:gd name="T33" fmla="*/ 0 h 55"/>
                              <a:gd name="T34" fmla="*/ 11 w 69"/>
                              <a:gd name="T35" fmla="*/ 0 h 55"/>
                              <a:gd name="T36" fmla="*/ 11 w 69"/>
                              <a:gd name="T37"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55">
                                <a:moveTo>
                                  <a:pt x="11" y="0"/>
                                </a:moveTo>
                                <a:lnTo>
                                  <a:pt x="69" y="6"/>
                                </a:lnTo>
                                <a:lnTo>
                                  <a:pt x="69" y="17"/>
                                </a:lnTo>
                                <a:lnTo>
                                  <a:pt x="69" y="27"/>
                                </a:lnTo>
                                <a:lnTo>
                                  <a:pt x="69" y="41"/>
                                </a:lnTo>
                                <a:lnTo>
                                  <a:pt x="65" y="52"/>
                                </a:lnTo>
                                <a:lnTo>
                                  <a:pt x="58" y="55"/>
                                </a:lnTo>
                                <a:lnTo>
                                  <a:pt x="48" y="55"/>
                                </a:lnTo>
                                <a:lnTo>
                                  <a:pt x="41" y="52"/>
                                </a:lnTo>
                                <a:lnTo>
                                  <a:pt x="31" y="52"/>
                                </a:lnTo>
                                <a:lnTo>
                                  <a:pt x="24" y="52"/>
                                </a:lnTo>
                                <a:lnTo>
                                  <a:pt x="17" y="48"/>
                                </a:lnTo>
                                <a:lnTo>
                                  <a:pt x="7" y="48"/>
                                </a:lnTo>
                                <a:lnTo>
                                  <a:pt x="0" y="45"/>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79"/>
                        <wps:cNvSpPr>
                          <a:spLocks/>
                        </wps:cNvSpPr>
                        <wps:spPr bwMode="auto">
                          <a:xfrm>
                            <a:off x="9835" y="9645"/>
                            <a:ext cx="48" cy="31"/>
                          </a:xfrm>
                          <a:custGeom>
                            <a:avLst/>
                            <a:gdLst>
                              <a:gd name="T0" fmla="*/ 6 w 48"/>
                              <a:gd name="T1" fmla="*/ 0 h 31"/>
                              <a:gd name="T2" fmla="*/ 6 w 48"/>
                              <a:gd name="T3" fmla="*/ 0 h 31"/>
                              <a:gd name="T4" fmla="*/ 6 w 48"/>
                              <a:gd name="T5" fmla="*/ 0 h 31"/>
                              <a:gd name="T6" fmla="*/ 6 w 48"/>
                              <a:gd name="T7" fmla="*/ 0 h 31"/>
                              <a:gd name="T8" fmla="*/ 6 w 48"/>
                              <a:gd name="T9" fmla="*/ 3 h 31"/>
                              <a:gd name="T10" fmla="*/ 10 w 48"/>
                              <a:gd name="T11" fmla="*/ 7 h 31"/>
                              <a:gd name="T12" fmla="*/ 17 w 48"/>
                              <a:gd name="T13" fmla="*/ 7 h 31"/>
                              <a:gd name="T14" fmla="*/ 20 w 48"/>
                              <a:gd name="T15" fmla="*/ 10 h 31"/>
                              <a:gd name="T16" fmla="*/ 27 w 48"/>
                              <a:gd name="T17" fmla="*/ 14 h 31"/>
                              <a:gd name="T18" fmla="*/ 30 w 48"/>
                              <a:gd name="T19" fmla="*/ 14 h 31"/>
                              <a:gd name="T20" fmla="*/ 37 w 48"/>
                              <a:gd name="T21" fmla="*/ 17 h 31"/>
                              <a:gd name="T22" fmla="*/ 44 w 48"/>
                              <a:gd name="T23" fmla="*/ 17 h 31"/>
                              <a:gd name="T24" fmla="*/ 48 w 48"/>
                              <a:gd name="T25" fmla="*/ 21 h 31"/>
                              <a:gd name="T26" fmla="*/ 48 w 48"/>
                              <a:gd name="T27" fmla="*/ 28 h 31"/>
                              <a:gd name="T28" fmla="*/ 48 w 48"/>
                              <a:gd name="T29" fmla="*/ 28 h 31"/>
                              <a:gd name="T30" fmla="*/ 48 w 48"/>
                              <a:gd name="T31" fmla="*/ 28 h 31"/>
                              <a:gd name="T32" fmla="*/ 48 w 48"/>
                              <a:gd name="T33" fmla="*/ 31 h 31"/>
                              <a:gd name="T34" fmla="*/ 48 w 48"/>
                              <a:gd name="T35" fmla="*/ 31 h 31"/>
                              <a:gd name="T36" fmla="*/ 41 w 48"/>
                              <a:gd name="T37" fmla="*/ 28 h 31"/>
                              <a:gd name="T38" fmla="*/ 34 w 48"/>
                              <a:gd name="T39" fmla="*/ 28 h 31"/>
                              <a:gd name="T40" fmla="*/ 27 w 48"/>
                              <a:gd name="T41" fmla="*/ 28 h 31"/>
                              <a:gd name="T42" fmla="*/ 24 w 48"/>
                              <a:gd name="T43" fmla="*/ 24 h 31"/>
                              <a:gd name="T44" fmla="*/ 17 w 48"/>
                              <a:gd name="T45" fmla="*/ 21 h 31"/>
                              <a:gd name="T46" fmla="*/ 10 w 48"/>
                              <a:gd name="T47" fmla="*/ 17 h 31"/>
                              <a:gd name="T48" fmla="*/ 6 w 48"/>
                              <a:gd name="T49" fmla="*/ 14 h 31"/>
                              <a:gd name="T50" fmla="*/ 3 w 48"/>
                              <a:gd name="T51" fmla="*/ 10 h 31"/>
                              <a:gd name="T52" fmla="*/ 3 w 48"/>
                              <a:gd name="T53" fmla="*/ 10 h 31"/>
                              <a:gd name="T54" fmla="*/ 0 w 48"/>
                              <a:gd name="T55" fmla="*/ 7 h 31"/>
                              <a:gd name="T56" fmla="*/ 0 w 48"/>
                              <a:gd name="T57" fmla="*/ 7 h 31"/>
                              <a:gd name="T58" fmla="*/ 0 w 48"/>
                              <a:gd name="T59" fmla="*/ 7 h 31"/>
                              <a:gd name="T60" fmla="*/ 3 w 48"/>
                              <a:gd name="T61" fmla="*/ 0 h 31"/>
                              <a:gd name="T62" fmla="*/ 3 w 48"/>
                              <a:gd name="T63" fmla="*/ 0 h 31"/>
                              <a:gd name="T64" fmla="*/ 3 w 48"/>
                              <a:gd name="T65" fmla="*/ 0 h 31"/>
                              <a:gd name="T66" fmla="*/ 6 w 48"/>
                              <a:gd name="T67" fmla="*/ 0 h 31"/>
                              <a:gd name="T68" fmla="*/ 6 w 48"/>
                              <a:gd name="T6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 h="31">
                                <a:moveTo>
                                  <a:pt x="6" y="0"/>
                                </a:moveTo>
                                <a:lnTo>
                                  <a:pt x="6" y="0"/>
                                </a:lnTo>
                                <a:lnTo>
                                  <a:pt x="6" y="3"/>
                                </a:lnTo>
                                <a:lnTo>
                                  <a:pt x="10" y="7"/>
                                </a:lnTo>
                                <a:lnTo>
                                  <a:pt x="17" y="7"/>
                                </a:lnTo>
                                <a:lnTo>
                                  <a:pt x="20" y="10"/>
                                </a:lnTo>
                                <a:lnTo>
                                  <a:pt x="27" y="14"/>
                                </a:lnTo>
                                <a:lnTo>
                                  <a:pt x="30" y="14"/>
                                </a:lnTo>
                                <a:lnTo>
                                  <a:pt x="37" y="17"/>
                                </a:lnTo>
                                <a:lnTo>
                                  <a:pt x="44" y="17"/>
                                </a:lnTo>
                                <a:lnTo>
                                  <a:pt x="48" y="21"/>
                                </a:lnTo>
                                <a:lnTo>
                                  <a:pt x="48" y="28"/>
                                </a:lnTo>
                                <a:lnTo>
                                  <a:pt x="48" y="31"/>
                                </a:lnTo>
                                <a:lnTo>
                                  <a:pt x="41" y="28"/>
                                </a:lnTo>
                                <a:lnTo>
                                  <a:pt x="34" y="28"/>
                                </a:lnTo>
                                <a:lnTo>
                                  <a:pt x="27" y="28"/>
                                </a:lnTo>
                                <a:lnTo>
                                  <a:pt x="24" y="24"/>
                                </a:lnTo>
                                <a:lnTo>
                                  <a:pt x="17" y="21"/>
                                </a:lnTo>
                                <a:lnTo>
                                  <a:pt x="10" y="17"/>
                                </a:lnTo>
                                <a:lnTo>
                                  <a:pt x="6" y="14"/>
                                </a:lnTo>
                                <a:lnTo>
                                  <a:pt x="3" y="10"/>
                                </a:lnTo>
                                <a:lnTo>
                                  <a:pt x="0" y="7"/>
                                </a:lnTo>
                                <a:lnTo>
                                  <a:pt x="3"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80"/>
                        <wps:cNvSpPr>
                          <a:spLocks/>
                        </wps:cNvSpPr>
                        <wps:spPr bwMode="auto">
                          <a:xfrm>
                            <a:off x="10431" y="9648"/>
                            <a:ext cx="3" cy="28"/>
                          </a:xfrm>
                          <a:custGeom>
                            <a:avLst/>
                            <a:gdLst>
                              <a:gd name="T0" fmla="*/ 3 w 3"/>
                              <a:gd name="T1" fmla="*/ 0 h 28"/>
                              <a:gd name="T2" fmla="*/ 3 w 3"/>
                              <a:gd name="T3" fmla="*/ 28 h 28"/>
                              <a:gd name="T4" fmla="*/ 0 w 3"/>
                              <a:gd name="T5" fmla="*/ 4 h 28"/>
                              <a:gd name="T6" fmla="*/ 0 w 3"/>
                              <a:gd name="T7" fmla="*/ 0 h 28"/>
                              <a:gd name="T8" fmla="*/ 0 w 3"/>
                              <a:gd name="T9" fmla="*/ 0 h 28"/>
                              <a:gd name="T10" fmla="*/ 0 w 3"/>
                              <a:gd name="T11" fmla="*/ 0 h 28"/>
                              <a:gd name="T12" fmla="*/ 0 w 3"/>
                              <a:gd name="T13" fmla="*/ 0 h 28"/>
                              <a:gd name="T14" fmla="*/ 0 w 3"/>
                              <a:gd name="T15" fmla="*/ 0 h 28"/>
                              <a:gd name="T16" fmla="*/ 3 w 3"/>
                              <a:gd name="T17" fmla="*/ 0 h 28"/>
                              <a:gd name="T18" fmla="*/ 3 w 3"/>
                              <a:gd name="T19" fmla="*/ 0 h 28"/>
                              <a:gd name="T20" fmla="*/ 3 w 3"/>
                              <a:gd name="T21"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8">
                                <a:moveTo>
                                  <a:pt x="3" y="0"/>
                                </a:moveTo>
                                <a:lnTo>
                                  <a:pt x="3" y="28"/>
                                </a:lnTo>
                                <a:lnTo>
                                  <a:pt x="0" y="4"/>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81"/>
                        <wps:cNvSpPr>
                          <a:spLocks/>
                        </wps:cNvSpPr>
                        <wps:spPr bwMode="auto">
                          <a:xfrm>
                            <a:off x="10404" y="9652"/>
                            <a:ext cx="10" cy="31"/>
                          </a:xfrm>
                          <a:custGeom>
                            <a:avLst/>
                            <a:gdLst>
                              <a:gd name="T0" fmla="*/ 6 w 10"/>
                              <a:gd name="T1" fmla="*/ 0 h 31"/>
                              <a:gd name="T2" fmla="*/ 6 w 10"/>
                              <a:gd name="T3" fmla="*/ 0 h 31"/>
                              <a:gd name="T4" fmla="*/ 6 w 10"/>
                              <a:gd name="T5" fmla="*/ 0 h 31"/>
                              <a:gd name="T6" fmla="*/ 10 w 10"/>
                              <a:gd name="T7" fmla="*/ 0 h 31"/>
                              <a:gd name="T8" fmla="*/ 10 w 10"/>
                              <a:gd name="T9" fmla="*/ 0 h 31"/>
                              <a:gd name="T10" fmla="*/ 10 w 10"/>
                              <a:gd name="T11" fmla="*/ 31 h 31"/>
                              <a:gd name="T12" fmla="*/ 10 w 10"/>
                              <a:gd name="T13" fmla="*/ 31 h 31"/>
                              <a:gd name="T14" fmla="*/ 6 w 10"/>
                              <a:gd name="T15" fmla="*/ 31 h 31"/>
                              <a:gd name="T16" fmla="*/ 6 w 10"/>
                              <a:gd name="T17" fmla="*/ 31 h 31"/>
                              <a:gd name="T18" fmla="*/ 3 w 10"/>
                              <a:gd name="T19" fmla="*/ 31 h 31"/>
                              <a:gd name="T20" fmla="*/ 0 w 10"/>
                              <a:gd name="T21" fmla="*/ 3 h 31"/>
                              <a:gd name="T22" fmla="*/ 3 w 10"/>
                              <a:gd name="T23" fmla="*/ 3 h 31"/>
                              <a:gd name="T24" fmla="*/ 3 w 10"/>
                              <a:gd name="T25" fmla="*/ 0 h 31"/>
                              <a:gd name="T26" fmla="*/ 6 w 10"/>
                              <a:gd name="T27" fmla="*/ 0 h 31"/>
                              <a:gd name="T28" fmla="*/ 6 w 10"/>
                              <a:gd name="T2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31">
                                <a:moveTo>
                                  <a:pt x="6" y="0"/>
                                </a:moveTo>
                                <a:lnTo>
                                  <a:pt x="6" y="0"/>
                                </a:lnTo>
                                <a:lnTo>
                                  <a:pt x="10" y="0"/>
                                </a:lnTo>
                                <a:lnTo>
                                  <a:pt x="10" y="31"/>
                                </a:lnTo>
                                <a:lnTo>
                                  <a:pt x="6" y="31"/>
                                </a:lnTo>
                                <a:lnTo>
                                  <a:pt x="3" y="31"/>
                                </a:lnTo>
                                <a:lnTo>
                                  <a:pt x="0" y="3"/>
                                </a:lnTo>
                                <a:lnTo>
                                  <a:pt x="3" y="3"/>
                                </a:lnTo>
                                <a:lnTo>
                                  <a:pt x="3"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82"/>
                        <wps:cNvSpPr>
                          <a:spLocks/>
                        </wps:cNvSpPr>
                        <wps:spPr bwMode="auto">
                          <a:xfrm>
                            <a:off x="10366" y="9662"/>
                            <a:ext cx="10" cy="32"/>
                          </a:xfrm>
                          <a:custGeom>
                            <a:avLst/>
                            <a:gdLst>
                              <a:gd name="T0" fmla="*/ 3 w 10"/>
                              <a:gd name="T1" fmla="*/ 0 h 32"/>
                              <a:gd name="T2" fmla="*/ 3 w 10"/>
                              <a:gd name="T3" fmla="*/ 0 h 32"/>
                              <a:gd name="T4" fmla="*/ 3 w 10"/>
                              <a:gd name="T5" fmla="*/ 0 h 32"/>
                              <a:gd name="T6" fmla="*/ 3 w 10"/>
                              <a:gd name="T7" fmla="*/ 0 h 32"/>
                              <a:gd name="T8" fmla="*/ 7 w 10"/>
                              <a:gd name="T9" fmla="*/ 0 h 32"/>
                              <a:gd name="T10" fmla="*/ 10 w 10"/>
                              <a:gd name="T11" fmla="*/ 32 h 32"/>
                              <a:gd name="T12" fmla="*/ 7 w 10"/>
                              <a:gd name="T13" fmla="*/ 32 h 32"/>
                              <a:gd name="T14" fmla="*/ 7 w 10"/>
                              <a:gd name="T15" fmla="*/ 32 h 32"/>
                              <a:gd name="T16" fmla="*/ 3 w 10"/>
                              <a:gd name="T17" fmla="*/ 32 h 32"/>
                              <a:gd name="T18" fmla="*/ 3 w 10"/>
                              <a:gd name="T19" fmla="*/ 32 h 32"/>
                              <a:gd name="T20" fmla="*/ 0 w 10"/>
                              <a:gd name="T21" fmla="*/ 25 h 32"/>
                              <a:gd name="T22" fmla="*/ 0 w 10"/>
                              <a:gd name="T23" fmla="*/ 18 h 32"/>
                              <a:gd name="T24" fmla="*/ 0 w 10"/>
                              <a:gd name="T25" fmla="*/ 7 h 32"/>
                              <a:gd name="T26" fmla="*/ 0 w 10"/>
                              <a:gd name="T27" fmla="*/ 0 h 32"/>
                              <a:gd name="T28" fmla="*/ 0 w 10"/>
                              <a:gd name="T29" fmla="*/ 0 h 32"/>
                              <a:gd name="T30" fmla="*/ 0 w 10"/>
                              <a:gd name="T31" fmla="*/ 0 h 32"/>
                              <a:gd name="T32" fmla="*/ 3 w 10"/>
                              <a:gd name="T33" fmla="*/ 0 h 32"/>
                              <a:gd name="T34" fmla="*/ 3 w 10"/>
                              <a:gd name="T3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 h="32">
                                <a:moveTo>
                                  <a:pt x="3" y="0"/>
                                </a:moveTo>
                                <a:lnTo>
                                  <a:pt x="3" y="0"/>
                                </a:lnTo>
                                <a:lnTo>
                                  <a:pt x="7" y="0"/>
                                </a:lnTo>
                                <a:lnTo>
                                  <a:pt x="10" y="32"/>
                                </a:lnTo>
                                <a:lnTo>
                                  <a:pt x="7" y="32"/>
                                </a:lnTo>
                                <a:lnTo>
                                  <a:pt x="3" y="32"/>
                                </a:lnTo>
                                <a:lnTo>
                                  <a:pt x="0" y="25"/>
                                </a:lnTo>
                                <a:lnTo>
                                  <a:pt x="0" y="18"/>
                                </a:lnTo>
                                <a:lnTo>
                                  <a:pt x="0" y="7"/>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83"/>
                        <wps:cNvSpPr>
                          <a:spLocks/>
                        </wps:cNvSpPr>
                        <wps:spPr bwMode="auto">
                          <a:xfrm>
                            <a:off x="10342" y="9666"/>
                            <a:ext cx="7" cy="31"/>
                          </a:xfrm>
                          <a:custGeom>
                            <a:avLst/>
                            <a:gdLst>
                              <a:gd name="T0" fmla="*/ 3 w 7"/>
                              <a:gd name="T1" fmla="*/ 0 h 31"/>
                              <a:gd name="T2" fmla="*/ 3 w 7"/>
                              <a:gd name="T3" fmla="*/ 0 h 31"/>
                              <a:gd name="T4" fmla="*/ 3 w 7"/>
                              <a:gd name="T5" fmla="*/ 0 h 31"/>
                              <a:gd name="T6" fmla="*/ 7 w 7"/>
                              <a:gd name="T7" fmla="*/ 0 h 31"/>
                              <a:gd name="T8" fmla="*/ 7 w 7"/>
                              <a:gd name="T9" fmla="*/ 0 h 31"/>
                              <a:gd name="T10" fmla="*/ 7 w 7"/>
                              <a:gd name="T11" fmla="*/ 28 h 31"/>
                              <a:gd name="T12" fmla="*/ 7 w 7"/>
                              <a:gd name="T13" fmla="*/ 31 h 31"/>
                              <a:gd name="T14" fmla="*/ 7 w 7"/>
                              <a:gd name="T15" fmla="*/ 31 h 31"/>
                              <a:gd name="T16" fmla="*/ 3 w 7"/>
                              <a:gd name="T17" fmla="*/ 31 h 31"/>
                              <a:gd name="T18" fmla="*/ 3 w 7"/>
                              <a:gd name="T19" fmla="*/ 31 h 31"/>
                              <a:gd name="T20" fmla="*/ 3 w 7"/>
                              <a:gd name="T21" fmla="*/ 31 h 31"/>
                              <a:gd name="T22" fmla="*/ 3 w 7"/>
                              <a:gd name="T23" fmla="*/ 28 h 31"/>
                              <a:gd name="T24" fmla="*/ 3 w 7"/>
                              <a:gd name="T25" fmla="*/ 28 h 31"/>
                              <a:gd name="T26" fmla="*/ 0 w 7"/>
                              <a:gd name="T27" fmla="*/ 28 h 31"/>
                              <a:gd name="T28" fmla="*/ 3 w 7"/>
                              <a:gd name="T29" fmla="*/ 0 h 31"/>
                              <a:gd name="T30" fmla="*/ 3 w 7"/>
                              <a:gd name="T31" fmla="*/ 0 h 31"/>
                              <a:gd name="T32" fmla="*/ 3 w 7"/>
                              <a:gd name="T33" fmla="*/ 0 h 31"/>
                              <a:gd name="T34" fmla="*/ 3 w 7"/>
                              <a:gd name="T35" fmla="*/ 0 h 31"/>
                              <a:gd name="T36" fmla="*/ 3 w 7"/>
                              <a:gd name="T37"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 h="31">
                                <a:moveTo>
                                  <a:pt x="3" y="0"/>
                                </a:moveTo>
                                <a:lnTo>
                                  <a:pt x="3" y="0"/>
                                </a:lnTo>
                                <a:lnTo>
                                  <a:pt x="7" y="0"/>
                                </a:lnTo>
                                <a:lnTo>
                                  <a:pt x="7" y="28"/>
                                </a:lnTo>
                                <a:lnTo>
                                  <a:pt x="7" y="31"/>
                                </a:lnTo>
                                <a:lnTo>
                                  <a:pt x="3" y="31"/>
                                </a:lnTo>
                                <a:lnTo>
                                  <a:pt x="3" y="28"/>
                                </a:lnTo>
                                <a:lnTo>
                                  <a:pt x="0" y="28"/>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84"/>
                        <wps:cNvSpPr>
                          <a:spLocks/>
                        </wps:cNvSpPr>
                        <wps:spPr bwMode="auto">
                          <a:xfrm>
                            <a:off x="9900" y="9669"/>
                            <a:ext cx="3" cy="11"/>
                          </a:xfrm>
                          <a:custGeom>
                            <a:avLst/>
                            <a:gdLst>
                              <a:gd name="T0" fmla="*/ 3 w 3"/>
                              <a:gd name="T1" fmla="*/ 0 h 11"/>
                              <a:gd name="T2" fmla="*/ 3 w 3"/>
                              <a:gd name="T3" fmla="*/ 0 h 11"/>
                              <a:gd name="T4" fmla="*/ 3 w 3"/>
                              <a:gd name="T5" fmla="*/ 0 h 11"/>
                              <a:gd name="T6" fmla="*/ 3 w 3"/>
                              <a:gd name="T7" fmla="*/ 4 h 11"/>
                              <a:gd name="T8" fmla="*/ 3 w 3"/>
                              <a:gd name="T9" fmla="*/ 4 h 11"/>
                              <a:gd name="T10" fmla="*/ 3 w 3"/>
                              <a:gd name="T11" fmla="*/ 4 h 11"/>
                              <a:gd name="T12" fmla="*/ 3 w 3"/>
                              <a:gd name="T13" fmla="*/ 7 h 11"/>
                              <a:gd name="T14" fmla="*/ 3 w 3"/>
                              <a:gd name="T15" fmla="*/ 7 h 11"/>
                              <a:gd name="T16" fmla="*/ 0 w 3"/>
                              <a:gd name="T17" fmla="*/ 11 h 11"/>
                              <a:gd name="T18" fmla="*/ 0 w 3"/>
                              <a:gd name="T19" fmla="*/ 11 h 11"/>
                              <a:gd name="T20" fmla="*/ 0 w 3"/>
                              <a:gd name="T21" fmla="*/ 11 h 11"/>
                              <a:gd name="T22" fmla="*/ 0 w 3"/>
                              <a:gd name="T23" fmla="*/ 11 h 11"/>
                              <a:gd name="T24" fmla="*/ 0 w 3"/>
                              <a:gd name="T25" fmla="*/ 11 h 11"/>
                              <a:gd name="T26" fmla="*/ 0 w 3"/>
                              <a:gd name="T27" fmla="*/ 0 h 11"/>
                              <a:gd name="T28" fmla="*/ 0 w 3"/>
                              <a:gd name="T29" fmla="*/ 0 h 11"/>
                              <a:gd name="T30" fmla="*/ 3 w 3"/>
                              <a:gd name="T31" fmla="*/ 0 h 11"/>
                              <a:gd name="T32" fmla="*/ 3 w 3"/>
                              <a:gd name="T33" fmla="*/ 0 h 11"/>
                              <a:gd name="T34" fmla="*/ 3 w 3"/>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1">
                                <a:moveTo>
                                  <a:pt x="3" y="0"/>
                                </a:moveTo>
                                <a:lnTo>
                                  <a:pt x="3" y="0"/>
                                </a:lnTo>
                                <a:lnTo>
                                  <a:pt x="3" y="4"/>
                                </a:lnTo>
                                <a:lnTo>
                                  <a:pt x="3" y="7"/>
                                </a:lnTo>
                                <a:lnTo>
                                  <a:pt x="0" y="11"/>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85"/>
                        <wps:cNvSpPr>
                          <a:spLocks/>
                        </wps:cNvSpPr>
                        <wps:spPr bwMode="auto">
                          <a:xfrm>
                            <a:off x="9824" y="9673"/>
                            <a:ext cx="52" cy="48"/>
                          </a:xfrm>
                          <a:custGeom>
                            <a:avLst/>
                            <a:gdLst>
                              <a:gd name="T0" fmla="*/ 4 w 52"/>
                              <a:gd name="T1" fmla="*/ 0 h 48"/>
                              <a:gd name="T2" fmla="*/ 11 w 52"/>
                              <a:gd name="T3" fmla="*/ 3 h 48"/>
                              <a:gd name="T4" fmla="*/ 14 w 52"/>
                              <a:gd name="T5" fmla="*/ 7 h 48"/>
                              <a:gd name="T6" fmla="*/ 21 w 52"/>
                              <a:gd name="T7" fmla="*/ 10 h 48"/>
                              <a:gd name="T8" fmla="*/ 28 w 52"/>
                              <a:gd name="T9" fmla="*/ 10 h 48"/>
                              <a:gd name="T10" fmla="*/ 35 w 52"/>
                              <a:gd name="T11" fmla="*/ 14 h 48"/>
                              <a:gd name="T12" fmla="*/ 41 w 52"/>
                              <a:gd name="T13" fmla="*/ 14 h 48"/>
                              <a:gd name="T14" fmla="*/ 48 w 52"/>
                              <a:gd name="T15" fmla="*/ 17 h 48"/>
                              <a:gd name="T16" fmla="*/ 52 w 52"/>
                              <a:gd name="T17" fmla="*/ 17 h 48"/>
                              <a:gd name="T18" fmla="*/ 48 w 52"/>
                              <a:gd name="T19" fmla="*/ 48 h 48"/>
                              <a:gd name="T20" fmla="*/ 21 w 52"/>
                              <a:gd name="T21" fmla="*/ 38 h 48"/>
                              <a:gd name="T22" fmla="*/ 17 w 52"/>
                              <a:gd name="T23" fmla="*/ 38 h 48"/>
                              <a:gd name="T24" fmla="*/ 17 w 52"/>
                              <a:gd name="T25" fmla="*/ 35 h 48"/>
                              <a:gd name="T26" fmla="*/ 14 w 52"/>
                              <a:gd name="T27" fmla="*/ 35 h 48"/>
                              <a:gd name="T28" fmla="*/ 11 w 52"/>
                              <a:gd name="T29" fmla="*/ 31 h 48"/>
                              <a:gd name="T30" fmla="*/ 7 w 52"/>
                              <a:gd name="T31" fmla="*/ 31 h 48"/>
                              <a:gd name="T32" fmla="*/ 7 w 52"/>
                              <a:gd name="T33" fmla="*/ 31 h 48"/>
                              <a:gd name="T34" fmla="*/ 4 w 52"/>
                              <a:gd name="T35" fmla="*/ 31 h 48"/>
                              <a:gd name="T36" fmla="*/ 4 w 52"/>
                              <a:gd name="T37" fmla="*/ 31 h 48"/>
                              <a:gd name="T38" fmla="*/ 4 w 52"/>
                              <a:gd name="T39" fmla="*/ 28 h 48"/>
                              <a:gd name="T40" fmla="*/ 0 w 52"/>
                              <a:gd name="T41" fmla="*/ 24 h 48"/>
                              <a:gd name="T42" fmla="*/ 0 w 52"/>
                              <a:gd name="T43" fmla="*/ 24 h 48"/>
                              <a:gd name="T44" fmla="*/ 0 w 52"/>
                              <a:gd name="T45" fmla="*/ 21 h 48"/>
                              <a:gd name="T46" fmla="*/ 0 w 52"/>
                              <a:gd name="T47" fmla="*/ 21 h 48"/>
                              <a:gd name="T48" fmla="*/ 0 w 52"/>
                              <a:gd name="T49" fmla="*/ 21 h 48"/>
                              <a:gd name="T50" fmla="*/ 0 w 52"/>
                              <a:gd name="T51" fmla="*/ 17 h 48"/>
                              <a:gd name="T52" fmla="*/ 4 w 52"/>
                              <a:gd name="T53" fmla="*/ 17 h 48"/>
                              <a:gd name="T54" fmla="*/ 4 w 52"/>
                              <a:gd name="T55" fmla="*/ 14 h 48"/>
                              <a:gd name="T56" fmla="*/ 4 w 52"/>
                              <a:gd name="T57" fmla="*/ 14 h 48"/>
                              <a:gd name="T58" fmla="*/ 0 w 52"/>
                              <a:gd name="T59" fmla="*/ 7 h 48"/>
                              <a:gd name="T60" fmla="*/ 4 w 52"/>
                              <a:gd name="T61" fmla="*/ 0 h 48"/>
                              <a:gd name="T62" fmla="*/ 4 w 52"/>
                              <a:gd name="T63" fmla="*/ 0 h 48"/>
                              <a:gd name="T64" fmla="*/ 4 w 52"/>
                              <a:gd name="T65" fmla="*/ 0 h 48"/>
                              <a:gd name="T66" fmla="*/ 4 w 52"/>
                              <a:gd name="T67" fmla="*/ 0 h 48"/>
                              <a:gd name="T68" fmla="*/ 4 w 52"/>
                              <a:gd name="T6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2" h="48">
                                <a:moveTo>
                                  <a:pt x="4" y="0"/>
                                </a:moveTo>
                                <a:lnTo>
                                  <a:pt x="11" y="3"/>
                                </a:lnTo>
                                <a:lnTo>
                                  <a:pt x="14" y="7"/>
                                </a:lnTo>
                                <a:lnTo>
                                  <a:pt x="21" y="10"/>
                                </a:lnTo>
                                <a:lnTo>
                                  <a:pt x="28" y="10"/>
                                </a:lnTo>
                                <a:lnTo>
                                  <a:pt x="35" y="14"/>
                                </a:lnTo>
                                <a:lnTo>
                                  <a:pt x="41" y="14"/>
                                </a:lnTo>
                                <a:lnTo>
                                  <a:pt x="48" y="17"/>
                                </a:lnTo>
                                <a:lnTo>
                                  <a:pt x="52" y="17"/>
                                </a:lnTo>
                                <a:lnTo>
                                  <a:pt x="48" y="48"/>
                                </a:lnTo>
                                <a:lnTo>
                                  <a:pt x="21" y="38"/>
                                </a:lnTo>
                                <a:lnTo>
                                  <a:pt x="17" y="38"/>
                                </a:lnTo>
                                <a:lnTo>
                                  <a:pt x="17" y="35"/>
                                </a:lnTo>
                                <a:lnTo>
                                  <a:pt x="14" y="35"/>
                                </a:lnTo>
                                <a:lnTo>
                                  <a:pt x="11" y="31"/>
                                </a:lnTo>
                                <a:lnTo>
                                  <a:pt x="7" y="31"/>
                                </a:lnTo>
                                <a:lnTo>
                                  <a:pt x="4" y="31"/>
                                </a:lnTo>
                                <a:lnTo>
                                  <a:pt x="4" y="28"/>
                                </a:lnTo>
                                <a:lnTo>
                                  <a:pt x="0" y="24"/>
                                </a:lnTo>
                                <a:lnTo>
                                  <a:pt x="0" y="21"/>
                                </a:lnTo>
                                <a:lnTo>
                                  <a:pt x="0" y="17"/>
                                </a:lnTo>
                                <a:lnTo>
                                  <a:pt x="4" y="17"/>
                                </a:lnTo>
                                <a:lnTo>
                                  <a:pt x="4" y="14"/>
                                </a:lnTo>
                                <a:lnTo>
                                  <a:pt x="0" y="7"/>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86"/>
                        <wps:cNvSpPr>
                          <a:spLocks/>
                        </wps:cNvSpPr>
                        <wps:spPr bwMode="auto">
                          <a:xfrm>
                            <a:off x="9917" y="9676"/>
                            <a:ext cx="82" cy="21"/>
                          </a:xfrm>
                          <a:custGeom>
                            <a:avLst/>
                            <a:gdLst>
                              <a:gd name="T0" fmla="*/ 3 w 82"/>
                              <a:gd name="T1" fmla="*/ 0 h 21"/>
                              <a:gd name="T2" fmla="*/ 82 w 82"/>
                              <a:gd name="T3" fmla="*/ 18 h 21"/>
                              <a:gd name="T4" fmla="*/ 82 w 82"/>
                              <a:gd name="T5" fmla="*/ 21 h 21"/>
                              <a:gd name="T6" fmla="*/ 3 w 82"/>
                              <a:gd name="T7" fmla="*/ 7 h 21"/>
                              <a:gd name="T8" fmla="*/ 0 w 82"/>
                              <a:gd name="T9" fmla="*/ 7 h 21"/>
                              <a:gd name="T10" fmla="*/ 0 w 82"/>
                              <a:gd name="T11" fmla="*/ 4 h 21"/>
                              <a:gd name="T12" fmla="*/ 3 w 82"/>
                              <a:gd name="T13" fmla="*/ 0 h 21"/>
                              <a:gd name="T14" fmla="*/ 3 w 82"/>
                              <a:gd name="T15" fmla="*/ 0 h 21"/>
                              <a:gd name="T16" fmla="*/ 3 w 82"/>
                              <a:gd name="T17" fmla="*/ 0 h 21"/>
                              <a:gd name="T18" fmla="*/ 3 w 82"/>
                              <a:gd name="T19" fmla="*/ 0 h 21"/>
                              <a:gd name="T20" fmla="*/ 3 w 82"/>
                              <a:gd name="T21" fmla="*/ 0 h 21"/>
                              <a:gd name="T22" fmla="*/ 3 w 82"/>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21">
                                <a:moveTo>
                                  <a:pt x="3" y="0"/>
                                </a:moveTo>
                                <a:lnTo>
                                  <a:pt x="82" y="18"/>
                                </a:lnTo>
                                <a:lnTo>
                                  <a:pt x="82" y="21"/>
                                </a:lnTo>
                                <a:lnTo>
                                  <a:pt x="3" y="7"/>
                                </a:lnTo>
                                <a:lnTo>
                                  <a:pt x="0" y="7"/>
                                </a:lnTo>
                                <a:lnTo>
                                  <a:pt x="0" y="4"/>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87"/>
                        <wps:cNvSpPr>
                          <a:spLocks/>
                        </wps:cNvSpPr>
                        <wps:spPr bwMode="auto">
                          <a:xfrm>
                            <a:off x="10297" y="9676"/>
                            <a:ext cx="28" cy="7"/>
                          </a:xfrm>
                          <a:custGeom>
                            <a:avLst/>
                            <a:gdLst>
                              <a:gd name="T0" fmla="*/ 17 w 28"/>
                              <a:gd name="T1" fmla="*/ 0 h 7"/>
                              <a:gd name="T2" fmla="*/ 28 w 28"/>
                              <a:gd name="T3" fmla="*/ 4 h 7"/>
                              <a:gd name="T4" fmla="*/ 4 w 28"/>
                              <a:gd name="T5" fmla="*/ 7 h 7"/>
                              <a:gd name="T6" fmla="*/ 4 w 28"/>
                              <a:gd name="T7" fmla="*/ 7 h 7"/>
                              <a:gd name="T8" fmla="*/ 4 w 28"/>
                              <a:gd name="T9" fmla="*/ 7 h 7"/>
                              <a:gd name="T10" fmla="*/ 0 w 28"/>
                              <a:gd name="T11" fmla="*/ 7 h 7"/>
                              <a:gd name="T12" fmla="*/ 0 w 28"/>
                              <a:gd name="T13" fmla="*/ 4 h 7"/>
                              <a:gd name="T14" fmla="*/ 17 w 28"/>
                              <a:gd name="T15" fmla="*/ 0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7">
                                <a:moveTo>
                                  <a:pt x="17" y="0"/>
                                </a:moveTo>
                                <a:lnTo>
                                  <a:pt x="28" y="4"/>
                                </a:lnTo>
                                <a:lnTo>
                                  <a:pt x="4" y="7"/>
                                </a:lnTo>
                                <a:lnTo>
                                  <a:pt x="0" y="7"/>
                                </a:lnTo>
                                <a:lnTo>
                                  <a:pt x="0" y="4"/>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88"/>
                        <wps:cNvSpPr>
                          <a:spLocks/>
                        </wps:cNvSpPr>
                        <wps:spPr bwMode="auto">
                          <a:xfrm>
                            <a:off x="10273" y="9683"/>
                            <a:ext cx="7" cy="4"/>
                          </a:xfrm>
                          <a:custGeom>
                            <a:avLst/>
                            <a:gdLst>
                              <a:gd name="T0" fmla="*/ 0 w 7"/>
                              <a:gd name="T1" fmla="*/ 0 h 4"/>
                              <a:gd name="T2" fmla="*/ 4 w 7"/>
                              <a:gd name="T3" fmla="*/ 0 h 4"/>
                              <a:gd name="T4" fmla="*/ 4 w 7"/>
                              <a:gd name="T5" fmla="*/ 0 h 4"/>
                              <a:gd name="T6" fmla="*/ 4 w 7"/>
                              <a:gd name="T7" fmla="*/ 0 h 4"/>
                              <a:gd name="T8" fmla="*/ 7 w 7"/>
                              <a:gd name="T9" fmla="*/ 0 h 4"/>
                              <a:gd name="T10" fmla="*/ 7 w 7"/>
                              <a:gd name="T11" fmla="*/ 0 h 4"/>
                              <a:gd name="T12" fmla="*/ 7 w 7"/>
                              <a:gd name="T13" fmla="*/ 0 h 4"/>
                              <a:gd name="T14" fmla="*/ 7 w 7"/>
                              <a:gd name="T15" fmla="*/ 0 h 4"/>
                              <a:gd name="T16" fmla="*/ 7 w 7"/>
                              <a:gd name="T17" fmla="*/ 4 h 4"/>
                              <a:gd name="T18" fmla="*/ 7 w 7"/>
                              <a:gd name="T19" fmla="*/ 4 h 4"/>
                              <a:gd name="T20" fmla="*/ 4 w 7"/>
                              <a:gd name="T21" fmla="*/ 4 h 4"/>
                              <a:gd name="T22" fmla="*/ 4 w 7"/>
                              <a:gd name="T23" fmla="*/ 4 h 4"/>
                              <a:gd name="T24" fmla="*/ 0 w 7"/>
                              <a:gd name="T25" fmla="*/ 4 h 4"/>
                              <a:gd name="T26" fmla="*/ 0 w 7"/>
                              <a:gd name="T27" fmla="*/ 4 h 4"/>
                              <a:gd name="T28" fmla="*/ 0 w 7"/>
                              <a:gd name="T29" fmla="*/ 4 h 4"/>
                              <a:gd name="T30" fmla="*/ 0 w 7"/>
                              <a:gd name="T31" fmla="*/ 0 h 4"/>
                              <a:gd name="T32" fmla="*/ 0 w 7"/>
                              <a:gd name="T33" fmla="*/ 0 h 4"/>
                              <a:gd name="T34" fmla="*/ 0 w 7"/>
                              <a:gd name="T35" fmla="*/ 0 h 4"/>
                              <a:gd name="T36" fmla="*/ 0 w 7"/>
                              <a:gd name="T37" fmla="*/ 0 h 4"/>
                              <a:gd name="T38" fmla="*/ 0 w 7"/>
                              <a:gd name="T39" fmla="*/ 0 h 4"/>
                              <a:gd name="T40" fmla="*/ 0 w 7"/>
                              <a:gd name="T4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 h="4">
                                <a:moveTo>
                                  <a:pt x="0" y="0"/>
                                </a:moveTo>
                                <a:lnTo>
                                  <a:pt x="4" y="0"/>
                                </a:lnTo>
                                <a:lnTo>
                                  <a:pt x="7" y="0"/>
                                </a:lnTo>
                                <a:lnTo>
                                  <a:pt x="7" y="4"/>
                                </a:lnTo>
                                <a:lnTo>
                                  <a:pt x="4" y="4"/>
                                </a:lnTo>
                                <a:lnTo>
                                  <a:pt x="0"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89"/>
                        <wps:cNvSpPr>
                          <a:spLocks/>
                        </wps:cNvSpPr>
                        <wps:spPr bwMode="auto">
                          <a:xfrm>
                            <a:off x="10218" y="9687"/>
                            <a:ext cx="38" cy="3"/>
                          </a:xfrm>
                          <a:custGeom>
                            <a:avLst/>
                            <a:gdLst>
                              <a:gd name="T0" fmla="*/ 35 w 38"/>
                              <a:gd name="T1" fmla="*/ 0 h 3"/>
                              <a:gd name="T2" fmla="*/ 35 w 38"/>
                              <a:gd name="T3" fmla="*/ 0 h 3"/>
                              <a:gd name="T4" fmla="*/ 35 w 38"/>
                              <a:gd name="T5" fmla="*/ 0 h 3"/>
                              <a:gd name="T6" fmla="*/ 35 w 38"/>
                              <a:gd name="T7" fmla="*/ 0 h 3"/>
                              <a:gd name="T8" fmla="*/ 38 w 38"/>
                              <a:gd name="T9" fmla="*/ 0 h 3"/>
                              <a:gd name="T10" fmla="*/ 31 w 38"/>
                              <a:gd name="T11" fmla="*/ 0 h 3"/>
                              <a:gd name="T12" fmla="*/ 28 w 38"/>
                              <a:gd name="T13" fmla="*/ 3 h 3"/>
                              <a:gd name="T14" fmla="*/ 24 w 38"/>
                              <a:gd name="T15" fmla="*/ 3 h 3"/>
                              <a:gd name="T16" fmla="*/ 18 w 38"/>
                              <a:gd name="T17" fmla="*/ 3 h 3"/>
                              <a:gd name="T18" fmla="*/ 14 w 38"/>
                              <a:gd name="T19" fmla="*/ 3 h 3"/>
                              <a:gd name="T20" fmla="*/ 11 w 38"/>
                              <a:gd name="T21" fmla="*/ 3 h 3"/>
                              <a:gd name="T22" fmla="*/ 4 w 38"/>
                              <a:gd name="T23" fmla="*/ 3 h 3"/>
                              <a:gd name="T24" fmla="*/ 0 w 38"/>
                              <a:gd name="T25" fmla="*/ 3 h 3"/>
                              <a:gd name="T26" fmla="*/ 35 w 38"/>
                              <a:gd name="T2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3">
                                <a:moveTo>
                                  <a:pt x="35" y="0"/>
                                </a:moveTo>
                                <a:lnTo>
                                  <a:pt x="35" y="0"/>
                                </a:lnTo>
                                <a:lnTo>
                                  <a:pt x="38" y="0"/>
                                </a:lnTo>
                                <a:lnTo>
                                  <a:pt x="31" y="0"/>
                                </a:lnTo>
                                <a:lnTo>
                                  <a:pt x="28" y="3"/>
                                </a:lnTo>
                                <a:lnTo>
                                  <a:pt x="24" y="3"/>
                                </a:lnTo>
                                <a:lnTo>
                                  <a:pt x="18" y="3"/>
                                </a:lnTo>
                                <a:lnTo>
                                  <a:pt x="14" y="3"/>
                                </a:lnTo>
                                <a:lnTo>
                                  <a:pt x="11" y="3"/>
                                </a:lnTo>
                                <a:lnTo>
                                  <a:pt x="4" y="3"/>
                                </a:lnTo>
                                <a:lnTo>
                                  <a:pt x="0" y="3"/>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90"/>
                        <wps:cNvSpPr>
                          <a:spLocks/>
                        </wps:cNvSpPr>
                        <wps:spPr bwMode="auto">
                          <a:xfrm>
                            <a:off x="10122" y="9687"/>
                            <a:ext cx="45" cy="7"/>
                          </a:xfrm>
                          <a:custGeom>
                            <a:avLst/>
                            <a:gdLst>
                              <a:gd name="T0" fmla="*/ 0 w 45"/>
                              <a:gd name="T1" fmla="*/ 0 h 7"/>
                              <a:gd name="T2" fmla="*/ 45 w 45"/>
                              <a:gd name="T3" fmla="*/ 3 h 7"/>
                              <a:gd name="T4" fmla="*/ 0 w 45"/>
                              <a:gd name="T5" fmla="*/ 7 h 7"/>
                              <a:gd name="T6" fmla="*/ 0 w 45"/>
                              <a:gd name="T7" fmla="*/ 3 h 7"/>
                              <a:gd name="T8" fmla="*/ 0 w 45"/>
                              <a:gd name="T9" fmla="*/ 3 h 7"/>
                              <a:gd name="T10" fmla="*/ 0 w 45"/>
                              <a:gd name="T11" fmla="*/ 3 h 7"/>
                              <a:gd name="T12" fmla="*/ 0 w 45"/>
                              <a:gd name="T13" fmla="*/ 0 h 7"/>
                              <a:gd name="T14" fmla="*/ 0 w 45"/>
                              <a:gd name="T15" fmla="*/ 0 h 7"/>
                              <a:gd name="T16" fmla="*/ 0 w 45"/>
                              <a:gd name="T17" fmla="*/ 0 h 7"/>
                              <a:gd name="T18" fmla="*/ 0 w 45"/>
                              <a:gd name="T19" fmla="*/ 0 h 7"/>
                              <a:gd name="T20" fmla="*/ 0 w 45"/>
                              <a:gd name="T21"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 h="7">
                                <a:moveTo>
                                  <a:pt x="0" y="0"/>
                                </a:moveTo>
                                <a:lnTo>
                                  <a:pt x="45" y="3"/>
                                </a:lnTo>
                                <a:lnTo>
                                  <a:pt x="0" y="7"/>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91"/>
                        <wps:cNvSpPr>
                          <a:spLocks/>
                        </wps:cNvSpPr>
                        <wps:spPr bwMode="auto">
                          <a:xfrm>
                            <a:off x="9728" y="9690"/>
                            <a:ext cx="31" cy="7"/>
                          </a:xfrm>
                          <a:custGeom>
                            <a:avLst/>
                            <a:gdLst>
                              <a:gd name="T0" fmla="*/ 21 w 31"/>
                              <a:gd name="T1" fmla="*/ 0 h 7"/>
                              <a:gd name="T2" fmla="*/ 28 w 31"/>
                              <a:gd name="T3" fmla="*/ 0 h 7"/>
                              <a:gd name="T4" fmla="*/ 28 w 31"/>
                              <a:gd name="T5" fmla="*/ 0 h 7"/>
                              <a:gd name="T6" fmla="*/ 31 w 31"/>
                              <a:gd name="T7" fmla="*/ 0 h 7"/>
                              <a:gd name="T8" fmla="*/ 28 w 31"/>
                              <a:gd name="T9" fmla="*/ 0 h 7"/>
                              <a:gd name="T10" fmla="*/ 28 w 31"/>
                              <a:gd name="T11" fmla="*/ 0 h 7"/>
                              <a:gd name="T12" fmla="*/ 24 w 31"/>
                              <a:gd name="T13" fmla="*/ 4 h 7"/>
                              <a:gd name="T14" fmla="*/ 21 w 31"/>
                              <a:gd name="T15" fmla="*/ 4 h 7"/>
                              <a:gd name="T16" fmla="*/ 17 w 31"/>
                              <a:gd name="T17" fmla="*/ 4 h 7"/>
                              <a:gd name="T18" fmla="*/ 14 w 31"/>
                              <a:gd name="T19" fmla="*/ 4 h 7"/>
                              <a:gd name="T20" fmla="*/ 11 w 31"/>
                              <a:gd name="T21" fmla="*/ 7 h 7"/>
                              <a:gd name="T22" fmla="*/ 7 w 31"/>
                              <a:gd name="T23" fmla="*/ 7 h 7"/>
                              <a:gd name="T24" fmla="*/ 4 w 31"/>
                              <a:gd name="T25" fmla="*/ 7 h 7"/>
                              <a:gd name="T26" fmla="*/ 0 w 31"/>
                              <a:gd name="T27" fmla="*/ 7 h 7"/>
                              <a:gd name="T28" fmla="*/ 0 w 31"/>
                              <a:gd name="T29" fmla="*/ 7 h 7"/>
                              <a:gd name="T30" fmla="*/ 0 w 31"/>
                              <a:gd name="T31" fmla="*/ 7 h 7"/>
                              <a:gd name="T32" fmla="*/ 0 w 31"/>
                              <a:gd name="T33" fmla="*/ 4 h 7"/>
                              <a:gd name="T34" fmla="*/ 0 w 31"/>
                              <a:gd name="T35" fmla="*/ 4 h 7"/>
                              <a:gd name="T36" fmla="*/ 21 w 31"/>
                              <a:gd name="T3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 h="7">
                                <a:moveTo>
                                  <a:pt x="21" y="0"/>
                                </a:moveTo>
                                <a:lnTo>
                                  <a:pt x="28" y="0"/>
                                </a:lnTo>
                                <a:lnTo>
                                  <a:pt x="31" y="0"/>
                                </a:lnTo>
                                <a:lnTo>
                                  <a:pt x="28" y="0"/>
                                </a:lnTo>
                                <a:lnTo>
                                  <a:pt x="24" y="4"/>
                                </a:lnTo>
                                <a:lnTo>
                                  <a:pt x="21" y="4"/>
                                </a:lnTo>
                                <a:lnTo>
                                  <a:pt x="17" y="4"/>
                                </a:lnTo>
                                <a:lnTo>
                                  <a:pt x="14" y="4"/>
                                </a:lnTo>
                                <a:lnTo>
                                  <a:pt x="11" y="7"/>
                                </a:lnTo>
                                <a:lnTo>
                                  <a:pt x="7" y="7"/>
                                </a:lnTo>
                                <a:lnTo>
                                  <a:pt x="4" y="7"/>
                                </a:lnTo>
                                <a:lnTo>
                                  <a:pt x="0" y="7"/>
                                </a:lnTo>
                                <a:lnTo>
                                  <a:pt x="0" y="4"/>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92"/>
                        <wps:cNvSpPr>
                          <a:spLocks/>
                        </wps:cNvSpPr>
                        <wps:spPr bwMode="auto">
                          <a:xfrm>
                            <a:off x="10452" y="9690"/>
                            <a:ext cx="3" cy="7"/>
                          </a:xfrm>
                          <a:custGeom>
                            <a:avLst/>
                            <a:gdLst>
                              <a:gd name="T0" fmla="*/ 0 w 3"/>
                              <a:gd name="T1" fmla="*/ 0 h 7"/>
                              <a:gd name="T2" fmla="*/ 0 w 3"/>
                              <a:gd name="T3" fmla="*/ 0 h 7"/>
                              <a:gd name="T4" fmla="*/ 3 w 3"/>
                              <a:gd name="T5" fmla="*/ 4 h 7"/>
                              <a:gd name="T6" fmla="*/ 3 w 3"/>
                              <a:gd name="T7" fmla="*/ 4 h 7"/>
                              <a:gd name="T8" fmla="*/ 3 w 3"/>
                              <a:gd name="T9" fmla="*/ 7 h 7"/>
                              <a:gd name="T10" fmla="*/ 0 w 3"/>
                              <a:gd name="T11" fmla="*/ 7 h 7"/>
                              <a:gd name="T12" fmla="*/ 0 w 3"/>
                              <a:gd name="T13" fmla="*/ 7 h 7"/>
                              <a:gd name="T14" fmla="*/ 0 w 3"/>
                              <a:gd name="T15" fmla="*/ 7 h 7"/>
                              <a:gd name="T16" fmla="*/ 0 w 3"/>
                              <a:gd name="T17" fmla="*/ 7 h 7"/>
                              <a:gd name="T18" fmla="*/ 0 w 3"/>
                              <a:gd name="T19" fmla="*/ 7 h 7"/>
                              <a:gd name="T20" fmla="*/ 0 w 3"/>
                              <a:gd name="T21" fmla="*/ 4 h 7"/>
                              <a:gd name="T22" fmla="*/ 0 w 3"/>
                              <a:gd name="T23" fmla="*/ 0 h 7"/>
                              <a:gd name="T24" fmla="*/ 0 w 3"/>
                              <a:gd name="T25" fmla="*/ 0 h 7"/>
                              <a:gd name="T26" fmla="*/ 0 w 3"/>
                              <a:gd name="T27" fmla="*/ 0 h 7"/>
                              <a:gd name="T28" fmla="*/ 0 w 3"/>
                              <a:gd name="T29" fmla="*/ 0 h 7"/>
                              <a:gd name="T30" fmla="*/ 0 w 3"/>
                              <a:gd name="T31" fmla="*/ 0 h 7"/>
                              <a:gd name="T32" fmla="*/ 0 w 3"/>
                              <a:gd name="T33"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 h="7">
                                <a:moveTo>
                                  <a:pt x="0" y="0"/>
                                </a:moveTo>
                                <a:lnTo>
                                  <a:pt x="0" y="0"/>
                                </a:lnTo>
                                <a:lnTo>
                                  <a:pt x="3" y="4"/>
                                </a:lnTo>
                                <a:lnTo>
                                  <a:pt x="3" y="7"/>
                                </a:lnTo>
                                <a:lnTo>
                                  <a:pt x="0" y="7"/>
                                </a:lnTo>
                                <a:lnTo>
                                  <a:pt x="0"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93"/>
                        <wps:cNvSpPr>
                          <a:spLocks/>
                        </wps:cNvSpPr>
                        <wps:spPr bwMode="auto">
                          <a:xfrm>
                            <a:off x="9889" y="9697"/>
                            <a:ext cx="7" cy="18"/>
                          </a:xfrm>
                          <a:custGeom>
                            <a:avLst/>
                            <a:gdLst>
                              <a:gd name="T0" fmla="*/ 4 w 7"/>
                              <a:gd name="T1" fmla="*/ 0 h 18"/>
                              <a:gd name="T2" fmla="*/ 4 w 7"/>
                              <a:gd name="T3" fmla="*/ 0 h 18"/>
                              <a:gd name="T4" fmla="*/ 4 w 7"/>
                              <a:gd name="T5" fmla="*/ 0 h 18"/>
                              <a:gd name="T6" fmla="*/ 7 w 7"/>
                              <a:gd name="T7" fmla="*/ 0 h 18"/>
                              <a:gd name="T8" fmla="*/ 7 w 7"/>
                              <a:gd name="T9" fmla="*/ 0 h 18"/>
                              <a:gd name="T10" fmla="*/ 0 w 7"/>
                              <a:gd name="T11" fmla="*/ 18 h 18"/>
                              <a:gd name="T12" fmla="*/ 4 w 7"/>
                              <a:gd name="T13" fmla="*/ 0 h 18"/>
                              <a:gd name="T14" fmla="*/ 4 w 7"/>
                              <a:gd name="T15" fmla="*/ 0 h 18"/>
                              <a:gd name="T16" fmla="*/ 4 w 7"/>
                              <a:gd name="T17" fmla="*/ 0 h 18"/>
                              <a:gd name="T18" fmla="*/ 4 w 7"/>
                              <a:gd name="T19" fmla="*/ 0 h 18"/>
                              <a:gd name="T20" fmla="*/ 4 w 7"/>
                              <a:gd name="T2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 h="18">
                                <a:moveTo>
                                  <a:pt x="4" y="0"/>
                                </a:moveTo>
                                <a:lnTo>
                                  <a:pt x="4" y="0"/>
                                </a:lnTo>
                                <a:lnTo>
                                  <a:pt x="7" y="0"/>
                                </a:lnTo>
                                <a:lnTo>
                                  <a:pt x="0" y="18"/>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94"/>
                        <wps:cNvSpPr>
                          <a:spLocks/>
                        </wps:cNvSpPr>
                        <wps:spPr bwMode="auto">
                          <a:xfrm>
                            <a:off x="10013" y="9697"/>
                            <a:ext cx="7" cy="7"/>
                          </a:xfrm>
                          <a:custGeom>
                            <a:avLst/>
                            <a:gdLst>
                              <a:gd name="T0" fmla="*/ 0 w 7"/>
                              <a:gd name="T1" fmla="*/ 0 h 7"/>
                              <a:gd name="T2" fmla="*/ 3 w 7"/>
                              <a:gd name="T3" fmla="*/ 0 h 7"/>
                              <a:gd name="T4" fmla="*/ 3 w 7"/>
                              <a:gd name="T5" fmla="*/ 0 h 7"/>
                              <a:gd name="T6" fmla="*/ 3 w 7"/>
                              <a:gd name="T7" fmla="*/ 0 h 7"/>
                              <a:gd name="T8" fmla="*/ 3 w 7"/>
                              <a:gd name="T9" fmla="*/ 0 h 7"/>
                              <a:gd name="T10" fmla="*/ 3 w 7"/>
                              <a:gd name="T11" fmla="*/ 0 h 7"/>
                              <a:gd name="T12" fmla="*/ 3 w 7"/>
                              <a:gd name="T13" fmla="*/ 0 h 7"/>
                              <a:gd name="T14" fmla="*/ 7 w 7"/>
                              <a:gd name="T15" fmla="*/ 4 h 7"/>
                              <a:gd name="T16" fmla="*/ 7 w 7"/>
                              <a:gd name="T17" fmla="*/ 4 h 7"/>
                              <a:gd name="T18" fmla="*/ 7 w 7"/>
                              <a:gd name="T19" fmla="*/ 4 h 7"/>
                              <a:gd name="T20" fmla="*/ 7 w 7"/>
                              <a:gd name="T21" fmla="*/ 4 h 7"/>
                              <a:gd name="T22" fmla="*/ 3 w 7"/>
                              <a:gd name="T23" fmla="*/ 4 h 7"/>
                              <a:gd name="T24" fmla="*/ 3 w 7"/>
                              <a:gd name="T25" fmla="*/ 7 h 7"/>
                              <a:gd name="T26" fmla="*/ 3 w 7"/>
                              <a:gd name="T27" fmla="*/ 7 h 7"/>
                              <a:gd name="T28" fmla="*/ 3 w 7"/>
                              <a:gd name="T29" fmla="*/ 7 h 7"/>
                              <a:gd name="T30" fmla="*/ 3 w 7"/>
                              <a:gd name="T31" fmla="*/ 7 h 7"/>
                              <a:gd name="T32" fmla="*/ 0 w 7"/>
                              <a:gd name="T33" fmla="*/ 7 h 7"/>
                              <a:gd name="T34" fmla="*/ 0 w 7"/>
                              <a:gd name="T35" fmla="*/ 7 h 7"/>
                              <a:gd name="T36" fmla="*/ 0 w 7"/>
                              <a:gd name="T37" fmla="*/ 7 h 7"/>
                              <a:gd name="T38" fmla="*/ 0 w 7"/>
                              <a:gd name="T39" fmla="*/ 4 h 7"/>
                              <a:gd name="T40" fmla="*/ 0 w 7"/>
                              <a:gd name="T41" fmla="*/ 4 h 7"/>
                              <a:gd name="T42" fmla="*/ 0 w 7"/>
                              <a:gd name="T43" fmla="*/ 4 h 7"/>
                              <a:gd name="T44" fmla="*/ 0 w 7"/>
                              <a:gd name="T45" fmla="*/ 4 h 7"/>
                              <a:gd name="T46" fmla="*/ 0 w 7"/>
                              <a:gd name="T47" fmla="*/ 0 h 7"/>
                              <a:gd name="T48" fmla="*/ 0 w 7"/>
                              <a:gd name="T49" fmla="*/ 0 h 7"/>
                              <a:gd name="T50" fmla="*/ 0 w 7"/>
                              <a:gd name="T51" fmla="*/ 0 h 7"/>
                              <a:gd name="T52" fmla="*/ 0 w 7"/>
                              <a:gd name="T53" fmla="*/ 0 h 7"/>
                              <a:gd name="T54" fmla="*/ 0 w 7"/>
                              <a:gd name="T55" fmla="*/ 0 h 7"/>
                              <a:gd name="T56" fmla="*/ 0 w 7"/>
                              <a:gd name="T5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 h="7">
                                <a:moveTo>
                                  <a:pt x="0" y="0"/>
                                </a:moveTo>
                                <a:lnTo>
                                  <a:pt x="3" y="0"/>
                                </a:lnTo>
                                <a:lnTo>
                                  <a:pt x="7" y="4"/>
                                </a:lnTo>
                                <a:lnTo>
                                  <a:pt x="3" y="4"/>
                                </a:lnTo>
                                <a:lnTo>
                                  <a:pt x="3" y="7"/>
                                </a:lnTo>
                                <a:lnTo>
                                  <a:pt x="0" y="7"/>
                                </a:lnTo>
                                <a:lnTo>
                                  <a:pt x="0"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95"/>
                        <wps:cNvSpPr>
                          <a:spLocks/>
                        </wps:cNvSpPr>
                        <wps:spPr bwMode="auto">
                          <a:xfrm>
                            <a:off x="10294" y="9697"/>
                            <a:ext cx="34" cy="45"/>
                          </a:xfrm>
                          <a:custGeom>
                            <a:avLst/>
                            <a:gdLst>
                              <a:gd name="T0" fmla="*/ 20 w 34"/>
                              <a:gd name="T1" fmla="*/ 0 h 45"/>
                              <a:gd name="T2" fmla="*/ 31 w 34"/>
                              <a:gd name="T3" fmla="*/ 0 h 45"/>
                              <a:gd name="T4" fmla="*/ 34 w 34"/>
                              <a:gd name="T5" fmla="*/ 11 h 45"/>
                              <a:gd name="T6" fmla="*/ 34 w 34"/>
                              <a:gd name="T7" fmla="*/ 21 h 45"/>
                              <a:gd name="T8" fmla="*/ 34 w 34"/>
                              <a:gd name="T9" fmla="*/ 31 h 45"/>
                              <a:gd name="T10" fmla="*/ 34 w 34"/>
                              <a:gd name="T11" fmla="*/ 42 h 45"/>
                              <a:gd name="T12" fmla="*/ 31 w 34"/>
                              <a:gd name="T13" fmla="*/ 42 h 45"/>
                              <a:gd name="T14" fmla="*/ 27 w 34"/>
                              <a:gd name="T15" fmla="*/ 45 h 45"/>
                              <a:gd name="T16" fmla="*/ 24 w 34"/>
                              <a:gd name="T17" fmla="*/ 45 h 45"/>
                              <a:gd name="T18" fmla="*/ 17 w 34"/>
                              <a:gd name="T19" fmla="*/ 45 h 45"/>
                              <a:gd name="T20" fmla="*/ 14 w 34"/>
                              <a:gd name="T21" fmla="*/ 45 h 45"/>
                              <a:gd name="T22" fmla="*/ 10 w 34"/>
                              <a:gd name="T23" fmla="*/ 45 h 45"/>
                              <a:gd name="T24" fmla="*/ 3 w 34"/>
                              <a:gd name="T25" fmla="*/ 45 h 45"/>
                              <a:gd name="T26" fmla="*/ 0 w 34"/>
                              <a:gd name="T27" fmla="*/ 45 h 45"/>
                              <a:gd name="T28" fmla="*/ 3 w 34"/>
                              <a:gd name="T29" fmla="*/ 7 h 45"/>
                              <a:gd name="T30" fmla="*/ 20 w 34"/>
                              <a:gd name="T3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4" h="45">
                                <a:moveTo>
                                  <a:pt x="20" y="0"/>
                                </a:moveTo>
                                <a:lnTo>
                                  <a:pt x="31" y="0"/>
                                </a:lnTo>
                                <a:lnTo>
                                  <a:pt x="34" y="11"/>
                                </a:lnTo>
                                <a:lnTo>
                                  <a:pt x="34" y="21"/>
                                </a:lnTo>
                                <a:lnTo>
                                  <a:pt x="34" y="31"/>
                                </a:lnTo>
                                <a:lnTo>
                                  <a:pt x="34" y="42"/>
                                </a:lnTo>
                                <a:lnTo>
                                  <a:pt x="31" y="42"/>
                                </a:lnTo>
                                <a:lnTo>
                                  <a:pt x="27" y="45"/>
                                </a:lnTo>
                                <a:lnTo>
                                  <a:pt x="24" y="45"/>
                                </a:lnTo>
                                <a:lnTo>
                                  <a:pt x="17" y="45"/>
                                </a:lnTo>
                                <a:lnTo>
                                  <a:pt x="14" y="45"/>
                                </a:lnTo>
                                <a:lnTo>
                                  <a:pt x="10" y="45"/>
                                </a:lnTo>
                                <a:lnTo>
                                  <a:pt x="3" y="45"/>
                                </a:lnTo>
                                <a:lnTo>
                                  <a:pt x="0" y="45"/>
                                </a:lnTo>
                                <a:lnTo>
                                  <a:pt x="3" y="7"/>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96"/>
                        <wps:cNvSpPr>
                          <a:spLocks/>
                        </wps:cNvSpPr>
                        <wps:spPr bwMode="auto">
                          <a:xfrm>
                            <a:off x="10410" y="9697"/>
                            <a:ext cx="7" cy="11"/>
                          </a:xfrm>
                          <a:custGeom>
                            <a:avLst/>
                            <a:gdLst>
                              <a:gd name="T0" fmla="*/ 0 w 7"/>
                              <a:gd name="T1" fmla="*/ 0 h 11"/>
                              <a:gd name="T2" fmla="*/ 4 w 7"/>
                              <a:gd name="T3" fmla="*/ 0 h 11"/>
                              <a:gd name="T4" fmla="*/ 4 w 7"/>
                              <a:gd name="T5" fmla="*/ 0 h 11"/>
                              <a:gd name="T6" fmla="*/ 4 w 7"/>
                              <a:gd name="T7" fmla="*/ 0 h 11"/>
                              <a:gd name="T8" fmla="*/ 4 w 7"/>
                              <a:gd name="T9" fmla="*/ 0 h 11"/>
                              <a:gd name="T10" fmla="*/ 4 w 7"/>
                              <a:gd name="T11" fmla="*/ 0 h 11"/>
                              <a:gd name="T12" fmla="*/ 7 w 7"/>
                              <a:gd name="T13" fmla="*/ 4 h 11"/>
                              <a:gd name="T14" fmla="*/ 7 w 7"/>
                              <a:gd name="T15" fmla="*/ 4 h 11"/>
                              <a:gd name="T16" fmla="*/ 7 w 7"/>
                              <a:gd name="T17" fmla="*/ 7 h 11"/>
                              <a:gd name="T18" fmla="*/ 7 w 7"/>
                              <a:gd name="T19" fmla="*/ 7 h 11"/>
                              <a:gd name="T20" fmla="*/ 4 w 7"/>
                              <a:gd name="T21" fmla="*/ 7 h 11"/>
                              <a:gd name="T22" fmla="*/ 4 w 7"/>
                              <a:gd name="T23" fmla="*/ 7 h 11"/>
                              <a:gd name="T24" fmla="*/ 0 w 7"/>
                              <a:gd name="T25" fmla="*/ 11 h 11"/>
                              <a:gd name="T26" fmla="*/ 0 w 7"/>
                              <a:gd name="T27" fmla="*/ 11 h 11"/>
                              <a:gd name="T28" fmla="*/ 0 w 7"/>
                              <a:gd name="T29" fmla="*/ 11 h 11"/>
                              <a:gd name="T30" fmla="*/ 0 w 7"/>
                              <a:gd name="T31" fmla="*/ 7 h 11"/>
                              <a:gd name="T32" fmla="*/ 0 w 7"/>
                              <a:gd name="T33" fmla="*/ 7 h 11"/>
                              <a:gd name="T34" fmla="*/ 0 w 7"/>
                              <a:gd name="T35" fmla="*/ 0 h 11"/>
                              <a:gd name="T36" fmla="*/ 0 w 7"/>
                              <a:gd name="T37" fmla="*/ 0 h 11"/>
                              <a:gd name="T38" fmla="*/ 0 w 7"/>
                              <a:gd name="T39" fmla="*/ 0 h 11"/>
                              <a:gd name="T40" fmla="*/ 0 w 7"/>
                              <a:gd name="T41" fmla="*/ 0 h 11"/>
                              <a:gd name="T42" fmla="*/ 0 w 7"/>
                              <a:gd name="T4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 h="11">
                                <a:moveTo>
                                  <a:pt x="0" y="0"/>
                                </a:moveTo>
                                <a:lnTo>
                                  <a:pt x="4" y="0"/>
                                </a:lnTo>
                                <a:lnTo>
                                  <a:pt x="7" y="4"/>
                                </a:lnTo>
                                <a:lnTo>
                                  <a:pt x="7" y="7"/>
                                </a:lnTo>
                                <a:lnTo>
                                  <a:pt x="4" y="7"/>
                                </a:lnTo>
                                <a:lnTo>
                                  <a:pt x="0" y="11"/>
                                </a:lnTo>
                                <a:lnTo>
                                  <a:pt x="0" y="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97"/>
                        <wps:cNvSpPr>
                          <a:spLocks/>
                        </wps:cNvSpPr>
                        <wps:spPr bwMode="auto">
                          <a:xfrm>
                            <a:off x="9903" y="9701"/>
                            <a:ext cx="89" cy="38"/>
                          </a:xfrm>
                          <a:custGeom>
                            <a:avLst/>
                            <a:gdLst>
                              <a:gd name="T0" fmla="*/ 10 w 89"/>
                              <a:gd name="T1" fmla="*/ 0 h 38"/>
                              <a:gd name="T2" fmla="*/ 89 w 89"/>
                              <a:gd name="T3" fmla="*/ 14 h 38"/>
                              <a:gd name="T4" fmla="*/ 89 w 89"/>
                              <a:gd name="T5" fmla="*/ 38 h 38"/>
                              <a:gd name="T6" fmla="*/ 0 w 89"/>
                              <a:gd name="T7" fmla="*/ 27 h 38"/>
                              <a:gd name="T8" fmla="*/ 7 w 89"/>
                              <a:gd name="T9" fmla="*/ 0 h 38"/>
                              <a:gd name="T10" fmla="*/ 7 w 89"/>
                              <a:gd name="T11" fmla="*/ 0 h 38"/>
                              <a:gd name="T12" fmla="*/ 10 w 89"/>
                              <a:gd name="T13" fmla="*/ 0 h 38"/>
                              <a:gd name="T14" fmla="*/ 10 w 89"/>
                              <a:gd name="T15" fmla="*/ 0 h 38"/>
                              <a:gd name="T16" fmla="*/ 10 w 89"/>
                              <a:gd name="T17"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 h="38">
                                <a:moveTo>
                                  <a:pt x="10" y="0"/>
                                </a:moveTo>
                                <a:lnTo>
                                  <a:pt x="89" y="14"/>
                                </a:lnTo>
                                <a:lnTo>
                                  <a:pt x="89" y="38"/>
                                </a:lnTo>
                                <a:lnTo>
                                  <a:pt x="0" y="27"/>
                                </a:lnTo>
                                <a:lnTo>
                                  <a:pt x="7" y="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98"/>
                        <wps:cNvSpPr>
                          <a:spLocks/>
                        </wps:cNvSpPr>
                        <wps:spPr bwMode="auto">
                          <a:xfrm>
                            <a:off x="10037" y="9701"/>
                            <a:ext cx="61" cy="14"/>
                          </a:xfrm>
                          <a:custGeom>
                            <a:avLst/>
                            <a:gdLst>
                              <a:gd name="T0" fmla="*/ 0 w 61"/>
                              <a:gd name="T1" fmla="*/ 0 h 14"/>
                              <a:gd name="T2" fmla="*/ 61 w 61"/>
                              <a:gd name="T3" fmla="*/ 10 h 14"/>
                              <a:gd name="T4" fmla="*/ 55 w 61"/>
                              <a:gd name="T5" fmla="*/ 10 h 14"/>
                              <a:gd name="T6" fmla="*/ 48 w 61"/>
                              <a:gd name="T7" fmla="*/ 14 h 14"/>
                              <a:gd name="T8" fmla="*/ 41 w 61"/>
                              <a:gd name="T9" fmla="*/ 14 h 14"/>
                              <a:gd name="T10" fmla="*/ 31 w 61"/>
                              <a:gd name="T11" fmla="*/ 10 h 14"/>
                              <a:gd name="T12" fmla="*/ 24 w 61"/>
                              <a:gd name="T13" fmla="*/ 10 h 14"/>
                              <a:gd name="T14" fmla="*/ 17 w 61"/>
                              <a:gd name="T15" fmla="*/ 10 h 14"/>
                              <a:gd name="T16" fmla="*/ 7 w 61"/>
                              <a:gd name="T17" fmla="*/ 7 h 14"/>
                              <a:gd name="T18" fmla="*/ 0 w 61"/>
                              <a:gd name="T19" fmla="*/ 7 h 14"/>
                              <a:gd name="T20" fmla="*/ 0 w 61"/>
                              <a:gd name="T21" fmla="*/ 3 h 14"/>
                              <a:gd name="T22" fmla="*/ 0 w 61"/>
                              <a:gd name="T23" fmla="*/ 3 h 14"/>
                              <a:gd name="T24" fmla="*/ 0 w 61"/>
                              <a:gd name="T25" fmla="*/ 0 h 14"/>
                              <a:gd name="T26" fmla="*/ 0 w 61"/>
                              <a:gd name="T27" fmla="*/ 0 h 14"/>
                              <a:gd name="T28" fmla="*/ 0 w 61"/>
                              <a:gd name="T29" fmla="*/ 0 h 14"/>
                              <a:gd name="T30" fmla="*/ 0 w 61"/>
                              <a:gd name="T31" fmla="*/ 0 h 14"/>
                              <a:gd name="T32" fmla="*/ 0 w 61"/>
                              <a:gd name="T33" fmla="*/ 0 h 14"/>
                              <a:gd name="T34" fmla="*/ 0 w 61"/>
                              <a:gd name="T35"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1" h="14">
                                <a:moveTo>
                                  <a:pt x="0" y="0"/>
                                </a:moveTo>
                                <a:lnTo>
                                  <a:pt x="61" y="10"/>
                                </a:lnTo>
                                <a:lnTo>
                                  <a:pt x="55" y="10"/>
                                </a:lnTo>
                                <a:lnTo>
                                  <a:pt x="48" y="14"/>
                                </a:lnTo>
                                <a:lnTo>
                                  <a:pt x="41" y="14"/>
                                </a:lnTo>
                                <a:lnTo>
                                  <a:pt x="31" y="10"/>
                                </a:lnTo>
                                <a:lnTo>
                                  <a:pt x="24" y="10"/>
                                </a:lnTo>
                                <a:lnTo>
                                  <a:pt x="17" y="10"/>
                                </a:lnTo>
                                <a:lnTo>
                                  <a:pt x="7" y="7"/>
                                </a:lnTo>
                                <a:lnTo>
                                  <a:pt x="0" y="7"/>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99"/>
                        <wps:cNvSpPr>
                          <a:spLocks/>
                        </wps:cNvSpPr>
                        <wps:spPr bwMode="auto">
                          <a:xfrm>
                            <a:off x="9680" y="9704"/>
                            <a:ext cx="17" cy="7"/>
                          </a:xfrm>
                          <a:custGeom>
                            <a:avLst/>
                            <a:gdLst>
                              <a:gd name="T0" fmla="*/ 14 w 17"/>
                              <a:gd name="T1" fmla="*/ 0 h 7"/>
                              <a:gd name="T2" fmla="*/ 17 w 17"/>
                              <a:gd name="T3" fmla="*/ 0 h 7"/>
                              <a:gd name="T4" fmla="*/ 17 w 17"/>
                              <a:gd name="T5" fmla="*/ 0 h 7"/>
                              <a:gd name="T6" fmla="*/ 17 w 17"/>
                              <a:gd name="T7" fmla="*/ 0 h 7"/>
                              <a:gd name="T8" fmla="*/ 17 w 17"/>
                              <a:gd name="T9" fmla="*/ 0 h 7"/>
                              <a:gd name="T10" fmla="*/ 17 w 17"/>
                              <a:gd name="T11" fmla="*/ 0 h 7"/>
                              <a:gd name="T12" fmla="*/ 17 w 17"/>
                              <a:gd name="T13" fmla="*/ 0 h 7"/>
                              <a:gd name="T14" fmla="*/ 17 w 17"/>
                              <a:gd name="T15" fmla="*/ 0 h 7"/>
                              <a:gd name="T16" fmla="*/ 17 w 17"/>
                              <a:gd name="T17" fmla="*/ 0 h 7"/>
                              <a:gd name="T18" fmla="*/ 0 w 17"/>
                              <a:gd name="T19" fmla="*/ 7 h 7"/>
                              <a:gd name="T20" fmla="*/ 0 w 17"/>
                              <a:gd name="T21" fmla="*/ 4 h 7"/>
                              <a:gd name="T22" fmla="*/ 0 w 17"/>
                              <a:gd name="T23" fmla="*/ 0 h 7"/>
                              <a:gd name="T24" fmla="*/ 7 w 17"/>
                              <a:gd name="T25" fmla="*/ 0 h 7"/>
                              <a:gd name="T26" fmla="*/ 7 w 17"/>
                              <a:gd name="T27" fmla="*/ 0 h 7"/>
                              <a:gd name="T28" fmla="*/ 11 w 17"/>
                              <a:gd name="T29" fmla="*/ 0 h 7"/>
                              <a:gd name="T30" fmla="*/ 11 w 17"/>
                              <a:gd name="T31" fmla="*/ 0 h 7"/>
                              <a:gd name="T32" fmla="*/ 14 w 17"/>
                              <a:gd name="T33" fmla="*/ 0 h 7"/>
                              <a:gd name="T34" fmla="*/ 14 w 17"/>
                              <a:gd name="T3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7">
                                <a:moveTo>
                                  <a:pt x="14" y="0"/>
                                </a:moveTo>
                                <a:lnTo>
                                  <a:pt x="17" y="0"/>
                                </a:lnTo>
                                <a:lnTo>
                                  <a:pt x="0" y="7"/>
                                </a:lnTo>
                                <a:lnTo>
                                  <a:pt x="0" y="4"/>
                                </a:lnTo>
                                <a:lnTo>
                                  <a:pt x="0" y="0"/>
                                </a:lnTo>
                                <a:lnTo>
                                  <a:pt x="7" y="0"/>
                                </a:lnTo>
                                <a:lnTo>
                                  <a:pt x="11" y="0"/>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00"/>
                        <wps:cNvSpPr>
                          <a:spLocks/>
                        </wps:cNvSpPr>
                        <wps:spPr bwMode="auto">
                          <a:xfrm>
                            <a:off x="10270" y="9704"/>
                            <a:ext cx="10" cy="42"/>
                          </a:xfrm>
                          <a:custGeom>
                            <a:avLst/>
                            <a:gdLst>
                              <a:gd name="T0" fmla="*/ 10 w 10"/>
                              <a:gd name="T1" fmla="*/ 0 h 42"/>
                              <a:gd name="T2" fmla="*/ 10 w 10"/>
                              <a:gd name="T3" fmla="*/ 0 h 42"/>
                              <a:gd name="T4" fmla="*/ 10 w 10"/>
                              <a:gd name="T5" fmla="*/ 0 h 42"/>
                              <a:gd name="T6" fmla="*/ 10 w 10"/>
                              <a:gd name="T7" fmla="*/ 0 h 42"/>
                              <a:gd name="T8" fmla="*/ 10 w 10"/>
                              <a:gd name="T9" fmla="*/ 0 h 42"/>
                              <a:gd name="T10" fmla="*/ 7 w 10"/>
                              <a:gd name="T11" fmla="*/ 38 h 42"/>
                              <a:gd name="T12" fmla="*/ 7 w 10"/>
                              <a:gd name="T13" fmla="*/ 38 h 42"/>
                              <a:gd name="T14" fmla="*/ 3 w 10"/>
                              <a:gd name="T15" fmla="*/ 38 h 42"/>
                              <a:gd name="T16" fmla="*/ 3 w 10"/>
                              <a:gd name="T17" fmla="*/ 42 h 42"/>
                              <a:gd name="T18" fmla="*/ 0 w 10"/>
                              <a:gd name="T19" fmla="*/ 42 h 42"/>
                              <a:gd name="T20" fmla="*/ 0 w 10"/>
                              <a:gd name="T21" fmla="*/ 4 h 42"/>
                              <a:gd name="T22" fmla="*/ 0 w 10"/>
                              <a:gd name="T23" fmla="*/ 4 h 42"/>
                              <a:gd name="T24" fmla="*/ 3 w 10"/>
                              <a:gd name="T25" fmla="*/ 0 h 42"/>
                              <a:gd name="T26" fmla="*/ 3 w 10"/>
                              <a:gd name="T27" fmla="*/ 0 h 42"/>
                              <a:gd name="T28" fmla="*/ 7 w 10"/>
                              <a:gd name="T29" fmla="*/ 0 h 42"/>
                              <a:gd name="T30" fmla="*/ 7 w 10"/>
                              <a:gd name="T31" fmla="*/ 0 h 42"/>
                              <a:gd name="T32" fmla="*/ 7 w 10"/>
                              <a:gd name="T33" fmla="*/ 0 h 42"/>
                              <a:gd name="T34" fmla="*/ 10 w 10"/>
                              <a:gd name="T35" fmla="*/ 0 h 42"/>
                              <a:gd name="T36" fmla="*/ 10 w 10"/>
                              <a:gd name="T3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 h="42">
                                <a:moveTo>
                                  <a:pt x="10" y="0"/>
                                </a:moveTo>
                                <a:lnTo>
                                  <a:pt x="10" y="0"/>
                                </a:lnTo>
                                <a:lnTo>
                                  <a:pt x="7" y="38"/>
                                </a:lnTo>
                                <a:lnTo>
                                  <a:pt x="3" y="38"/>
                                </a:lnTo>
                                <a:lnTo>
                                  <a:pt x="3" y="42"/>
                                </a:lnTo>
                                <a:lnTo>
                                  <a:pt x="0" y="42"/>
                                </a:lnTo>
                                <a:lnTo>
                                  <a:pt x="0" y="4"/>
                                </a:lnTo>
                                <a:lnTo>
                                  <a:pt x="3" y="0"/>
                                </a:lnTo>
                                <a:lnTo>
                                  <a:pt x="7" y="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01"/>
                        <wps:cNvSpPr>
                          <a:spLocks/>
                        </wps:cNvSpPr>
                        <wps:spPr bwMode="auto">
                          <a:xfrm>
                            <a:off x="9732" y="9704"/>
                            <a:ext cx="34" cy="11"/>
                          </a:xfrm>
                          <a:custGeom>
                            <a:avLst/>
                            <a:gdLst>
                              <a:gd name="T0" fmla="*/ 24 w 34"/>
                              <a:gd name="T1" fmla="*/ 0 h 11"/>
                              <a:gd name="T2" fmla="*/ 31 w 34"/>
                              <a:gd name="T3" fmla="*/ 0 h 11"/>
                              <a:gd name="T4" fmla="*/ 31 w 34"/>
                              <a:gd name="T5" fmla="*/ 0 h 11"/>
                              <a:gd name="T6" fmla="*/ 34 w 34"/>
                              <a:gd name="T7" fmla="*/ 4 h 11"/>
                              <a:gd name="T8" fmla="*/ 34 w 34"/>
                              <a:gd name="T9" fmla="*/ 4 h 11"/>
                              <a:gd name="T10" fmla="*/ 34 w 34"/>
                              <a:gd name="T11" fmla="*/ 4 h 11"/>
                              <a:gd name="T12" fmla="*/ 0 w 34"/>
                              <a:gd name="T13" fmla="*/ 11 h 11"/>
                              <a:gd name="T14" fmla="*/ 0 w 34"/>
                              <a:gd name="T15" fmla="*/ 11 h 11"/>
                              <a:gd name="T16" fmla="*/ 0 w 34"/>
                              <a:gd name="T17" fmla="*/ 11 h 11"/>
                              <a:gd name="T18" fmla="*/ 0 w 34"/>
                              <a:gd name="T19" fmla="*/ 7 h 11"/>
                              <a:gd name="T20" fmla="*/ 0 w 34"/>
                              <a:gd name="T21" fmla="*/ 7 h 11"/>
                              <a:gd name="T22" fmla="*/ 24 w 34"/>
                              <a:gd name="T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11">
                                <a:moveTo>
                                  <a:pt x="24" y="0"/>
                                </a:moveTo>
                                <a:lnTo>
                                  <a:pt x="31" y="0"/>
                                </a:lnTo>
                                <a:lnTo>
                                  <a:pt x="34" y="4"/>
                                </a:lnTo>
                                <a:lnTo>
                                  <a:pt x="0" y="11"/>
                                </a:lnTo>
                                <a:lnTo>
                                  <a:pt x="0" y="7"/>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02"/>
                        <wps:cNvSpPr>
                          <a:spLocks/>
                        </wps:cNvSpPr>
                        <wps:spPr bwMode="auto">
                          <a:xfrm>
                            <a:off x="10208" y="9704"/>
                            <a:ext cx="45" cy="42"/>
                          </a:xfrm>
                          <a:custGeom>
                            <a:avLst/>
                            <a:gdLst>
                              <a:gd name="T0" fmla="*/ 38 w 45"/>
                              <a:gd name="T1" fmla="*/ 0 h 42"/>
                              <a:gd name="T2" fmla="*/ 45 w 45"/>
                              <a:gd name="T3" fmla="*/ 4 h 42"/>
                              <a:gd name="T4" fmla="*/ 45 w 45"/>
                              <a:gd name="T5" fmla="*/ 42 h 42"/>
                              <a:gd name="T6" fmla="*/ 0 w 45"/>
                              <a:gd name="T7" fmla="*/ 42 h 42"/>
                              <a:gd name="T8" fmla="*/ 4 w 45"/>
                              <a:gd name="T9" fmla="*/ 7 h 42"/>
                              <a:gd name="T10" fmla="*/ 4 w 45"/>
                              <a:gd name="T11" fmla="*/ 7 h 42"/>
                              <a:gd name="T12" fmla="*/ 4 w 45"/>
                              <a:gd name="T13" fmla="*/ 7 h 42"/>
                              <a:gd name="T14" fmla="*/ 7 w 45"/>
                              <a:gd name="T15" fmla="*/ 4 h 42"/>
                              <a:gd name="T16" fmla="*/ 7 w 45"/>
                              <a:gd name="T17" fmla="*/ 4 h 42"/>
                              <a:gd name="T18" fmla="*/ 38 w 45"/>
                              <a:gd name="T1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 h="42">
                                <a:moveTo>
                                  <a:pt x="38" y="0"/>
                                </a:moveTo>
                                <a:lnTo>
                                  <a:pt x="45" y="4"/>
                                </a:lnTo>
                                <a:lnTo>
                                  <a:pt x="45" y="42"/>
                                </a:lnTo>
                                <a:lnTo>
                                  <a:pt x="0" y="42"/>
                                </a:lnTo>
                                <a:lnTo>
                                  <a:pt x="4" y="7"/>
                                </a:lnTo>
                                <a:lnTo>
                                  <a:pt x="7" y="4"/>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03"/>
                        <wps:cNvSpPr>
                          <a:spLocks/>
                        </wps:cNvSpPr>
                        <wps:spPr bwMode="auto">
                          <a:xfrm>
                            <a:off x="10369" y="9708"/>
                            <a:ext cx="4" cy="3"/>
                          </a:xfrm>
                          <a:custGeom>
                            <a:avLst/>
                            <a:gdLst>
                              <a:gd name="T0" fmla="*/ 4 w 4"/>
                              <a:gd name="T1" fmla="*/ 0 h 3"/>
                              <a:gd name="T2" fmla="*/ 4 w 4"/>
                              <a:gd name="T3" fmla="*/ 0 h 3"/>
                              <a:gd name="T4" fmla="*/ 4 w 4"/>
                              <a:gd name="T5" fmla="*/ 0 h 3"/>
                              <a:gd name="T6" fmla="*/ 4 w 4"/>
                              <a:gd name="T7" fmla="*/ 0 h 3"/>
                              <a:gd name="T8" fmla="*/ 4 w 4"/>
                              <a:gd name="T9" fmla="*/ 3 h 3"/>
                              <a:gd name="T10" fmla="*/ 4 w 4"/>
                              <a:gd name="T11" fmla="*/ 3 h 3"/>
                              <a:gd name="T12" fmla="*/ 4 w 4"/>
                              <a:gd name="T13" fmla="*/ 3 h 3"/>
                              <a:gd name="T14" fmla="*/ 4 w 4"/>
                              <a:gd name="T15" fmla="*/ 3 h 3"/>
                              <a:gd name="T16" fmla="*/ 0 w 4"/>
                              <a:gd name="T17" fmla="*/ 3 h 3"/>
                              <a:gd name="T18" fmla="*/ 0 w 4"/>
                              <a:gd name="T19" fmla="*/ 3 h 3"/>
                              <a:gd name="T20" fmla="*/ 0 w 4"/>
                              <a:gd name="T21" fmla="*/ 0 h 3"/>
                              <a:gd name="T22" fmla="*/ 4 w 4"/>
                              <a:gd name="T23" fmla="*/ 0 h 3"/>
                              <a:gd name="T24" fmla="*/ 4 w 4"/>
                              <a:gd name="T25"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 h="3">
                                <a:moveTo>
                                  <a:pt x="4" y="0"/>
                                </a:moveTo>
                                <a:lnTo>
                                  <a:pt x="4" y="0"/>
                                </a:lnTo>
                                <a:lnTo>
                                  <a:pt x="4" y="3"/>
                                </a:lnTo>
                                <a:lnTo>
                                  <a:pt x="0" y="3"/>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04"/>
                        <wps:cNvSpPr>
                          <a:spLocks/>
                        </wps:cNvSpPr>
                        <wps:spPr bwMode="auto">
                          <a:xfrm>
                            <a:off x="10112" y="9711"/>
                            <a:ext cx="58" cy="35"/>
                          </a:xfrm>
                          <a:custGeom>
                            <a:avLst/>
                            <a:gdLst>
                              <a:gd name="T0" fmla="*/ 10 w 58"/>
                              <a:gd name="T1" fmla="*/ 0 h 35"/>
                              <a:gd name="T2" fmla="*/ 55 w 58"/>
                              <a:gd name="T3" fmla="*/ 0 h 35"/>
                              <a:gd name="T4" fmla="*/ 58 w 58"/>
                              <a:gd name="T5" fmla="*/ 7 h 35"/>
                              <a:gd name="T6" fmla="*/ 58 w 58"/>
                              <a:gd name="T7" fmla="*/ 17 h 35"/>
                              <a:gd name="T8" fmla="*/ 55 w 58"/>
                              <a:gd name="T9" fmla="*/ 24 h 35"/>
                              <a:gd name="T10" fmla="*/ 55 w 58"/>
                              <a:gd name="T11" fmla="*/ 35 h 35"/>
                              <a:gd name="T12" fmla="*/ 4 w 58"/>
                              <a:gd name="T13" fmla="*/ 35 h 35"/>
                              <a:gd name="T14" fmla="*/ 0 w 58"/>
                              <a:gd name="T15" fmla="*/ 28 h 35"/>
                              <a:gd name="T16" fmla="*/ 7 w 58"/>
                              <a:gd name="T17" fmla="*/ 0 h 35"/>
                              <a:gd name="T18" fmla="*/ 7 w 58"/>
                              <a:gd name="T19" fmla="*/ 0 h 35"/>
                              <a:gd name="T20" fmla="*/ 7 w 58"/>
                              <a:gd name="T21" fmla="*/ 0 h 35"/>
                              <a:gd name="T22" fmla="*/ 10 w 58"/>
                              <a:gd name="T23" fmla="*/ 0 h 35"/>
                              <a:gd name="T24" fmla="*/ 10 w 58"/>
                              <a:gd name="T2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 h="35">
                                <a:moveTo>
                                  <a:pt x="10" y="0"/>
                                </a:moveTo>
                                <a:lnTo>
                                  <a:pt x="55" y="0"/>
                                </a:lnTo>
                                <a:lnTo>
                                  <a:pt x="58" y="7"/>
                                </a:lnTo>
                                <a:lnTo>
                                  <a:pt x="58" y="17"/>
                                </a:lnTo>
                                <a:lnTo>
                                  <a:pt x="55" y="24"/>
                                </a:lnTo>
                                <a:lnTo>
                                  <a:pt x="55" y="35"/>
                                </a:lnTo>
                                <a:lnTo>
                                  <a:pt x="4" y="35"/>
                                </a:lnTo>
                                <a:lnTo>
                                  <a:pt x="0" y="28"/>
                                </a:lnTo>
                                <a:lnTo>
                                  <a:pt x="7" y="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05"/>
                        <wps:cNvSpPr>
                          <a:spLocks/>
                        </wps:cNvSpPr>
                        <wps:spPr bwMode="auto">
                          <a:xfrm>
                            <a:off x="10184" y="9711"/>
                            <a:ext cx="7" cy="35"/>
                          </a:xfrm>
                          <a:custGeom>
                            <a:avLst/>
                            <a:gdLst>
                              <a:gd name="T0" fmla="*/ 0 w 7"/>
                              <a:gd name="T1" fmla="*/ 0 h 35"/>
                              <a:gd name="T2" fmla="*/ 7 w 7"/>
                              <a:gd name="T3" fmla="*/ 0 h 35"/>
                              <a:gd name="T4" fmla="*/ 4 w 7"/>
                              <a:gd name="T5" fmla="*/ 35 h 35"/>
                              <a:gd name="T6" fmla="*/ 4 w 7"/>
                              <a:gd name="T7" fmla="*/ 35 h 35"/>
                              <a:gd name="T8" fmla="*/ 4 w 7"/>
                              <a:gd name="T9" fmla="*/ 35 h 35"/>
                              <a:gd name="T10" fmla="*/ 0 w 7"/>
                              <a:gd name="T11" fmla="*/ 35 h 35"/>
                              <a:gd name="T12" fmla="*/ 0 w 7"/>
                              <a:gd name="T13" fmla="*/ 35 h 35"/>
                              <a:gd name="T14" fmla="*/ 0 w 7"/>
                              <a:gd name="T15" fmla="*/ 35 h 35"/>
                              <a:gd name="T16" fmla="*/ 0 w 7"/>
                              <a:gd name="T17" fmla="*/ 35 h 35"/>
                              <a:gd name="T18" fmla="*/ 0 w 7"/>
                              <a:gd name="T19" fmla="*/ 35 h 35"/>
                              <a:gd name="T20" fmla="*/ 0 w 7"/>
                              <a:gd name="T21" fmla="*/ 35 h 35"/>
                              <a:gd name="T22" fmla="*/ 0 w 7"/>
                              <a:gd name="T23" fmla="*/ 0 h 35"/>
                              <a:gd name="T24" fmla="*/ 0 w 7"/>
                              <a:gd name="T25" fmla="*/ 0 h 35"/>
                              <a:gd name="T26" fmla="*/ 0 w 7"/>
                              <a:gd name="T27" fmla="*/ 0 h 35"/>
                              <a:gd name="T28" fmla="*/ 0 w 7"/>
                              <a:gd name="T29" fmla="*/ 0 h 35"/>
                              <a:gd name="T30" fmla="*/ 0 w 7"/>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 h="35">
                                <a:moveTo>
                                  <a:pt x="0" y="0"/>
                                </a:moveTo>
                                <a:lnTo>
                                  <a:pt x="7" y="0"/>
                                </a:lnTo>
                                <a:lnTo>
                                  <a:pt x="4" y="35"/>
                                </a:lnTo>
                                <a:lnTo>
                                  <a:pt x="0" y="3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06"/>
                        <wps:cNvSpPr>
                          <a:spLocks/>
                        </wps:cNvSpPr>
                        <wps:spPr bwMode="auto">
                          <a:xfrm>
                            <a:off x="10476" y="9718"/>
                            <a:ext cx="3" cy="3"/>
                          </a:xfrm>
                          <a:custGeom>
                            <a:avLst/>
                            <a:gdLst>
                              <a:gd name="T0" fmla="*/ 3 w 3"/>
                              <a:gd name="T1" fmla="*/ 0 h 3"/>
                              <a:gd name="T2" fmla="*/ 3 w 3"/>
                              <a:gd name="T3" fmla="*/ 0 h 3"/>
                              <a:gd name="T4" fmla="*/ 3 w 3"/>
                              <a:gd name="T5" fmla="*/ 0 h 3"/>
                              <a:gd name="T6" fmla="*/ 3 w 3"/>
                              <a:gd name="T7" fmla="*/ 0 h 3"/>
                              <a:gd name="T8" fmla="*/ 3 w 3"/>
                              <a:gd name="T9" fmla="*/ 0 h 3"/>
                              <a:gd name="T10" fmla="*/ 3 w 3"/>
                              <a:gd name="T11" fmla="*/ 3 h 3"/>
                              <a:gd name="T12" fmla="*/ 3 w 3"/>
                              <a:gd name="T13" fmla="*/ 3 h 3"/>
                              <a:gd name="T14" fmla="*/ 3 w 3"/>
                              <a:gd name="T15" fmla="*/ 3 h 3"/>
                              <a:gd name="T16" fmla="*/ 0 w 3"/>
                              <a:gd name="T17" fmla="*/ 3 h 3"/>
                              <a:gd name="T18" fmla="*/ 0 w 3"/>
                              <a:gd name="T19" fmla="*/ 3 h 3"/>
                              <a:gd name="T20" fmla="*/ 0 w 3"/>
                              <a:gd name="T21" fmla="*/ 3 h 3"/>
                              <a:gd name="T22" fmla="*/ 0 w 3"/>
                              <a:gd name="T23" fmla="*/ 0 h 3"/>
                              <a:gd name="T24" fmla="*/ 0 w 3"/>
                              <a:gd name="T25" fmla="*/ 0 h 3"/>
                              <a:gd name="T26" fmla="*/ 0 w 3"/>
                              <a:gd name="T27" fmla="*/ 0 h 3"/>
                              <a:gd name="T28" fmla="*/ 0 w 3"/>
                              <a:gd name="T29" fmla="*/ 0 h 3"/>
                              <a:gd name="T30" fmla="*/ 3 w 3"/>
                              <a:gd name="T31" fmla="*/ 0 h 3"/>
                              <a:gd name="T32" fmla="*/ 3 w 3"/>
                              <a:gd name="T33"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 h="3">
                                <a:moveTo>
                                  <a:pt x="3" y="0"/>
                                </a:moveTo>
                                <a:lnTo>
                                  <a:pt x="3" y="0"/>
                                </a:lnTo>
                                <a:lnTo>
                                  <a:pt x="3" y="3"/>
                                </a:lnTo>
                                <a:lnTo>
                                  <a:pt x="0" y="3"/>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07"/>
                        <wps:cNvSpPr>
                          <a:spLocks/>
                        </wps:cNvSpPr>
                        <wps:spPr bwMode="auto">
                          <a:xfrm>
                            <a:off x="9677" y="9718"/>
                            <a:ext cx="27" cy="14"/>
                          </a:xfrm>
                          <a:custGeom>
                            <a:avLst/>
                            <a:gdLst>
                              <a:gd name="T0" fmla="*/ 20 w 27"/>
                              <a:gd name="T1" fmla="*/ 0 h 14"/>
                              <a:gd name="T2" fmla="*/ 20 w 27"/>
                              <a:gd name="T3" fmla="*/ 0 h 14"/>
                              <a:gd name="T4" fmla="*/ 20 w 27"/>
                              <a:gd name="T5" fmla="*/ 0 h 14"/>
                              <a:gd name="T6" fmla="*/ 24 w 27"/>
                              <a:gd name="T7" fmla="*/ 0 h 14"/>
                              <a:gd name="T8" fmla="*/ 24 w 27"/>
                              <a:gd name="T9" fmla="*/ 0 h 14"/>
                              <a:gd name="T10" fmla="*/ 24 w 27"/>
                              <a:gd name="T11" fmla="*/ 0 h 14"/>
                              <a:gd name="T12" fmla="*/ 24 w 27"/>
                              <a:gd name="T13" fmla="*/ 3 h 14"/>
                              <a:gd name="T14" fmla="*/ 27 w 27"/>
                              <a:gd name="T15" fmla="*/ 3 h 14"/>
                              <a:gd name="T16" fmla="*/ 27 w 27"/>
                              <a:gd name="T17" fmla="*/ 3 h 14"/>
                              <a:gd name="T18" fmla="*/ 27 w 27"/>
                              <a:gd name="T19" fmla="*/ 3 h 14"/>
                              <a:gd name="T20" fmla="*/ 27 w 27"/>
                              <a:gd name="T21" fmla="*/ 7 h 14"/>
                              <a:gd name="T22" fmla="*/ 24 w 27"/>
                              <a:gd name="T23" fmla="*/ 7 h 14"/>
                              <a:gd name="T24" fmla="*/ 24 w 27"/>
                              <a:gd name="T25" fmla="*/ 7 h 14"/>
                              <a:gd name="T26" fmla="*/ 3 w 27"/>
                              <a:gd name="T27" fmla="*/ 14 h 14"/>
                              <a:gd name="T28" fmla="*/ 3 w 27"/>
                              <a:gd name="T29" fmla="*/ 14 h 14"/>
                              <a:gd name="T30" fmla="*/ 3 w 27"/>
                              <a:gd name="T31" fmla="*/ 14 h 14"/>
                              <a:gd name="T32" fmla="*/ 3 w 27"/>
                              <a:gd name="T33" fmla="*/ 14 h 14"/>
                              <a:gd name="T34" fmla="*/ 3 w 27"/>
                              <a:gd name="T35" fmla="*/ 14 h 14"/>
                              <a:gd name="T36" fmla="*/ 0 w 27"/>
                              <a:gd name="T37" fmla="*/ 7 h 14"/>
                              <a:gd name="T38" fmla="*/ 20 w 27"/>
                              <a:gd name="T39"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14">
                                <a:moveTo>
                                  <a:pt x="20" y="0"/>
                                </a:moveTo>
                                <a:lnTo>
                                  <a:pt x="20" y="0"/>
                                </a:lnTo>
                                <a:lnTo>
                                  <a:pt x="24" y="0"/>
                                </a:lnTo>
                                <a:lnTo>
                                  <a:pt x="24" y="3"/>
                                </a:lnTo>
                                <a:lnTo>
                                  <a:pt x="27" y="3"/>
                                </a:lnTo>
                                <a:lnTo>
                                  <a:pt x="27" y="7"/>
                                </a:lnTo>
                                <a:lnTo>
                                  <a:pt x="24" y="7"/>
                                </a:lnTo>
                                <a:lnTo>
                                  <a:pt x="3" y="14"/>
                                </a:lnTo>
                                <a:lnTo>
                                  <a:pt x="0" y="7"/>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08"/>
                        <wps:cNvSpPr>
                          <a:spLocks/>
                        </wps:cNvSpPr>
                        <wps:spPr bwMode="auto">
                          <a:xfrm>
                            <a:off x="10009" y="9718"/>
                            <a:ext cx="4" cy="21"/>
                          </a:xfrm>
                          <a:custGeom>
                            <a:avLst/>
                            <a:gdLst>
                              <a:gd name="T0" fmla="*/ 4 w 4"/>
                              <a:gd name="T1" fmla="*/ 0 h 21"/>
                              <a:gd name="T2" fmla="*/ 4 w 4"/>
                              <a:gd name="T3" fmla="*/ 0 h 21"/>
                              <a:gd name="T4" fmla="*/ 4 w 4"/>
                              <a:gd name="T5" fmla="*/ 0 h 21"/>
                              <a:gd name="T6" fmla="*/ 4 w 4"/>
                              <a:gd name="T7" fmla="*/ 0 h 21"/>
                              <a:gd name="T8" fmla="*/ 4 w 4"/>
                              <a:gd name="T9" fmla="*/ 0 h 21"/>
                              <a:gd name="T10" fmla="*/ 4 w 4"/>
                              <a:gd name="T11" fmla="*/ 21 h 21"/>
                              <a:gd name="T12" fmla="*/ 4 w 4"/>
                              <a:gd name="T13" fmla="*/ 21 h 21"/>
                              <a:gd name="T14" fmla="*/ 4 w 4"/>
                              <a:gd name="T15" fmla="*/ 21 h 21"/>
                              <a:gd name="T16" fmla="*/ 0 w 4"/>
                              <a:gd name="T17" fmla="*/ 21 h 21"/>
                              <a:gd name="T18" fmla="*/ 0 w 4"/>
                              <a:gd name="T19" fmla="*/ 21 h 21"/>
                              <a:gd name="T20" fmla="*/ 0 w 4"/>
                              <a:gd name="T21" fmla="*/ 21 h 21"/>
                              <a:gd name="T22" fmla="*/ 0 w 4"/>
                              <a:gd name="T23" fmla="*/ 21 h 21"/>
                              <a:gd name="T24" fmla="*/ 0 w 4"/>
                              <a:gd name="T25" fmla="*/ 21 h 21"/>
                              <a:gd name="T26" fmla="*/ 0 w 4"/>
                              <a:gd name="T27" fmla="*/ 21 h 21"/>
                              <a:gd name="T28" fmla="*/ 0 w 4"/>
                              <a:gd name="T29" fmla="*/ 0 h 21"/>
                              <a:gd name="T30" fmla="*/ 0 w 4"/>
                              <a:gd name="T31" fmla="*/ 0 h 21"/>
                              <a:gd name="T32" fmla="*/ 4 w 4"/>
                              <a:gd name="T33" fmla="*/ 0 h 21"/>
                              <a:gd name="T34" fmla="*/ 4 w 4"/>
                              <a:gd name="T35" fmla="*/ 0 h 21"/>
                              <a:gd name="T36" fmla="*/ 4 w 4"/>
                              <a:gd name="T3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 h="21">
                                <a:moveTo>
                                  <a:pt x="4" y="0"/>
                                </a:moveTo>
                                <a:lnTo>
                                  <a:pt x="4" y="0"/>
                                </a:lnTo>
                                <a:lnTo>
                                  <a:pt x="4" y="21"/>
                                </a:lnTo>
                                <a:lnTo>
                                  <a:pt x="0" y="21"/>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09"/>
                        <wps:cNvSpPr>
                          <a:spLocks/>
                        </wps:cNvSpPr>
                        <wps:spPr bwMode="auto">
                          <a:xfrm>
                            <a:off x="10493" y="9721"/>
                            <a:ext cx="30" cy="11"/>
                          </a:xfrm>
                          <a:custGeom>
                            <a:avLst/>
                            <a:gdLst>
                              <a:gd name="T0" fmla="*/ 3 w 30"/>
                              <a:gd name="T1" fmla="*/ 0 h 11"/>
                              <a:gd name="T2" fmla="*/ 30 w 30"/>
                              <a:gd name="T3" fmla="*/ 4 h 11"/>
                              <a:gd name="T4" fmla="*/ 30 w 30"/>
                              <a:gd name="T5" fmla="*/ 11 h 11"/>
                              <a:gd name="T6" fmla="*/ 0 w 30"/>
                              <a:gd name="T7" fmla="*/ 4 h 11"/>
                              <a:gd name="T8" fmla="*/ 0 w 30"/>
                              <a:gd name="T9" fmla="*/ 4 h 11"/>
                              <a:gd name="T10" fmla="*/ 0 w 30"/>
                              <a:gd name="T11" fmla="*/ 4 h 11"/>
                              <a:gd name="T12" fmla="*/ 0 w 30"/>
                              <a:gd name="T13" fmla="*/ 0 h 11"/>
                              <a:gd name="T14" fmla="*/ 3 w 30"/>
                              <a:gd name="T15" fmla="*/ 0 h 11"/>
                              <a:gd name="T16" fmla="*/ 3 w 30"/>
                              <a:gd name="T17" fmla="*/ 0 h 11"/>
                              <a:gd name="T18" fmla="*/ 3 w 30"/>
                              <a:gd name="T19" fmla="*/ 0 h 11"/>
                              <a:gd name="T20" fmla="*/ 3 w 30"/>
                              <a:gd name="T21" fmla="*/ 0 h 11"/>
                              <a:gd name="T22" fmla="*/ 3 w 30"/>
                              <a:gd name="T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11">
                                <a:moveTo>
                                  <a:pt x="3" y="0"/>
                                </a:moveTo>
                                <a:lnTo>
                                  <a:pt x="30" y="4"/>
                                </a:lnTo>
                                <a:lnTo>
                                  <a:pt x="30" y="11"/>
                                </a:lnTo>
                                <a:lnTo>
                                  <a:pt x="0" y="4"/>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10"/>
                        <wps:cNvSpPr>
                          <a:spLocks/>
                        </wps:cNvSpPr>
                        <wps:spPr bwMode="auto">
                          <a:xfrm>
                            <a:off x="10030" y="9721"/>
                            <a:ext cx="68" cy="21"/>
                          </a:xfrm>
                          <a:custGeom>
                            <a:avLst/>
                            <a:gdLst>
                              <a:gd name="T0" fmla="*/ 3 w 68"/>
                              <a:gd name="T1" fmla="*/ 0 h 21"/>
                              <a:gd name="T2" fmla="*/ 68 w 68"/>
                              <a:gd name="T3" fmla="*/ 11 h 21"/>
                              <a:gd name="T4" fmla="*/ 68 w 68"/>
                              <a:gd name="T5" fmla="*/ 11 h 21"/>
                              <a:gd name="T6" fmla="*/ 68 w 68"/>
                              <a:gd name="T7" fmla="*/ 11 h 21"/>
                              <a:gd name="T8" fmla="*/ 68 w 68"/>
                              <a:gd name="T9" fmla="*/ 14 h 21"/>
                              <a:gd name="T10" fmla="*/ 65 w 68"/>
                              <a:gd name="T11" fmla="*/ 14 h 21"/>
                              <a:gd name="T12" fmla="*/ 62 w 68"/>
                              <a:gd name="T13" fmla="*/ 14 h 21"/>
                              <a:gd name="T14" fmla="*/ 58 w 68"/>
                              <a:gd name="T15" fmla="*/ 14 h 21"/>
                              <a:gd name="T16" fmla="*/ 55 w 68"/>
                              <a:gd name="T17" fmla="*/ 18 h 21"/>
                              <a:gd name="T18" fmla="*/ 48 w 68"/>
                              <a:gd name="T19" fmla="*/ 18 h 21"/>
                              <a:gd name="T20" fmla="*/ 45 w 68"/>
                              <a:gd name="T21" fmla="*/ 18 h 21"/>
                              <a:gd name="T22" fmla="*/ 41 w 68"/>
                              <a:gd name="T23" fmla="*/ 18 h 21"/>
                              <a:gd name="T24" fmla="*/ 38 w 68"/>
                              <a:gd name="T25" fmla="*/ 18 h 21"/>
                              <a:gd name="T26" fmla="*/ 31 w 68"/>
                              <a:gd name="T27" fmla="*/ 21 h 21"/>
                              <a:gd name="T28" fmla="*/ 27 w 68"/>
                              <a:gd name="T29" fmla="*/ 21 h 21"/>
                              <a:gd name="T30" fmla="*/ 24 w 68"/>
                              <a:gd name="T31" fmla="*/ 21 h 21"/>
                              <a:gd name="T32" fmla="*/ 21 w 68"/>
                              <a:gd name="T33" fmla="*/ 21 h 21"/>
                              <a:gd name="T34" fmla="*/ 17 w 68"/>
                              <a:gd name="T35" fmla="*/ 21 h 21"/>
                              <a:gd name="T36" fmla="*/ 10 w 68"/>
                              <a:gd name="T37" fmla="*/ 21 h 21"/>
                              <a:gd name="T38" fmla="*/ 7 w 68"/>
                              <a:gd name="T39" fmla="*/ 21 h 21"/>
                              <a:gd name="T40" fmla="*/ 3 w 68"/>
                              <a:gd name="T41" fmla="*/ 21 h 21"/>
                              <a:gd name="T42" fmla="*/ 0 w 68"/>
                              <a:gd name="T43" fmla="*/ 21 h 21"/>
                              <a:gd name="T44" fmla="*/ 0 w 68"/>
                              <a:gd name="T45" fmla="*/ 0 h 21"/>
                              <a:gd name="T46" fmla="*/ 3 w 68"/>
                              <a:gd name="T47" fmla="*/ 0 h 21"/>
                              <a:gd name="T48" fmla="*/ 3 w 68"/>
                              <a:gd name="T49" fmla="*/ 0 h 21"/>
                              <a:gd name="T50" fmla="*/ 3 w 68"/>
                              <a:gd name="T51" fmla="*/ 0 h 21"/>
                              <a:gd name="T52" fmla="*/ 3 w 68"/>
                              <a:gd name="T5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8" h="21">
                                <a:moveTo>
                                  <a:pt x="3" y="0"/>
                                </a:moveTo>
                                <a:lnTo>
                                  <a:pt x="68" y="11"/>
                                </a:lnTo>
                                <a:lnTo>
                                  <a:pt x="68" y="14"/>
                                </a:lnTo>
                                <a:lnTo>
                                  <a:pt x="65" y="14"/>
                                </a:lnTo>
                                <a:lnTo>
                                  <a:pt x="62" y="14"/>
                                </a:lnTo>
                                <a:lnTo>
                                  <a:pt x="58" y="14"/>
                                </a:lnTo>
                                <a:lnTo>
                                  <a:pt x="55" y="18"/>
                                </a:lnTo>
                                <a:lnTo>
                                  <a:pt x="48" y="18"/>
                                </a:lnTo>
                                <a:lnTo>
                                  <a:pt x="45" y="18"/>
                                </a:lnTo>
                                <a:lnTo>
                                  <a:pt x="41" y="18"/>
                                </a:lnTo>
                                <a:lnTo>
                                  <a:pt x="38" y="18"/>
                                </a:lnTo>
                                <a:lnTo>
                                  <a:pt x="31" y="21"/>
                                </a:lnTo>
                                <a:lnTo>
                                  <a:pt x="27" y="21"/>
                                </a:lnTo>
                                <a:lnTo>
                                  <a:pt x="24" y="21"/>
                                </a:lnTo>
                                <a:lnTo>
                                  <a:pt x="21" y="21"/>
                                </a:lnTo>
                                <a:lnTo>
                                  <a:pt x="17" y="21"/>
                                </a:lnTo>
                                <a:lnTo>
                                  <a:pt x="10" y="21"/>
                                </a:lnTo>
                                <a:lnTo>
                                  <a:pt x="7" y="21"/>
                                </a:lnTo>
                                <a:lnTo>
                                  <a:pt x="3" y="21"/>
                                </a:lnTo>
                                <a:lnTo>
                                  <a:pt x="0" y="21"/>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11"/>
                        <wps:cNvSpPr>
                          <a:spLocks/>
                        </wps:cNvSpPr>
                        <wps:spPr bwMode="auto">
                          <a:xfrm>
                            <a:off x="9814" y="9725"/>
                            <a:ext cx="10" cy="7"/>
                          </a:xfrm>
                          <a:custGeom>
                            <a:avLst/>
                            <a:gdLst>
                              <a:gd name="T0" fmla="*/ 3 w 10"/>
                              <a:gd name="T1" fmla="*/ 0 h 7"/>
                              <a:gd name="T2" fmla="*/ 10 w 10"/>
                              <a:gd name="T3" fmla="*/ 0 h 7"/>
                              <a:gd name="T4" fmla="*/ 10 w 10"/>
                              <a:gd name="T5" fmla="*/ 0 h 7"/>
                              <a:gd name="T6" fmla="*/ 10 w 10"/>
                              <a:gd name="T7" fmla="*/ 0 h 7"/>
                              <a:gd name="T8" fmla="*/ 10 w 10"/>
                              <a:gd name="T9" fmla="*/ 3 h 7"/>
                              <a:gd name="T10" fmla="*/ 10 w 10"/>
                              <a:gd name="T11" fmla="*/ 3 h 7"/>
                              <a:gd name="T12" fmla="*/ 7 w 10"/>
                              <a:gd name="T13" fmla="*/ 3 h 7"/>
                              <a:gd name="T14" fmla="*/ 7 w 10"/>
                              <a:gd name="T15" fmla="*/ 3 h 7"/>
                              <a:gd name="T16" fmla="*/ 3 w 10"/>
                              <a:gd name="T17" fmla="*/ 7 h 7"/>
                              <a:gd name="T18" fmla="*/ 0 w 10"/>
                              <a:gd name="T19" fmla="*/ 3 h 7"/>
                              <a:gd name="T20" fmla="*/ 0 w 10"/>
                              <a:gd name="T21" fmla="*/ 3 h 7"/>
                              <a:gd name="T22" fmla="*/ 0 w 10"/>
                              <a:gd name="T23" fmla="*/ 3 h 7"/>
                              <a:gd name="T24" fmla="*/ 0 w 10"/>
                              <a:gd name="T25" fmla="*/ 3 h 7"/>
                              <a:gd name="T26" fmla="*/ 0 w 10"/>
                              <a:gd name="T27" fmla="*/ 0 h 7"/>
                              <a:gd name="T28" fmla="*/ 3 w 10"/>
                              <a:gd name="T29"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7">
                                <a:moveTo>
                                  <a:pt x="3" y="0"/>
                                </a:moveTo>
                                <a:lnTo>
                                  <a:pt x="10" y="0"/>
                                </a:lnTo>
                                <a:lnTo>
                                  <a:pt x="10" y="3"/>
                                </a:lnTo>
                                <a:lnTo>
                                  <a:pt x="7" y="3"/>
                                </a:lnTo>
                                <a:lnTo>
                                  <a:pt x="3" y="7"/>
                                </a:lnTo>
                                <a:lnTo>
                                  <a:pt x="0" y="3"/>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12"/>
                        <wps:cNvSpPr>
                          <a:spLocks/>
                        </wps:cNvSpPr>
                        <wps:spPr bwMode="auto">
                          <a:xfrm>
                            <a:off x="9656" y="9728"/>
                            <a:ext cx="7" cy="11"/>
                          </a:xfrm>
                          <a:custGeom>
                            <a:avLst/>
                            <a:gdLst>
                              <a:gd name="T0" fmla="*/ 4 w 7"/>
                              <a:gd name="T1" fmla="*/ 0 h 11"/>
                              <a:gd name="T2" fmla="*/ 4 w 7"/>
                              <a:gd name="T3" fmla="*/ 0 h 11"/>
                              <a:gd name="T4" fmla="*/ 4 w 7"/>
                              <a:gd name="T5" fmla="*/ 0 h 11"/>
                              <a:gd name="T6" fmla="*/ 4 w 7"/>
                              <a:gd name="T7" fmla="*/ 0 h 11"/>
                              <a:gd name="T8" fmla="*/ 7 w 7"/>
                              <a:gd name="T9" fmla="*/ 0 h 11"/>
                              <a:gd name="T10" fmla="*/ 7 w 7"/>
                              <a:gd name="T11" fmla="*/ 7 h 11"/>
                              <a:gd name="T12" fmla="*/ 7 w 7"/>
                              <a:gd name="T13" fmla="*/ 7 h 11"/>
                              <a:gd name="T14" fmla="*/ 7 w 7"/>
                              <a:gd name="T15" fmla="*/ 7 h 11"/>
                              <a:gd name="T16" fmla="*/ 7 w 7"/>
                              <a:gd name="T17" fmla="*/ 11 h 11"/>
                              <a:gd name="T18" fmla="*/ 7 w 7"/>
                              <a:gd name="T19" fmla="*/ 11 h 11"/>
                              <a:gd name="T20" fmla="*/ 4 w 7"/>
                              <a:gd name="T21" fmla="*/ 11 h 11"/>
                              <a:gd name="T22" fmla="*/ 4 w 7"/>
                              <a:gd name="T23" fmla="*/ 11 h 11"/>
                              <a:gd name="T24" fmla="*/ 4 w 7"/>
                              <a:gd name="T25" fmla="*/ 11 h 11"/>
                              <a:gd name="T26" fmla="*/ 4 w 7"/>
                              <a:gd name="T27" fmla="*/ 7 h 11"/>
                              <a:gd name="T28" fmla="*/ 0 w 7"/>
                              <a:gd name="T29" fmla="*/ 7 h 11"/>
                              <a:gd name="T30" fmla="*/ 0 w 7"/>
                              <a:gd name="T31" fmla="*/ 4 h 11"/>
                              <a:gd name="T32" fmla="*/ 0 w 7"/>
                              <a:gd name="T33" fmla="*/ 4 h 11"/>
                              <a:gd name="T34" fmla="*/ 4 w 7"/>
                              <a:gd name="T35" fmla="*/ 0 h 11"/>
                              <a:gd name="T36" fmla="*/ 4 w 7"/>
                              <a:gd name="T37" fmla="*/ 0 h 11"/>
                              <a:gd name="T38" fmla="*/ 4 w 7"/>
                              <a:gd name="T39" fmla="*/ 0 h 11"/>
                              <a:gd name="T40" fmla="*/ 4 w 7"/>
                              <a:gd name="T41" fmla="*/ 0 h 11"/>
                              <a:gd name="T42" fmla="*/ 4 w 7"/>
                              <a:gd name="T4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 h="11">
                                <a:moveTo>
                                  <a:pt x="4" y="0"/>
                                </a:moveTo>
                                <a:lnTo>
                                  <a:pt x="4" y="0"/>
                                </a:lnTo>
                                <a:lnTo>
                                  <a:pt x="7" y="0"/>
                                </a:lnTo>
                                <a:lnTo>
                                  <a:pt x="7" y="7"/>
                                </a:lnTo>
                                <a:lnTo>
                                  <a:pt x="7" y="11"/>
                                </a:lnTo>
                                <a:lnTo>
                                  <a:pt x="4" y="11"/>
                                </a:lnTo>
                                <a:lnTo>
                                  <a:pt x="4" y="7"/>
                                </a:lnTo>
                                <a:lnTo>
                                  <a:pt x="0" y="7"/>
                                </a:lnTo>
                                <a:lnTo>
                                  <a:pt x="0" y="4"/>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13"/>
                        <wps:cNvSpPr>
                          <a:spLocks/>
                        </wps:cNvSpPr>
                        <wps:spPr bwMode="auto">
                          <a:xfrm>
                            <a:off x="9591" y="9735"/>
                            <a:ext cx="55" cy="25"/>
                          </a:xfrm>
                          <a:custGeom>
                            <a:avLst/>
                            <a:gdLst>
                              <a:gd name="T0" fmla="*/ 48 w 55"/>
                              <a:gd name="T1" fmla="*/ 0 h 25"/>
                              <a:gd name="T2" fmla="*/ 52 w 55"/>
                              <a:gd name="T3" fmla="*/ 0 h 25"/>
                              <a:gd name="T4" fmla="*/ 52 w 55"/>
                              <a:gd name="T5" fmla="*/ 0 h 25"/>
                              <a:gd name="T6" fmla="*/ 55 w 55"/>
                              <a:gd name="T7" fmla="*/ 4 h 25"/>
                              <a:gd name="T8" fmla="*/ 52 w 55"/>
                              <a:gd name="T9" fmla="*/ 4 h 25"/>
                              <a:gd name="T10" fmla="*/ 52 w 55"/>
                              <a:gd name="T11" fmla="*/ 7 h 25"/>
                              <a:gd name="T12" fmla="*/ 48 w 55"/>
                              <a:gd name="T13" fmla="*/ 11 h 25"/>
                              <a:gd name="T14" fmla="*/ 41 w 55"/>
                              <a:gd name="T15" fmla="*/ 14 h 25"/>
                              <a:gd name="T16" fmla="*/ 35 w 55"/>
                              <a:gd name="T17" fmla="*/ 14 h 25"/>
                              <a:gd name="T18" fmla="*/ 28 w 55"/>
                              <a:gd name="T19" fmla="*/ 18 h 25"/>
                              <a:gd name="T20" fmla="*/ 21 w 55"/>
                              <a:gd name="T21" fmla="*/ 21 h 25"/>
                              <a:gd name="T22" fmla="*/ 14 w 55"/>
                              <a:gd name="T23" fmla="*/ 21 h 25"/>
                              <a:gd name="T24" fmla="*/ 7 w 55"/>
                              <a:gd name="T25" fmla="*/ 25 h 25"/>
                              <a:gd name="T26" fmla="*/ 0 w 55"/>
                              <a:gd name="T27" fmla="*/ 25 h 25"/>
                              <a:gd name="T28" fmla="*/ 4 w 55"/>
                              <a:gd name="T29" fmla="*/ 21 h 25"/>
                              <a:gd name="T30" fmla="*/ 4 w 55"/>
                              <a:gd name="T31" fmla="*/ 21 h 25"/>
                              <a:gd name="T32" fmla="*/ 7 w 55"/>
                              <a:gd name="T33" fmla="*/ 18 h 25"/>
                              <a:gd name="T34" fmla="*/ 11 w 55"/>
                              <a:gd name="T35" fmla="*/ 14 h 25"/>
                              <a:gd name="T36" fmla="*/ 14 w 55"/>
                              <a:gd name="T37" fmla="*/ 11 h 25"/>
                              <a:gd name="T38" fmla="*/ 17 w 55"/>
                              <a:gd name="T39" fmla="*/ 11 h 25"/>
                              <a:gd name="T40" fmla="*/ 17 w 55"/>
                              <a:gd name="T41" fmla="*/ 7 h 25"/>
                              <a:gd name="T42" fmla="*/ 21 w 55"/>
                              <a:gd name="T43" fmla="*/ 7 h 25"/>
                              <a:gd name="T44" fmla="*/ 24 w 55"/>
                              <a:gd name="T45" fmla="*/ 4 h 25"/>
                              <a:gd name="T46" fmla="*/ 28 w 55"/>
                              <a:gd name="T47" fmla="*/ 4 h 25"/>
                              <a:gd name="T48" fmla="*/ 31 w 55"/>
                              <a:gd name="T49" fmla="*/ 4 h 25"/>
                              <a:gd name="T50" fmla="*/ 35 w 55"/>
                              <a:gd name="T51" fmla="*/ 4 h 25"/>
                              <a:gd name="T52" fmla="*/ 38 w 55"/>
                              <a:gd name="T53" fmla="*/ 0 h 25"/>
                              <a:gd name="T54" fmla="*/ 41 w 55"/>
                              <a:gd name="T55" fmla="*/ 0 h 25"/>
                              <a:gd name="T56" fmla="*/ 45 w 55"/>
                              <a:gd name="T57" fmla="*/ 0 h 25"/>
                              <a:gd name="T58" fmla="*/ 48 w 55"/>
                              <a:gd name="T5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5" h="25">
                                <a:moveTo>
                                  <a:pt x="48" y="0"/>
                                </a:moveTo>
                                <a:lnTo>
                                  <a:pt x="52" y="0"/>
                                </a:lnTo>
                                <a:lnTo>
                                  <a:pt x="55" y="4"/>
                                </a:lnTo>
                                <a:lnTo>
                                  <a:pt x="52" y="4"/>
                                </a:lnTo>
                                <a:lnTo>
                                  <a:pt x="52" y="7"/>
                                </a:lnTo>
                                <a:lnTo>
                                  <a:pt x="48" y="11"/>
                                </a:lnTo>
                                <a:lnTo>
                                  <a:pt x="41" y="14"/>
                                </a:lnTo>
                                <a:lnTo>
                                  <a:pt x="35" y="14"/>
                                </a:lnTo>
                                <a:lnTo>
                                  <a:pt x="28" y="18"/>
                                </a:lnTo>
                                <a:lnTo>
                                  <a:pt x="21" y="21"/>
                                </a:lnTo>
                                <a:lnTo>
                                  <a:pt x="14" y="21"/>
                                </a:lnTo>
                                <a:lnTo>
                                  <a:pt x="7" y="25"/>
                                </a:lnTo>
                                <a:lnTo>
                                  <a:pt x="0" y="25"/>
                                </a:lnTo>
                                <a:lnTo>
                                  <a:pt x="4" y="21"/>
                                </a:lnTo>
                                <a:lnTo>
                                  <a:pt x="7" y="18"/>
                                </a:lnTo>
                                <a:lnTo>
                                  <a:pt x="11" y="14"/>
                                </a:lnTo>
                                <a:lnTo>
                                  <a:pt x="14" y="11"/>
                                </a:lnTo>
                                <a:lnTo>
                                  <a:pt x="17" y="11"/>
                                </a:lnTo>
                                <a:lnTo>
                                  <a:pt x="17" y="7"/>
                                </a:lnTo>
                                <a:lnTo>
                                  <a:pt x="21" y="7"/>
                                </a:lnTo>
                                <a:lnTo>
                                  <a:pt x="24" y="4"/>
                                </a:lnTo>
                                <a:lnTo>
                                  <a:pt x="28" y="4"/>
                                </a:lnTo>
                                <a:lnTo>
                                  <a:pt x="31" y="4"/>
                                </a:lnTo>
                                <a:lnTo>
                                  <a:pt x="35" y="4"/>
                                </a:lnTo>
                                <a:lnTo>
                                  <a:pt x="38" y="0"/>
                                </a:lnTo>
                                <a:lnTo>
                                  <a:pt x="41" y="0"/>
                                </a:lnTo>
                                <a:lnTo>
                                  <a:pt x="45" y="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14"/>
                        <wps:cNvSpPr>
                          <a:spLocks/>
                        </wps:cNvSpPr>
                        <wps:spPr bwMode="auto">
                          <a:xfrm>
                            <a:off x="9742" y="9735"/>
                            <a:ext cx="38" cy="11"/>
                          </a:xfrm>
                          <a:custGeom>
                            <a:avLst/>
                            <a:gdLst>
                              <a:gd name="T0" fmla="*/ 31 w 38"/>
                              <a:gd name="T1" fmla="*/ 0 h 11"/>
                              <a:gd name="T2" fmla="*/ 34 w 38"/>
                              <a:gd name="T3" fmla="*/ 0 h 11"/>
                              <a:gd name="T4" fmla="*/ 34 w 38"/>
                              <a:gd name="T5" fmla="*/ 0 h 11"/>
                              <a:gd name="T6" fmla="*/ 38 w 38"/>
                              <a:gd name="T7" fmla="*/ 0 h 11"/>
                              <a:gd name="T8" fmla="*/ 38 w 38"/>
                              <a:gd name="T9" fmla="*/ 0 h 11"/>
                              <a:gd name="T10" fmla="*/ 38 w 38"/>
                              <a:gd name="T11" fmla="*/ 0 h 11"/>
                              <a:gd name="T12" fmla="*/ 3 w 38"/>
                              <a:gd name="T13" fmla="*/ 11 h 11"/>
                              <a:gd name="T14" fmla="*/ 3 w 38"/>
                              <a:gd name="T15" fmla="*/ 11 h 11"/>
                              <a:gd name="T16" fmla="*/ 0 w 38"/>
                              <a:gd name="T17" fmla="*/ 11 h 11"/>
                              <a:gd name="T18" fmla="*/ 0 w 38"/>
                              <a:gd name="T19" fmla="*/ 7 h 11"/>
                              <a:gd name="T20" fmla="*/ 0 w 38"/>
                              <a:gd name="T21" fmla="*/ 7 h 11"/>
                              <a:gd name="T22" fmla="*/ 31 w 38"/>
                              <a:gd name="T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11">
                                <a:moveTo>
                                  <a:pt x="31" y="0"/>
                                </a:moveTo>
                                <a:lnTo>
                                  <a:pt x="34" y="0"/>
                                </a:lnTo>
                                <a:lnTo>
                                  <a:pt x="38" y="0"/>
                                </a:lnTo>
                                <a:lnTo>
                                  <a:pt x="3" y="11"/>
                                </a:lnTo>
                                <a:lnTo>
                                  <a:pt x="0" y="11"/>
                                </a:lnTo>
                                <a:lnTo>
                                  <a:pt x="0" y="7"/>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15"/>
                        <wps:cNvSpPr>
                          <a:spLocks/>
                        </wps:cNvSpPr>
                        <wps:spPr bwMode="auto">
                          <a:xfrm>
                            <a:off x="10561" y="9739"/>
                            <a:ext cx="24" cy="10"/>
                          </a:xfrm>
                          <a:custGeom>
                            <a:avLst/>
                            <a:gdLst>
                              <a:gd name="T0" fmla="*/ 0 w 24"/>
                              <a:gd name="T1" fmla="*/ 0 h 10"/>
                              <a:gd name="T2" fmla="*/ 21 w 24"/>
                              <a:gd name="T3" fmla="*/ 7 h 10"/>
                              <a:gd name="T4" fmla="*/ 21 w 24"/>
                              <a:gd name="T5" fmla="*/ 7 h 10"/>
                              <a:gd name="T6" fmla="*/ 24 w 24"/>
                              <a:gd name="T7" fmla="*/ 7 h 10"/>
                              <a:gd name="T8" fmla="*/ 24 w 24"/>
                              <a:gd name="T9" fmla="*/ 7 h 10"/>
                              <a:gd name="T10" fmla="*/ 24 w 24"/>
                              <a:gd name="T11" fmla="*/ 10 h 10"/>
                              <a:gd name="T12" fmla="*/ 0 w 24"/>
                              <a:gd name="T13" fmla="*/ 3 h 10"/>
                              <a:gd name="T14" fmla="*/ 0 w 24"/>
                              <a:gd name="T15" fmla="*/ 3 h 10"/>
                              <a:gd name="T16" fmla="*/ 0 w 24"/>
                              <a:gd name="T17" fmla="*/ 3 h 10"/>
                              <a:gd name="T18" fmla="*/ 0 w 24"/>
                              <a:gd name="T19" fmla="*/ 0 h 10"/>
                              <a:gd name="T20" fmla="*/ 0 w 24"/>
                              <a:gd name="T21" fmla="*/ 0 h 10"/>
                              <a:gd name="T22" fmla="*/ 0 w 24"/>
                              <a:gd name="T23" fmla="*/ 0 h 10"/>
                              <a:gd name="T24" fmla="*/ 0 w 24"/>
                              <a:gd name="T25" fmla="*/ 0 h 10"/>
                              <a:gd name="T26" fmla="*/ 0 w 24"/>
                              <a:gd name="T27" fmla="*/ 0 h 10"/>
                              <a:gd name="T28" fmla="*/ 0 w 24"/>
                              <a:gd name="T2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10">
                                <a:moveTo>
                                  <a:pt x="0" y="0"/>
                                </a:moveTo>
                                <a:lnTo>
                                  <a:pt x="21" y="7"/>
                                </a:lnTo>
                                <a:lnTo>
                                  <a:pt x="24" y="7"/>
                                </a:lnTo>
                                <a:lnTo>
                                  <a:pt x="24" y="10"/>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16"/>
                        <wps:cNvSpPr>
                          <a:spLocks/>
                        </wps:cNvSpPr>
                        <wps:spPr bwMode="auto">
                          <a:xfrm>
                            <a:off x="9516" y="9742"/>
                            <a:ext cx="34" cy="4"/>
                          </a:xfrm>
                          <a:custGeom>
                            <a:avLst/>
                            <a:gdLst>
                              <a:gd name="T0" fmla="*/ 20 w 34"/>
                              <a:gd name="T1" fmla="*/ 0 h 4"/>
                              <a:gd name="T2" fmla="*/ 31 w 34"/>
                              <a:gd name="T3" fmla="*/ 0 h 4"/>
                              <a:gd name="T4" fmla="*/ 34 w 34"/>
                              <a:gd name="T5" fmla="*/ 0 h 4"/>
                              <a:gd name="T6" fmla="*/ 34 w 34"/>
                              <a:gd name="T7" fmla="*/ 4 h 4"/>
                              <a:gd name="T8" fmla="*/ 34 w 34"/>
                              <a:gd name="T9" fmla="*/ 4 h 4"/>
                              <a:gd name="T10" fmla="*/ 34 w 34"/>
                              <a:gd name="T11" fmla="*/ 4 h 4"/>
                              <a:gd name="T12" fmla="*/ 0 w 34"/>
                              <a:gd name="T13" fmla="*/ 4 h 4"/>
                              <a:gd name="T14" fmla="*/ 20 w 34"/>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 h="4">
                                <a:moveTo>
                                  <a:pt x="20" y="0"/>
                                </a:moveTo>
                                <a:lnTo>
                                  <a:pt x="31" y="0"/>
                                </a:lnTo>
                                <a:lnTo>
                                  <a:pt x="34" y="0"/>
                                </a:lnTo>
                                <a:lnTo>
                                  <a:pt x="34" y="4"/>
                                </a:lnTo>
                                <a:lnTo>
                                  <a:pt x="0" y="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17"/>
                        <wps:cNvSpPr>
                          <a:spLocks/>
                        </wps:cNvSpPr>
                        <wps:spPr bwMode="auto">
                          <a:xfrm>
                            <a:off x="9831" y="9746"/>
                            <a:ext cx="148" cy="31"/>
                          </a:xfrm>
                          <a:custGeom>
                            <a:avLst/>
                            <a:gdLst>
                              <a:gd name="T0" fmla="*/ 62 w 148"/>
                              <a:gd name="T1" fmla="*/ 0 h 31"/>
                              <a:gd name="T2" fmla="*/ 148 w 148"/>
                              <a:gd name="T3" fmla="*/ 10 h 31"/>
                              <a:gd name="T4" fmla="*/ 14 w 148"/>
                              <a:gd name="T5" fmla="*/ 31 h 31"/>
                              <a:gd name="T6" fmla="*/ 0 w 148"/>
                              <a:gd name="T7" fmla="*/ 14 h 31"/>
                              <a:gd name="T8" fmla="*/ 62 w 148"/>
                              <a:gd name="T9" fmla="*/ 0 h 31"/>
                              <a:gd name="T10" fmla="*/ 62 w 148"/>
                              <a:gd name="T11" fmla="*/ 0 h 31"/>
                              <a:gd name="T12" fmla="*/ 62 w 148"/>
                              <a:gd name="T13" fmla="*/ 0 h 31"/>
                              <a:gd name="T14" fmla="*/ 62 w 148"/>
                              <a:gd name="T15" fmla="*/ 0 h 31"/>
                              <a:gd name="T16" fmla="*/ 62 w 148"/>
                              <a:gd name="T17"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 h="31">
                                <a:moveTo>
                                  <a:pt x="62" y="0"/>
                                </a:moveTo>
                                <a:lnTo>
                                  <a:pt x="148" y="10"/>
                                </a:lnTo>
                                <a:lnTo>
                                  <a:pt x="14" y="31"/>
                                </a:lnTo>
                                <a:lnTo>
                                  <a:pt x="0" y="14"/>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18"/>
                        <wps:cNvSpPr>
                          <a:spLocks/>
                        </wps:cNvSpPr>
                        <wps:spPr bwMode="auto">
                          <a:xfrm>
                            <a:off x="9725" y="9749"/>
                            <a:ext cx="3" cy="4"/>
                          </a:xfrm>
                          <a:custGeom>
                            <a:avLst/>
                            <a:gdLst>
                              <a:gd name="T0" fmla="*/ 0 w 3"/>
                              <a:gd name="T1" fmla="*/ 0 h 4"/>
                              <a:gd name="T2" fmla="*/ 0 w 3"/>
                              <a:gd name="T3" fmla="*/ 0 h 4"/>
                              <a:gd name="T4" fmla="*/ 0 w 3"/>
                              <a:gd name="T5" fmla="*/ 0 h 4"/>
                              <a:gd name="T6" fmla="*/ 3 w 3"/>
                              <a:gd name="T7" fmla="*/ 0 h 4"/>
                              <a:gd name="T8" fmla="*/ 3 w 3"/>
                              <a:gd name="T9" fmla="*/ 4 h 4"/>
                              <a:gd name="T10" fmla="*/ 3 w 3"/>
                              <a:gd name="T11" fmla="*/ 4 h 4"/>
                              <a:gd name="T12" fmla="*/ 0 w 3"/>
                              <a:gd name="T13" fmla="*/ 4 h 4"/>
                              <a:gd name="T14" fmla="*/ 0 w 3"/>
                              <a:gd name="T15" fmla="*/ 0 h 4"/>
                              <a:gd name="T16" fmla="*/ 0 w 3"/>
                              <a:gd name="T17" fmla="*/ 0 h 4"/>
                              <a:gd name="T18" fmla="*/ 0 w 3"/>
                              <a:gd name="T19" fmla="*/ 0 h 4"/>
                              <a:gd name="T20" fmla="*/ 0 w 3"/>
                              <a:gd name="T21" fmla="*/ 0 h 4"/>
                              <a:gd name="T22" fmla="*/ 0 w 3"/>
                              <a:gd name="T23" fmla="*/ 0 h 4"/>
                              <a:gd name="T24" fmla="*/ 0 w 3"/>
                              <a:gd name="T2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 h="4">
                                <a:moveTo>
                                  <a:pt x="0" y="0"/>
                                </a:moveTo>
                                <a:lnTo>
                                  <a:pt x="0" y="0"/>
                                </a:lnTo>
                                <a:lnTo>
                                  <a:pt x="3" y="0"/>
                                </a:lnTo>
                                <a:lnTo>
                                  <a:pt x="3" y="4"/>
                                </a:lnTo>
                                <a:lnTo>
                                  <a:pt x="0"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19"/>
                        <wps:cNvSpPr>
                          <a:spLocks/>
                        </wps:cNvSpPr>
                        <wps:spPr bwMode="auto">
                          <a:xfrm>
                            <a:off x="9684" y="9753"/>
                            <a:ext cx="31" cy="14"/>
                          </a:xfrm>
                          <a:custGeom>
                            <a:avLst/>
                            <a:gdLst>
                              <a:gd name="T0" fmla="*/ 24 w 31"/>
                              <a:gd name="T1" fmla="*/ 0 h 14"/>
                              <a:gd name="T2" fmla="*/ 27 w 31"/>
                              <a:gd name="T3" fmla="*/ 0 h 14"/>
                              <a:gd name="T4" fmla="*/ 27 w 31"/>
                              <a:gd name="T5" fmla="*/ 0 h 14"/>
                              <a:gd name="T6" fmla="*/ 27 w 31"/>
                              <a:gd name="T7" fmla="*/ 0 h 14"/>
                              <a:gd name="T8" fmla="*/ 27 w 31"/>
                              <a:gd name="T9" fmla="*/ 0 h 14"/>
                              <a:gd name="T10" fmla="*/ 31 w 31"/>
                              <a:gd name="T11" fmla="*/ 7 h 14"/>
                              <a:gd name="T12" fmla="*/ 3 w 31"/>
                              <a:gd name="T13" fmla="*/ 14 h 14"/>
                              <a:gd name="T14" fmla="*/ 0 w 31"/>
                              <a:gd name="T15" fmla="*/ 14 h 14"/>
                              <a:gd name="T16" fmla="*/ 0 w 31"/>
                              <a:gd name="T17" fmla="*/ 10 h 14"/>
                              <a:gd name="T18" fmla="*/ 0 w 31"/>
                              <a:gd name="T19" fmla="*/ 10 h 14"/>
                              <a:gd name="T20" fmla="*/ 0 w 31"/>
                              <a:gd name="T21" fmla="*/ 7 h 14"/>
                              <a:gd name="T22" fmla="*/ 24 w 31"/>
                              <a:gd name="T2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14">
                                <a:moveTo>
                                  <a:pt x="24" y="0"/>
                                </a:moveTo>
                                <a:lnTo>
                                  <a:pt x="27" y="0"/>
                                </a:lnTo>
                                <a:lnTo>
                                  <a:pt x="31" y="7"/>
                                </a:lnTo>
                                <a:lnTo>
                                  <a:pt x="3" y="14"/>
                                </a:lnTo>
                                <a:lnTo>
                                  <a:pt x="0" y="14"/>
                                </a:lnTo>
                                <a:lnTo>
                                  <a:pt x="0" y="10"/>
                                </a:lnTo>
                                <a:lnTo>
                                  <a:pt x="0" y="7"/>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20"/>
                        <wps:cNvSpPr>
                          <a:spLocks/>
                        </wps:cNvSpPr>
                        <wps:spPr bwMode="auto">
                          <a:xfrm>
                            <a:off x="9547" y="9753"/>
                            <a:ext cx="75" cy="330"/>
                          </a:xfrm>
                          <a:custGeom>
                            <a:avLst/>
                            <a:gdLst>
                              <a:gd name="T0" fmla="*/ 24 w 75"/>
                              <a:gd name="T1" fmla="*/ 0 h 330"/>
                              <a:gd name="T2" fmla="*/ 24 w 75"/>
                              <a:gd name="T3" fmla="*/ 0 h 330"/>
                              <a:gd name="T4" fmla="*/ 27 w 75"/>
                              <a:gd name="T5" fmla="*/ 0 h 330"/>
                              <a:gd name="T6" fmla="*/ 27 w 75"/>
                              <a:gd name="T7" fmla="*/ 3 h 330"/>
                              <a:gd name="T8" fmla="*/ 27 w 75"/>
                              <a:gd name="T9" fmla="*/ 3 h 330"/>
                              <a:gd name="T10" fmla="*/ 24 w 75"/>
                              <a:gd name="T11" fmla="*/ 10 h 330"/>
                              <a:gd name="T12" fmla="*/ 24 w 75"/>
                              <a:gd name="T13" fmla="*/ 17 h 330"/>
                              <a:gd name="T14" fmla="*/ 24 w 75"/>
                              <a:gd name="T15" fmla="*/ 24 h 330"/>
                              <a:gd name="T16" fmla="*/ 27 w 75"/>
                              <a:gd name="T17" fmla="*/ 28 h 330"/>
                              <a:gd name="T18" fmla="*/ 31 w 75"/>
                              <a:gd name="T19" fmla="*/ 31 h 330"/>
                              <a:gd name="T20" fmla="*/ 34 w 75"/>
                              <a:gd name="T21" fmla="*/ 35 h 330"/>
                              <a:gd name="T22" fmla="*/ 37 w 75"/>
                              <a:gd name="T23" fmla="*/ 35 h 330"/>
                              <a:gd name="T24" fmla="*/ 41 w 75"/>
                              <a:gd name="T25" fmla="*/ 38 h 330"/>
                              <a:gd name="T26" fmla="*/ 44 w 75"/>
                              <a:gd name="T27" fmla="*/ 52 h 330"/>
                              <a:gd name="T28" fmla="*/ 51 w 75"/>
                              <a:gd name="T29" fmla="*/ 62 h 330"/>
                              <a:gd name="T30" fmla="*/ 55 w 75"/>
                              <a:gd name="T31" fmla="*/ 76 h 330"/>
                              <a:gd name="T32" fmla="*/ 58 w 75"/>
                              <a:gd name="T33" fmla="*/ 90 h 330"/>
                              <a:gd name="T34" fmla="*/ 61 w 75"/>
                              <a:gd name="T35" fmla="*/ 104 h 330"/>
                              <a:gd name="T36" fmla="*/ 61 w 75"/>
                              <a:gd name="T37" fmla="*/ 114 h 330"/>
                              <a:gd name="T38" fmla="*/ 65 w 75"/>
                              <a:gd name="T39" fmla="*/ 128 h 330"/>
                              <a:gd name="T40" fmla="*/ 68 w 75"/>
                              <a:gd name="T41" fmla="*/ 142 h 330"/>
                              <a:gd name="T42" fmla="*/ 68 w 75"/>
                              <a:gd name="T43" fmla="*/ 167 h 330"/>
                              <a:gd name="T44" fmla="*/ 72 w 75"/>
                              <a:gd name="T45" fmla="*/ 191 h 330"/>
                              <a:gd name="T46" fmla="*/ 75 w 75"/>
                              <a:gd name="T47" fmla="*/ 215 h 330"/>
                              <a:gd name="T48" fmla="*/ 75 w 75"/>
                              <a:gd name="T49" fmla="*/ 240 h 330"/>
                              <a:gd name="T50" fmla="*/ 75 w 75"/>
                              <a:gd name="T51" fmla="*/ 260 h 330"/>
                              <a:gd name="T52" fmla="*/ 75 w 75"/>
                              <a:gd name="T53" fmla="*/ 285 h 330"/>
                              <a:gd name="T54" fmla="*/ 72 w 75"/>
                              <a:gd name="T55" fmla="*/ 309 h 330"/>
                              <a:gd name="T56" fmla="*/ 65 w 75"/>
                              <a:gd name="T57" fmla="*/ 330 h 330"/>
                              <a:gd name="T58" fmla="*/ 61 w 75"/>
                              <a:gd name="T59" fmla="*/ 330 h 330"/>
                              <a:gd name="T60" fmla="*/ 61 w 75"/>
                              <a:gd name="T61" fmla="*/ 330 h 330"/>
                              <a:gd name="T62" fmla="*/ 58 w 75"/>
                              <a:gd name="T63" fmla="*/ 330 h 330"/>
                              <a:gd name="T64" fmla="*/ 58 w 75"/>
                              <a:gd name="T65" fmla="*/ 330 h 330"/>
                              <a:gd name="T66" fmla="*/ 55 w 75"/>
                              <a:gd name="T67" fmla="*/ 330 h 330"/>
                              <a:gd name="T68" fmla="*/ 51 w 75"/>
                              <a:gd name="T69" fmla="*/ 330 h 330"/>
                              <a:gd name="T70" fmla="*/ 51 w 75"/>
                              <a:gd name="T71" fmla="*/ 330 h 330"/>
                              <a:gd name="T72" fmla="*/ 48 w 75"/>
                              <a:gd name="T73" fmla="*/ 330 h 330"/>
                              <a:gd name="T74" fmla="*/ 34 w 75"/>
                              <a:gd name="T75" fmla="*/ 299 h 330"/>
                              <a:gd name="T76" fmla="*/ 20 w 75"/>
                              <a:gd name="T77" fmla="*/ 264 h 330"/>
                              <a:gd name="T78" fmla="*/ 13 w 75"/>
                              <a:gd name="T79" fmla="*/ 229 h 330"/>
                              <a:gd name="T80" fmla="*/ 7 w 75"/>
                              <a:gd name="T81" fmla="*/ 191 h 330"/>
                              <a:gd name="T82" fmla="*/ 0 w 75"/>
                              <a:gd name="T83" fmla="*/ 153 h 330"/>
                              <a:gd name="T84" fmla="*/ 0 w 75"/>
                              <a:gd name="T85" fmla="*/ 114 h 330"/>
                              <a:gd name="T86" fmla="*/ 0 w 75"/>
                              <a:gd name="T87" fmla="*/ 80 h 330"/>
                              <a:gd name="T88" fmla="*/ 7 w 75"/>
                              <a:gd name="T89" fmla="*/ 41 h 330"/>
                              <a:gd name="T90" fmla="*/ 7 w 75"/>
                              <a:gd name="T91" fmla="*/ 35 h 330"/>
                              <a:gd name="T92" fmla="*/ 10 w 75"/>
                              <a:gd name="T93" fmla="*/ 24 h 330"/>
                              <a:gd name="T94" fmla="*/ 10 w 75"/>
                              <a:gd name="T95" fmla="*/ 17 h 330"/>
                              <a:gd name="T96" fmla="*/ 13 w 75"/>
                              <a:gd name="T97" fmla="*/ 10 h 330"/>
                              <a:gd name="T98" fmla="*/ 13 w 75"/>
                              <a:gd name="T99" fmla="*/ 7 h 330"/>
                              <a:gd name="T100" fmla="*/ 13 w 75"/>
                              <a:gd name="T101" fmla="*/ 7 h 330"/>
                              <a:gd name="T102" fmla="*/ 13 w 75"/>
                              <a:gd name="T103" fmla="*/ 7 h 330"/>
                              <a:gd name="T104" fmla="*/ 17 w 75"/>
                              <a:gd name="T105" fmla="*/ 7 h 330"/>
                              <a:gd name="T106" fmla="*/ 24 w 75"/>
                              <a:gd name="T107" fmla="*/ 0 h 330"/>
                              <a:gd name="T108" fmla="*/ 24 w 75"/>
                              <a:gd name="T109" fmla="*/ 0 h 330"/>
                              <a:gd name="T110" fmla="*/ 24 w 75"/>
                              <a:gd name="T111" fmla="*/ 0 h 330"/>
                              <a:gd name="T112" fmla="*/ 24 w 75"/>
                              <a:gd name="T113" fmla="*/ 0 h 330"/>
                              <a:gd name="T114" fmla="*/ 24 w 75"/>
                              <a:gd name="T115" fmla="*/ 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5" h="330">
                                <a:moveTo>
                                  <a:pt x="24" y="0"/>
                                </a:moveTo>
                                <a:lnTo>
                                  <a:pt x="24" y="0"/>
                                </a:lnTo>
                                <a:lnTo>
                                  <a:pt x="27" y="0"/>
                                </a:lnTo>
                                <a:lnTo>
                                  <a:pt x="27" y="3"/>
                                </a:lnTo>
                                <a:lnTo>
                                  <a:pt x="24" y="10"/>
                                </a:lnTo>
                                <a:lnTo>
                                  <a:pt x="24" y="17"/>
                                </a:lnTo>
                                <a:lnTo>
                                  <a:pt x="24" y="24"/>
                                </a:lnTo>
                                <a:lnTo>
                                  <a:pt x="27" y="28"/>
                                </a:lnTo>
                                <a:lnTo>
                                  <a:pt x="31" y="31"/>
                                </a:lnTo>
                                <a:lnTo>
                                  <a:pt x="34" y="35"/>
                                </a:lnTo>
                                <a:lnTo>
                                  <a:pt x="37" y="35"/>
                                </a:lnTo>
                                <a:lnTo>
                                  <a:pt x="41" y="38"/>
                                </a:lnTo>
                                <a:lnTo>
                                  <a:pt x="44" y="52"/>
                                </a:lnTo>
                                <a:lnTo>
                                  <a:pt x="51" y="62"/>
                                </a:lnTo>
                                <a:lnTo>
                                  <a:pt x="55" y="76"/>
                                </a:lnTo>
                                <a:lnTo>
                                  <a:pt x="58" y="90"/>
                                </a:lnTo>
                                <a:lnTo>
                                  <a:pt x="61" y="104"/>
                                </a:lnTo>
                                <a:lnTo>
                                  <a:pt x="61" y="114"/>
                                </a:lnTo>
                                <a:lnTo>
                                  <a:pt x="65" y="128"/>
                                </a:lnTo>
                                <a:lnTo>
                                  <a:pt x="68" y="142"/>
                                </a:lnTo>
                                <a:lnTo>
                                  <a:pt x="68" y="167"/>
                                </a:lnTo>
                                <a:lnTo>
                                  <a:pt x="72" y="191"/>
                                </a:lnTo>
                                <a:lnTo>
                                  <a:pt x="75" y="215"/>
                                </a:lnTo>
                                <a:lnTo>
                                  <a:pt x="75" y="240"/>
                                </a:lnTo>
                                <a:lnTo>
                                  <a:pt x="75" y="260"/>
                                </a:lnTo>
                                <a:lnTo>
                                  <a:pt x="75" y="285"/>
                                </a:lnTo>
                                <a:lnTo>
                                  <a:pt x="72" y="309"/>
                                </a:lnTo>
                                <a:lnTo>
                                  <a:pt x="65" y="330"/>
                                </a:lnTo>
                                <a:lnTo>
                                  <a:pt x="61" y="330"/>
                                </a:lnTo>
                                <a:lnTo>
                                  <a:pt x="58" y="330"/>
                                </a:lnTo>
                                <a:lnTo>
                                  <a:pt x="55" y="330"/>
                                </a:lnTo>
                                <a:lnTo>
                                  <a:pt x="51" y="330"/>
                                </a:lnTo>
                                <a:lnTo>
                                  <a:pt x="48" y="330"/>
                                </a:lnTo>
                                <a:lnTo>
                                  <a:pt x="34" y="299"/>
                                </a:lnTo>
                                <a:lnTo>
                                  <a:pt x="20" y="264"/>
                                </a:lnTo>
                                <a:lnTo>
                                  <a:pt x="13" y="229"/>
                                </a:lnTo>
                                <a:lnTo>
                                  <a:pt x="7" y="191"/>
                                </a:lnTo>
                                <a:lnTo>
                                  <a:pt x="0" y="153"/>
                                </a:lnTo>
                                <a:lnTo>
                                  <a:pt x="0" y="114"/>
                                </a:lnTo>
                                <a:lnTo>
                                  <a:pt x="0" y="80"/>
                                </a:lnTo>
                                <a:lnTo>
                                  <a:pt x="7" y="41"/>
                                </a:lnTo>
                                <a:lnTo>
                                  <a:pt x="7" y="35"/>
                                </a:lnTo>
                                <a:lnTo>
                                  <a:pt x="10" y="24"/>
                                </a:lnTo>
                                <a:lnTo>
                                  <a:pt x="10" y="17"/>
                                </a:lnTo>
                                <a:lnTo>
                                  <a:pt x="13" y="10"/>
                                </a:lnTo>
                                <a:lnTo>
                                  <a:pt x="13" y="7"/>
                                </a:lnTo>
                                <a:lnTo>
                                  <a:pt x="17" y="7"/>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21"/>
                        <wps:cNvSpPr>
                          <a:spLocks/>
                        </wps:cNvSpPr>
                        <wps:spPr bwMode="auto">
                          <a:xfrm>
                            <a:off x="10489" y="9753"/>
                            <a:ext cx="24" cy="7"/>
                          </a:xfrm>
                          <a:custGeom>
                            <a:avLst/>
                            <a:gdLst>
                              <a:gd name="T0" fmla="*/ 0 w 24"/>
                              <a:gd name="T1" fmla="*/ 0 h 7"/>
                              <a:gd name="T2" fmla="*/ 24 w 24"/>
                              <a:gd name="T3" fmla="*/ 7 h 7"/>
                              <a:gd name="T4" fmla="*/ 24 w 24"/>
                              <a:gd name="T5" fmla="*/ 7 h 7"/>
                              <a:gd name="T6" fmla="*/ 24 w 24"/>
                              <a:gd name="T7" fmla="*/ 7 h 7"/>
                              <a:gd name="T8" fmla="*/ 24 w 24"/>
                              <a:gd name="T9" fmla="*/ 7 h 7"/>
                              <a:gd name="T10" fmla="*/ 24 w 24"/>
                              <a:gd name="T11" fmla="*/ 7 h 7"/>
                              <a:gd name="T12" fmla="*/ 0 w 24"/>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24" h="7">
                                <a:moveTo>
                                  <a:pt x="0" y="0"/>
                                </a:moveTo>
                                <a:lnTo>
                                  <a:pt x="24" y="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22"/>
                        <wps:cNvSpPr>
                          <a:spLocks/>
                        </wps:cNvSpPr>
                        <wps:spPr bwMode="auto">
                          <a:xfrm>
                            <a:off x="9752" y="9760"/>
                            <a:ext cx="7" cy="1"/>
                          </a:xfrm>
                          <a:custGeom>
                            <a:avLst/>
                            <a:gdLst>
                              <a:gd name="T0" fmla="*/ 7 w 7"/>
                              <a:gd name="T1" fmla="*/ 7 w 7"/>
                              <a:gd name="T2" fmla="*/ 4 w 7"/>
                              <a:gd name="T3" fmla="*/ 4 w 7"/>
                              <a:gd name="T4" fmla="*/ 0 w 7"/>
                              <a:gd name="T5" fmla="*/ 7 w 7"/>
                            </a:gdLst>
                            <a:ahLst/>
                            <a:cxnLst>
                              <a:cxn ang="0">
                                <a:pos x="T0" y="0"/>
                              </a:cxn>
                              <a:cxn ang="0">
                                <a:pos x="T1" y="0"/>
                              </a:cxn>
                              <a:cxn ang="0">
                                <a:pos x="T2" y="0"/>
                              </a:cxn>
                              <a:cxn ang="0">
                                <a:pos x="T3" y="0"/>
                              </a:cxn>
                              <a:cxn ang="0">
                                <a:pos x="T4" y="0"/>
                              </a:cxn>
                              <a:cxn ang="0">
                                <a:pos x="T5" y="0"/>
                              </a:cxn>
                            </a:cxnLst>
                            <a:rect l="0" t="0" r="r" b="b"/>
                            <a:pathLst>
                              <a:path w="7">
                                <a:moveTo>
                                  <a:pt x="7" y="0"/>
                                </a:moveTo>
                                <a:lnTo>
                                  <a:pt x="7" y="0"/>
                                </a:lnTo>
                                <a:lnTo>
                                  <a:pt x="4" y="0"/>
                                </a:lnTo>
                                <a:lnTo>
                                  <a:pt x="0"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23"/>
                        <wps:cNvSpPr>
                          <a:spLocks/>
                        </wps:cNvSpPr>
                        <wps:spPr bwMode="auto">
                          <a:xfrm>
                            <a:off x="9643" y="9763"/>
                            <a:ext cx="702" cy="435"/>
                          </a:xfrm>
                          <a:custGeom>
                            <a:avLst/>
                            <a:gdLst>
                              <a:gd name="T0" fmla="*/ 435 w 702"/>
                              <a:gd name="T1" fmla="*/ 38 h 435"/>
                              <a:gd name="T2" fmla="*/ 421 w 702"/>
                              <a:gd name="T3" fmla="*/ 73 h 435"/>
                              <a:gd name="T4" fmla="*/ 452 w 702"/>
                              <a:gd name="T5" fmla="*/ 59 h 435"/>
                              <a:gd name="T6" fmla="*/ 473 w 702"/>
                              <a:gd name="T7" fmla="*/ 98 h 435"/>
                              <a:gd name="T8" fmla="*/ 527 w 702"/>
                              <a:gd name="T9" fmla="*/ 56 h 435"/>
                              <a:gd name="T10" fmla="*/ 551 w 702"/>
                              <a:gd name="T11" fmla="*/ 49 h 435"/>
                              <a:gd name="T12" fmla="*/ 589 w 702"/>
                              <a:gd name="T13" fmla="*/ 18 h 435"/>
                              <a:gd name="T14" fmla="*/ 613 w 702"/>
                              <a:gd name="T15" fmla="*/ 59 h 435"/>
                              <a:gd name="T16" fmla="*/ 627 w 702"/>
                              <a:gd name="T17" fmla="*/ 35 h 435"/>
                              <a:gd name="T18" fmla="*/ 572 w 702"/>
                              <a:gd name="T19" fmla="*/ 7 h 435"/>
                              <a:gd name="T20" fmla="*/ 617 w 702"/>
                              <a:gd name="T21" fmla="*/ 0 h 435"/>
                              <a:gd name="T22" fmla="*/ 637 w 702"/>
                              <a:gd name="T23" fmla="*/ 66 h 435"/>
                              <a:gd name="T24" fmla="*/ 589 w 702"/>
                              <a:gd name="T25" fmla="*/ 125 h 435"/>
                              <a:gd name="T26" fmla="*/ 558 w 702"/>
                              <a:gd name="T27" fmla="*/ 174 h 435"/>
                              <a:gd name="T28" fmla="*/ 534 w 702"/>
                              <a:gd name="T29" fmla="*/ 171 h 435"/>
                              <a:gd name="T30" fmla="*/ 538 w 702"/>
                              <a:gd name="T31" fmla="*/ 191 h 435"/>
                              <a:gd name="T32" fmla="*/ 569 w 702"/>
                              <a:gd name="T33" fmla="*/ 181 h 435"/>
                              <a:gd name="T34" fmla="*/ 586 w 702"/>
                              <a:gd name="T35" fmla="*/ 233 h 435"/>
                              <a:gd name="T36" fmla="*/ 634 w 702"/>
                              <a:gd name="T37" fmla="*/ 212 h 435"/>
                              <a:gd name="T38" fmla="*/ 695 w 702"/>
                              <a:gd name="T39" fmla="*/ 285 h 435"/>
                              <a:gd name="T40" fmla="*/ 641 w 702"/>
                              <a:gd name="T41" fmla="*/ 386 h 435"/>
                              <a:gd name="T42" fmla="*/ 572 w 702"/>
                              <a:gd name="T43" fmla="*/ 424 h 435"/>
                              <a:gd name="T44" fmla="*/ 514 w 702"/>
                              <a:gd name="T45" fmla="*/ 400 h 435"/>
                              <a:gd name="T46" fmla="*/ 452 w 702"/>
                              <a:gd name="T47" fmla="*/ 414 h 435"/>
                              <a:gd name="T48" fmla="*/ 401 w 702"/>
                              <a:gd name="T49" fmla="*/ 393 h 435"/>
                              <a:gd name="T50" fmla="*/ 390 w 702"/>
                              <a:gd name="T51" fmla="*/ 369 h 435"/>
                              <a:gd name="T52" fmla="*/ 356 w 702"/>
                              <a:gd name="T53" fmla="*/ 355 h 435"/>
                              <a:gd name="T54" fmla="*/ 342 w 702"/>
                              <a:gd name="T55" fmla="*/ 337 h 435"/>
                              <a:gd name="T56" fmla="*/ 380 w 702"/>
                              <a:gd name="T57" fmla="*/ 323 h 435"/>
                              <a:gd name="T58" fmla="*/ 428 w 702"/>
                              <a:gd name="T59" fmla="*/ 317 h 435"/>
                              <a:gd name="T60" fmla="*/ 442 w 702"/>
                              <a:gd name="T61" fmla="*/ 233 h 435"/>
                              <a:gd name="T62" fmla="*/ 411 w 702"/>
                              <a:gd name="T63" fmla="*/ 174 h 435"/>
                              <a:gd name="T64" fmla="*/ 387 w 702"/>
                              <a:gd name="T65" fmla="*/ 174 h 435"/>
                              <a:gd name="T66" fmla="*/ 349 w 702"/>
                              <a:gd name="T67" fmla="*/ 264 h 435"/>
                              <a:gd name="T68" fmla="*/ 294 w 702"/>
                              <a:gd name="T69" fmla="*/ 306 h 435"/>
                              <a:gd name="T70" fmla="*/ 253 w 702"/>
                              <a:gd name="T71" fmla="*/ 348 h 435"/>
                              <a:gd name="T72" fmla="*/ 202 w 702"/>
                              <a:gd name="T73" fmla="*/ 383 h 435"/>
                              <a:gd name="T74" fmla="*/ 198 w 702"/>
                              <a:gd name="T75" fmla="*/ 299 h 435"/>
                              <a:gd name="T76" fmla="*/ 174 w 702"/>
                              <a:gd name="T77" fmla="*/ 285 h 435"/>
                              <a:gd name="T78" fmla="*/ 157 w 702"/>
                              <a:gd name="T79" fmla="*/ 250 h 435"/>
                              <a:gd name="T80" fmla="*/ 154 w 702"/>
                              <a:gd name="T81" fmla="*/ 191 h 435"/>
                              <a:gd name="T82" fmla="*/ 96 w 702"/>
                              <a:gd name="T83" fmla="*/ 171 h 435"/>
                              <a:gd name="T84" fmla="*/ 58 w 702"/>
                              <a:gd name="T85" fmla="*/ 171 h 435"/>
                              <a:gd name="T86" fmla="*/ 48 w 702"/>
                              <a:gd name="T87" fmla="*/ 174 h 435"/>
                              <a:gd name="T88" fmla="*/ 17 w 702"/>
                              <a:gd name="T89" fmla="*/ 153 h 435"/>
                              <a:gd name="T90" fmla="*/ 0 w 702"/>
                              <a:gd name="T91" fmla="*/ 115 h 435"/>
                              <a:gd name="T92" fmla="*/ 37 w 702"/>
                              <a:gd name="T93" fmla="*/ 91 h 435"/>
                              <a:gd name="T94" fmla="*/ 89 w 702"/>
                              <a:gd name="T95" fmla="*/ 66 h 435"/>
                              <a:gd name="T96" fmla="*/ 123 w 702"/>
                              <a:gd name="T97" fmla="*/ 52 h 435"/>
                              <a:gd name="T98" fmla="*/ 229 w 702"/>
                              <a:gd name="T99" fmla="*/ 45 h 435"/>
                              <a:gd name="T100" fmla="*/ 198 w 702"/>
                              <a:gd name="T101" fmla="*/ 45 h 435"/>
                              <a:gd name="T102" fmla="*/ 209 w 702"/>
                              <a:gd name="T103" fmla="*/ 66 h 435"/>
                              <a:gd name="T104" fmla="*/ 233 w 702"/>
                              <a:gd name="T105" fmla="*/ 101 h 435"/>
                              <a:gd name="T106" fmla="*/ 253 w 702"/>
                              <a:gd name="T107" fmla="*/ 84 h 435"/>
                              <a:gd name="T108" fmla="*/ 274 w 702"/>
                              <a:gd name="T109" fmla="*/ 35 h 435"/>
                              <a:gd name="T110" fmla="*/ 281 w 702"/>
                              <a:gd name="T111" fmla="*/ 84 h 435"/>
                              <a:gd name="T112" fmla="*/ 243 w 702"/>
                              <a:gd name="T113" fmla="*/ 125 h 435"/>
                              <a:gd name="T114" fmla="*/ 236 w 702"/>
                              <a:gd name="T115" fmla="*/ 136 h 435"/>
                              <a:gd name="T116" fmla="*/ 267 w 702"/>
                              <a:gd name="T117" fmla="*/ 129 h 435"/>
                              <a:gd name="T118" fmla="*/ 301 w 702"/>
                              <a:gd name="T119" fmla="*/ 49 h 435"/>
                              <a:gd name="T120" fmla="*/ 325 w 702"/>
                              <a:gd name="T121" fmla="*/ 11 h 435"/>
                              <a:gd name="T122" fmla="*/ 411 w 702"/>
                              <a:gd name="T123" fmla="*/ 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02" h="435">
                                <a:moveTo>
                                  <a:pt x="438" y="0"/>
                                </a:moveTo>
                                <a:lnTo>
                                  <a:pt x="452" y="0"/>
                                </a:lnTo>
                                <a:lnTo>
                                  <a:pt x="452" y="4"/>
                                </a:lnTo>
                                <a:lnTo>
                                  <a:pt x="452" y="7"/>
                                </a:lnTo>
                                <a:lnTo>
                                  <a:pt x="449" y="14"/>
                                </a:lnTo>
                                <a:lnTo>
                                  <a:pt x="445" y="25"/>
                                </a:lnTo>
                                <a:lnTo>
                                  <a:pt x="438" y="31"/>
                                </a:lnTo>
                                <a:lnTo>
                                  <a:pt x="435" y="38"/>
                                </a:lnTo>
                                <a:lnTo>
                                  <a:pt x="428" y="45"/>
                                </a:lnTo>
                                <a:lnTo>
                                  <a:pt x="425" y="56"/>
                                </a:lnTo>
                                <a:lnTo>
                                  <a:pt x="421" y="63"/>
                                </a:lnTo>
                                <a:lnTo>
                                  <a:pt x="418" y="70"/>
                                </a:lnTo>
                                <a:lnTo>
                                  <a:pt x="418" y="73"/>
                                </a:lnTo>
                                <a:lnTo>
                                  <a:pt x="421" y="73"/>
                                </a:lnTo>
                                <a:lnTo>
                                  <a:pt x="425" y="77"/>
                                </a:lnTo>
                                <a:lnTo>
                                  <a:pt x="428" y="73"/>
                                </a:lnTo>
                                <a:lnTo>
                                  <a:pt x="432" y="73"/>
                                </a:lnTo>
                                <a:lnTo>
                                  <a:pt x="438" y="70"/>
                                </a:lnTo>
                                <a:lnTo>
                                  <a:pt x="442" y="66"/>
                                </a:lnTo>
                                <a:lnTo>
                                  <a:pt x="445" y="63"/>
                                </a:lnTo>
                                <a:lnTo>
                                  <a:pt x="452" y="59"/>
                                </a:lnTo>
                                <a:lnTo>
                                  <a:pt x="455" y="56"/>
                                </a:lnTo>
                                <a:lnTo>
                                  <a:pt x="459" y="52"/>
                                </a:lnTo>
                                <a:lnTo>
                                  <a:pt x="462" y="49"/>
                                </a:lnTo>
                                <a:lnTo>
                                  <a:pt x="469" y="49"/>
                                </a:lnTo>
                                <a:lnTo>
                                  <a:pt x="473" y="98"/>
                                </a:lnTo>
                                <a:lnTo>
                                  <a:pt x="473" y="101"/>
                                </a:lnTo>
                                <a:lnTo>
                                  <a:pt x="476" y="104"/>
                                </a:lnTo>
                                <a:lnTo>
                                  <a:pt x="479" y="104"/>
                                </a:lnTo>
                                <a:lnTo>
                                  <a:pt x="483" y="104"/>
                                </a:lnTo>
                                <a:lnTo>
                                  <a:pt x="524" y="49"/>
                                </a:lnTo>
                                <a:lnTo>
                                  <a:pt x="527" y="52"/>
                                </a:lnTo>
                                <a:lnTo>
                                  <a:pt x="527" y="56"/>
                                </a:lnTo>
                                <a:lnTo>
                                  <a:pt x="531" y="56"/>
                                </a:lnTo>
                                <a:lnTo>
                                  <a:pt x="534" y="59"/>
                                </a:lnTo>
                                <a:lnTo>
                                  <a:pt x="534" y="63"/>
                                </a:lnTo>
                                <a:lnTo>
                                  <a:pt x="538" y="63"/>
                                </a:lnTo>
                                <a:lnTo>
                                  <a:pt x="541" y="63"/>
                                </a:lnTo>
                                <a:lnTo>
                                  <a:pt x="545" y="59"/>
                                </a:lnTo>
                                <a:lnTo>
                                  <a:pt x="548" y="56"/>
                                </a:lnTo>
                                <a:lnTo>
                                  <a:pt x="551" y="52"/>
                                </a:lnTo>
                                <a:lnTo>
                                  <a:pt x="551" y="49"/>
                                </a:lnTo>
                                <a:lnTo>
                                  <a:pt x="555" y="42"/>
                                </a:lnTo>
                                <a:lnTo>
                                  <a:pt x="558" y="38"/>
                                </a:lnTo>
                                <a:lnTo>
                                  <a:pt x="558" y="35"/>
                                </a:lnTo>
                                <a:lnTo>
                                  <a:pt x="562" y="28"/>
                                </a:lnTo>
                                <a:lnTo>
                                  <a:pt x="565" y="25"/>
                                </a:lnTo>
                                <a:lnTo>
                                  <a:pt x="569" y="25"/>
                                </a:lnTo>
                                <a:lnTo>
                                  <a:pt x="575" y="21"/>
                                </a:lnTo>
                                <a:lnTo>
                                  <a:pt x="579" y="21"/>
                                </a:lnTo>
                                <a:lnTo>
                                  <a:pt x="586" y="21"/>
                                </a:lnTo>
                                <a:lnTo>
                                  <a:pt x="589" y="18"/>
                                </a:lnTo>
                                <a:lnTo>
                                  <a:pt x="596" y="21"/>
                                </a:lnTo>
                                <a:lnTo>
                                  <a:pt x="603" y="21"/>
                                </a:lnTo>
                                <a:lnTo>
                                  <a:pt x="606" y="25"/>
                                </a:lnTo>
                                <a:lnTo>
                                  <a:pt x="610" y="31"/>
                                </a:lnTo>
                                <a:lnTo>
                                  <a:pt x="613" y="35"/>
                                </a:lnTo>
                                <a:lnTo>
                                  <a:pt x="613" y="42"/>
                                </a:lnTo>
                                <a:lnTo>
                                  <a:pt x="613" y="45"/>
                                </a:lnTo>
                                <a:lnTo>
                                  <a:pt x="613" y="52"/>
                                </a:lnTo>
                                <a:lnTo>
                                  <a:pt x="613" y="56"/>
                                </a:lnTo>
                                <a:lnTo>
                                  <a:pt x="613" y="59"/>
                                </a:lnTo>
                                <a:lnTo>
                                  <a:pt x="617" y="63"/>
                                </a:lnTo>
                                <a:lnTo>
                                  <a:pt x="620" y="63"/>
                                </a:lnTo>
                                <a:lnTo>
                                  <a:pt x="620" y="66"/>
                                </a:lnTo>
                                <a:lnTo>
                                  <a:pt x="623" y="63"/>
                                </a:lnTo>
                                <a:lnTo>
                                  <a:pt x="627" y="63"/>
                                </a:lnTo>
                                <a:lnTo>
                                  <a:pt x="627" y="59"/>
                                </a:lnTo>
                                <a:lnTo>
                                  <a:pt x="630" y="59"/>
                                </a:lnTo>
                                <a:lnTo>
                                  <a:pt x="630" y="49"/>
                                </a:lnTo>
                                <a:lnTo>
                                  <a:pt x="627" y="35"/>
                                </a:lnTo>
                                <a:lnTo>
                                  <a:pt x="627" y="28"/>
                                </a:lnTo>
                                <a:lnTo>
                                  <a:pt x="620" y="18"/>
                                </a:lnTo>
                                <a:lnTo>
                                  <a:pt x="617" y="14"/>
                                </a:lnTo>
                                <a:lnTo>
                                  <a:pt x="610" y="11"/>
                                </a:lnTo>
                                <a:lnTo>
                                  <a:pt x="603" y="7"/>
                                </a:lnTo>
                                <a:lnTo>
                                  <a:pt x="596" y="7"/>
                                </a:lnTo>
                                <a:lnTo>
                                  <a:pt x="589" y="4"/>
                                </a:lnTo>
                                <a:lnTo>
                                  <a:pt x="582" y="4"/>
                                </a:lnTo>
                                <a:lnTo>
                                  <a:pt x="579" y="4"/>
                                </a:lnTo>
                                <a:lnTo>
                                  <a:pt x="572" y="7"/>
                                </a:lnTo>
                                <a:lnTo>
                                  <a:pt x="569" y="7"/>
                                </a:lnTo>
                                <a:lnTo>
                                  <a:pt x="569" y="4"/>
                                </a:lnTo>
                                <a:lnTo>
                                  <a:pt x="579" y="0"/>
                                </a:lnTo>
                                <a:lnTo>
                                  <a:pt x="586" y="0"/>
                                </a:lnTo>
                                <a:lnTo>
                                  <a:pt x="593" y="0"/>
                                </a:lnTo>
                                <a:lnTo>
                                  <a:pt x="603" y="0"/>
                                </a:lnTo>
                                <a:lnTo>
                                  <a:pt x="610" y="0"/>
                                </a:lnTo>
                                <a:lnTo>
                                  <a:pt x="617" y="0"/>
                                </a:lnTo>
                                <a:lnTo>
                                  <a:pt x="623" y="4"/>
                                </a:lnTo>
                                <a:lnTo>
                                  <a:pt x="630" y="7"/>
                                </a:lnTo>
                                <a:lnTo>
                                  <a:pt x="634" y="14"/>
                                </a:lnTo>
                                <a:lnTo>
                                  <a:pt x="637" y="21"/>
                                </a:lnTo>
                                <a:lnTo>
                                  <a:pt x="641" y="28"/>
                                </a:lnTo>
                                <a:lnTo>
                                  <a:pt x="641" y="35"/>
                                </a:lnTo>
                                <a:lnTo>
                                  <a:pt x="641" y="42"/>
                                </a:lnTo>
                                <a:lnTo>
                                  <a:pt x="641" y="49"/>
                                </a:lnTo>
                                <a:lnTo>
                                  <a:pt x="641" y="59"/>
                                </a:lnTo>
                                <a:lnTo>
                                  <a:pt x="637" y="66"/>
                                </a:lnTo>
                                <a:lnTo>
                                  <a:pt x="634" y="73"/>
                                </a:lnTo>
                                <a:lnTo>
                                  <a:pt x="630" y="80"/>
                                </a:lnTo>
                                <a:lnTo>
                                  <a:pt x="623" y="84"/>
                                </a:lnTo>
                                <a:lnTo>
                                  <a:pt x="620" y="91"/>
                                </a:lnTo>
                                <a:lnTo>
                                  <a:pt x="617" y="98"/>
                                </a:lnTo>
                                <a:lnTo>
                                  <a:pt x="610" y="104"/>
                                </a:lnTo>
                                <a:lnTo>
                                  <a:pt x="606" y="108"/>
                                </a:lnTo>
                                <a:lnTo>
                                  <a:pt x="599" y="115"/>
                                </a:lnTo>
                                <a:lnTo>
                                  <a:pt x="596" y="122"/>
                                </a:lnTo>
                                <a:lnTo>
                                  <a:pt x="589" y="125"/>
                                </a:lnTo>
                                <a:lnTo>
                                  <a:pt x="586" y="132"/>
                                </a:lnTo>
                                <a:lnTo>
                                  <a:pt x="582" y="139"/>
                                </a:lnTo>
                                <a:lnTo>
                                  <a:pt x="579" y="143"/>
                                </a:lnTo>
                                <a:lnTo>
                                  <a:pt x="572" y="150"/>
                                </a:lnTo>
                                <a:lnTo>
                                  <a:pt x="569" y="157"/>
                                </a:lnTo>
                                <a:lnTo>
                                  <a:pt x="569" y="164"/>
                                </a:lnTo>
                                <a:lnTo>
                                  <a:pt x="565" y="167"/>
                                </a:lnTo>
                                <a:lnTo>
                                  <a:pt x="562" y="167"/>
                                </a:lnTo>
                                <a:lnTo>
                                  <a:pt x="558" y="171"/>
                                </a:lnTo>
                                <a:lnTo>
                                  <a:pt x="558" y="174"/>
                                </a:lnTo>
                                <a:lnTo>
                                  <a:pt x="555" y="174"/>
                                </a:lnTo>
                                <a:lnTo>
                                  <a:pt x="551" y="177"/>
                                </a:lnTo>
                                <a:lnTo>
                                  <a:pt x="548" y="177"/>
                                </a:lnTo>
                                <a:lnTo>
                                  <a:pt x="545" y="177"/>
                                </a:lnTo>
                                <a:lnTo>
                                  <a:pt x="541" y="174"/>
                                </a:lnTo>
                                <a:lnTo>
                                  <a:pt x="538" y="174"/>
                                </a:lnTo>
                                <a:lnTo>
                                  <a:pt x="538" y="171"/>
                                </a:lnTo>
                                <a:lnTo>
                                  <a:pt x="534" y="171"/>
                                </a:lnTo>
                                <a:lnTo>
                                  <a:pt x="531" y="171"/>
                                </a:lnTo>
                                <a:lnTo>
                                  <a:pt x="531" y="174"/>
                                </a:lnTo>
                                <a:lnTo>
                                  <a:pt x="527" y="174"/>
                                </a:lnTo>
                                <a:lnTo>
                                  <a:pt x="527" y="177"/>
                                </a:lnTo>
                                <a:lnTo>
                                  <a:pt x="527" y="181"/>
                                </a:lnTo>
                                <a:lnTo>
                                  <a:pt x="524" y="184"/>
                                </a:lnTo>
                                <a:lnTo>
                                  <a:pt x="527" y="188"/>
                                </a:lnTo>
                                <a:lnTo>
                                  <a:pt x="531" y="191"/>
                                </a:lnTo>
                                <a:lnTo>
                                  <a:pt x="534" y="191"/>
                                </a:lnTo>
                                <a:lnTo>
                                  <a:pt x="538" y="191"/>
                                </a:lnTo>
                                <a:lnTo>
                                  <a:pt x="545" y="191"/>
                                </a:lnTo>
                                <a:lnTo>
                                  <a:pt x="548" y="191"/>
                                </a:lnTo>
                                <a:lnTo>
                                  <a:pt x="551" y="191"/>
                                </a:lnTo>
                                <a:lnTo>
                                  <a:pt x="555" y="191"/>
                                </a:lnTo>
                                <a:lnTo>
                                  <a:pt x="562" y="188"/>
                                </a:lnTo>
                                <a:lnTo>
                                  <a:pt x="565" y="184"/>
                                </a:lnTo>
                                <a:lnTo>
                                  <a:pt x="569" y="184"/>
                                </a:lnTo>
                                <a:lnTo>
                                  <a:pt x="569" y="181"/>
                                </a:lnTo>
                                <a:lnTo>
                                  <a:pt x="572" y="181"/>
                                </a:lnTo>
                                <a:lnTo>
                                  <a:pt x="572" y="177"/>
                                </a:lnTo>
                                <a:lnTo>
                                  <a:pt x="575" y="177"/>
                                </a:lnTo>
                                <a:lnTo>
                                  <a:pt x="569" y="233"/>
                                </a:lnTo>
                                <a:lnTo>
                                  <a:pt x="572" y="237"/>
                                </a:lnTo>
                                <a:lnTo>
                                  <a:pt x="575" y="240"/>
                                </a:lnTo>
                                <a:lnTo>
                                  <a:pt x="582" y="237"/>
                                </a:lnTo>
                                <a:lnTo>
                                  <a:pt x="586" y="233"/>
                                </a:lnTo>
                                <a:lnTo>
                                  <a:pt x="589" y="226"/>
                                </a:lnTo>
                                <a:lnTo>
                                  <a:pt x="593" y="223"/>
                                </a:lnTo>
                                <a:lnTo>
                                  <a:pt x="599" y="216"/>
                                </a:lnTo>
                                <a:lnTo>
                                  <a:pt x="603" y="212"/>
                                </a:lnTo>
                                <a:lnTo>
                                  <a:pt x="606" y="209"/>
                                </a:lnTo>
                                <a:lnTo>
                                  <a:pt x="613" y="202"/>
                                </a:lnTo>
                                <a:lnTo>
                                  <a:pt x="617" y="198"/>
                                </a:lnTo>
                                <a:lnTo>
                                  <a:pt x="623" y="202"/>
                                </a:lnTo>
                                <a:lnTo>
                                  <a:pt x="630" y="205"/>
                                </a:lnTo>
                                <a:lnTo>
                                  <a:pt x="634" y="212"/>
                                </a:lnTo>
                                <a:lnTo>
                                  <a:pt x="637" y="216"/>
                                </a:lnTo>
                                <a:lnTo>
                                  <a:pt x="644" y="223"/>
                                </a:lnTo>
                                <a:lnTo>
                                  <a:pt x="651" y="226"/>
                                </a:lnTo>
                                <a:lnTo>
                                  <a:pt x="654" y="226"/>
                                </a:lnTo>
                                <a:lnTo>
                                  <a:pt x="665" y="226"/>
                                </a:lnTo>
                                <a:lnTo>
                                  <a:pt x="685" y="195"/>
                                </a:lnTo>
                                <a:lnTo>
                                  <a:pt x="699" y="198"/>
                                </a:lnTo>
                                <a:lnTo>
                                  <a:pt x="695" y="226"/>
                                </a:lnTo>
                                <a:lnTo>
                                  <a:pt x="695" y="257"/>
                                </a:lnTo>
                                <a:lnTo>
                                  <a:pt x="695" y="285"/>
                                </a:lnTo>
                                <a:lnTo>
                                  <a:pt x="702" y="313"/>
                                </a:lnTo>
                                <a:lnTo>
                                  <a:pt x="695" y="320"/>
                                </a:lnTo>
                                <a:lnTo>
                                  <a:pt x="692" y="330"/>
                                </a:lnTo>
                                <a:lnTo>
                                  <a:pt x="685" y="337"/>
                                </a:lnTo>
                                <a:lnTo>
                                  <a:pt x="678" y="348"/>
                                </a:lnTo>
                                <a:lnTo>
                                  <a:pt x="671" y="355"/>
                                </a:lnTo>
                                <a:lnTo>
                                  <a:pt x="665" y="362"/>
                                </a:lnTo>
                                <a:lnTo>
                                  <a:pt x="658" y="372"/>
                                </a:lnTo>
                                <a:lnTo>
                                  <a:pt x="651" y="379"/>
                                </a:lnTo>
                                <a:lnTo>
                                  <a:pt x="641" y="386"/>
                                </a:lnTo>
                                <a:lnTo>
                                  <a:pt x="634" y="396"/>
                                </a:lnTo>
                                <a:lnTo>
                                  <a:pt x="627" y="403"/>
                                </a:lnTo>
                                <a:lnTo>
                                  <a:pt x="620" y="410"/>
                                </a:lnTo>
                                <a:lnTo>
                                  <a:pt x="610" y="417"/>
                                </a:lnTo>
                                <a:lnTo>
                                  <a:pt x="603" y="424"/>
                                </a:lnTo>
                                <a:lnTo>
                                  <a:pt x="593" y="431"/>
                                </a:lnTo>
                                <a:lnTo>
                                  <a:pt x="586" y="435"/>
                                </a:lnTo>
                                <a:lnTo>
                                  <a:pt x="582" y="431"/>
                                </a:lnTo>
                                <a:lnTo>
                                  <a:pt x="575" y="428"/>
                                </a:lnTo>
                                <a:lnTo>
                                  <a:pt x="572" y="424"/>
                                </a:lnTo>
                                <a:lnTo>
                                  <a:pt x="565" y="421"/>
                                </a:lnTo>
                                <a:lnTo>
                                  <a:pt x="562" y="417"/>
                                </a:lnTo>
                                <a:lnTo>
                                  <a:pt x="555" y="414"/>
                                </a:lnTo>
                                <a:lnTo>
                                  <a:pt x="551" y="410"/>
                                </a:lnTo>
                                <a:lnTo>
                                  <a:pt x="545" y="407"/>
                                </a:lnTo>
                                <a:lnTo>
                                  <a:pt x="538" y="403"/>
                                </a:lnTo>
                                <a:lnTo>
                                  <a:pt x="531" y="403"/>
                                </a:lnTo>
                                <a:lnTo>
                                  <a:pt x="527" y="400"/>
                                </a:lnTo>
                                <a:lnTo>
                                  <a:pt x="521" y="400"/>
                                </a:lnTo>
                                <a:lnTo>
                                  <a:pt x="514" y="400"/>
                                </a:lnTo>
                                <a:lnTo>
                                  <a:pt x="507" y="400"/>
                                </a:lnTo>
                                <a:lnTo>
                                  <a:pt x="500" y="400"/>
                                </a:lnTo>
                                <a:lnTo>
                                  <a:pt x="493" y="400"/>
                                </a:lnTo>
                                <a:lnTo>
                                  <a:pt x="486" y="403"/>
                                </a:lnTo>
                                <a:lnTo>
                                  <a:pt x="483" y="407"/>
                                </a:lnTo>
                                <a:lnTo>
                                  <a:pt x="476" y="410"/>
                                </a:lnTo>
                                <a:lnTo>
                                  <a:pt x="469" y="410"/>
                                </a:lnTo>
                                <a:lnTo>
                                  <a:pt x="462" y="414"/>
                                </a:lnTo>
                                <a:lnTo>
                                  <a:pt x="459" y="414"/>
                                </a:lnTo>
                                <a:lnTo>
                                  <a:pt x="452" y="414"/>
                                </a:lnTo>
                                <a:lnTo>
                                  <a:pt x="445" y="414"/>
                                </a:lnTo>
                                <a:lnTo>
                                  <a:pt x="438" y="410"/>
                                </a:lnTo>
                                <a:lnTo>
                                  <a:pt x="432" y="410"/>
                                </a:lnTo>
                                <a:lnTo>
                                  <a:pt x="425" y="407"/>
                                </a:lnTo>
                                <a:lnTo>
                                  <a:pt x="421" y="403"/>
                                </a:lnTo>
                                <a:lnTo>
                                  <a:pt x="418" y="400"/>
                                </a:lnTo>
                                <a:lnTo>
                                  <a:pt x="411" y="400"/>
                                </a:lnTo>
                                <a:lnTo>
                                  <a:pt x="408" y="396"/>
                                </a:lnTo>
                                <a:lnTo>
                                  <a:pt x="404" y="393"/>
                                </a:lnTo>
                                <a:lnTo>
                                  <a:pt x="401" y="393"/>
                                </a:lnTo>
                                <a:lnTo>
                                  <a:pt x="397" y="393"/>
                                </a:lnTo>
                                <a:lnTo>
                                  <a:pt x="397" y="389"/>
                                </a:lnTo>
                                <a:lnTo>
                                  <a:pt x="401" y="386"/>
                                </a:lnTo>
                                <a:lnTo>
                                  <a:pt x="401" y="383"/>
                                </a:lnTo>
                                <a:lnTo>
                                  <a:pt x="401" y="379"/>
                                </a:lnTo>
                                <a:lnTo>
                                  <a:pt x="397" y="376"/>
                                </a:lnTo>
                                <a:lnTo>
                                  <a:pt x="394" y="372"/>
                                </a:lnTo>
                                <a:lnTo>
                                  <a:pt x="390" y="369"/>
                                </a:lnTo>
                                <a:lnTo>
                                  <a:pt x="390" y="365"/>
                                </a:lnTo>
                                <a:lnTo>
                                  <a:pt x="387" y="362"/>
                                </a:lnTo>
                                <a:lnTo>
                                  <a:pt x="384" y="358"/>
                                </a:lnTo>
                                <a:lnTo>
                                  <a:pt x="380" y="355"/>
                                </a:lnTo>
                                <a:lnTo>
                                  <a:pt x="377" y="355"/>
                                </a:lnTo>
                                <a:lnTo>
                                  <a:pt x="373" y="355"/>
                                </a:lnTo>
                                <a:lnTo>
                                  <a:pt x="370" y="355"/>
                                </a:lnTo>
                                <a:lnTo>
                                  <a:pt x="366" y="355"/>
                                </a:lnTo>
                                <a:lnTo>
                                  <a:pt x="360" y="355"/>
                                </a:lnTo>
                                <a:lnTo>
                                  <a:pt x="356" y="355"/>
                                </a:lnTo>
                                <a:lnTo>
                                  <a:pt x="353" y="355"/>
                                </a:lnTo>
                                <a:lnTo>
                                  <a:pt x="346" y="355"/>
                                </a:lnTo>
                                <a:lnTo>
                                  <a:pt x="342" y="355"/>
                                </a:lnTo>
                                <a:lnTo>
                                  <a:pt x="342" y="351"/>
                                </a:lnTo>
                                <a:lnTo>
                                  <a:pt x="339" y="351"/>
                                </a:lnTo>
                                <a:lnTo>
                                  <a:pt x="339" y="348"/>
                                </a:lnTo>
                                <a:lnTo>
                                  <a:pt x="339" y="344"/>
                                </a:lnTo>
                                <a:lnTo>
                                  <a:pt x="339" y="341"/>
                                </a:lnTo>
                                <a:lnTo>
                                  <a:pt x="342" y="337"/>
                                </a:lnTo>
                                <a:lnTo>
                                  <a:pt x="346" y="334"/>
                                </a:lnTo>
                                <a:lnTo>
                                  <a:pt x="349" y="330"/>
                                </a:lnTo>
                                <a:lnTo>
                                  <a:pt x="353" y="327"/>
                                </a:lnTo>
                                <a:lnTo>
                                  <a:pt x="356" y="327"/>
                                </a:lnTo>
                                <a:lnTo>
                                  <a:pt x="360" y="327"/>
                                </a:lnTo>
                                <a:lnTo>
                                  <a:pt x="366" y="323"/>
                                </a:lnTo>
                                <a:lnTo>
                                  <a:pt x="370" y="323"/>
                                </a:lnTo>
                                <a:lnTo>
                                  <a:pt x="377" y="323"/>
                                </a:lnTo>
                                <a:lnTo>
                                  <a:pt x="380" y="323"/>
                                </a:lnTo>
                                <a:lnTo>
                                  <a:pt x="387" y="323"/>
                                </a:lnTo>
                                <a:lnTo>
                                  <a:pt x="390" y="323"/>
                                </a:lnTo>
                                <a:lnTo>
                                  <a:pt x="397" y="323"/>
                                </a:lnTo>
                                <a:lnTo>
                                  <a:pt x="401" y="323"/>
                                </a:lnTo>
                                <a:lnTo>
                                  <a:pt x="408" y="323"/>
                                </a:lnTo>
                                <a:lnTo>
                                  <a:pt x="411" y="323"/>
                                </a:lnTo>
                                <a:lnTo>
                                  <a:pt x="414" y="323"/>
                                </a:lnTo>
                                <a:lnTo>
                                  <a:pt x="418" y="323"/>
                                </a:lnTo>
                                <a:lnTo>
                                  <a:pt x="425" y="320"/>
                                </a:lnTo>
                                <a:lnTo>
                                  <a:pt x="428" y="317"/>
                                </a:lnTo>
                                <a:lnTo>
                                  <a:pt x="432" y="313"/>
                                </a:lnTo>
                                <a:lnTo>
                                  <a:pt x="435" y="306"/>
                                </a:lnTo>
                                <a:lnTo>
                                  <a:pt x="442" y="299"/>
                                </a:lnTo>
                                <a:lnTo>
                                  <a:pt x="445" y="289"/>
                                </a:lnTo>
                                <a:lnTo>
                                  <a:pt x="445" y="278"/>
                                </a:lnTo>
                                <a:lnTo>
                                  <a:pt x="445" y="271"/>
                                </a:lnTo>
                                <a:lnTo>
                                  <a:pt x="445" y="261"/>
                                </a:lnTo>
                                <a:lnTo>
                                  <a:pt x="445" y="250"/>
                                </a:lnTo>
                                <a:lnTo>
                                  <a:pt x="442" y="240"/>
                                </a:lnTo>
                                <a:lnTo>
                                  <a:pt x="442" y="233"/>
                                </a:lnTo>
                                <a:lnTo>
                                  <a:pt x="438" y="223"/>
                                </a:lnTo>
                                <a:lnTo>
                                  <a:pt x="438" y="216"/>
                                </a:lnTo>
                                <a:lnTo>
                                  <a:pt x="435" y="209"/>
                                </a:lnTo>
                                <a:lnTo>
                                  <a:pt x="432" y="202"/>
                                </a:lnTo>
                                <a:lnTo>
                                  <a:pt x="428" y="195"/>
                                </a:lnTo>
                                <a:lnTo>
                                  <a:pt x="425" y="188"/>
                                </a:lnTo>
                                <a:lnTo>
                                  <a:pt x="421" y="181"/>
                                </a:lnTo>
                                <a:lnTo>
                                  <a:pt x="418" y="177"/>
                                </a:lnTo>
                                <a:lnTo>
                                  <a:pt x="414" y="177"/>
                                </a:lnTo>
                                <a:lnTo>
                                  <a:pt x="411" y="174"/>
                                </a:lnTo>
                                <a:lnTo>
                                  <a:pt x="411" y="171"/>
                                </a:lnTo>
                                <a:lnTo>
                                  <a:pt x="408" y="167"/>
                                </a:lnTo>
                                <a:lnTo>
                                  <a:pt x="404" y="167"/>
                                </a:lnTo>
                                <a:lnTo>
                                  <a:pt x="404" y="164"/>
                                </a:lnTo>
                                <a:lnTo>
                                  <a:pt x="401" y="160"/>
                                </a:lnTo>
                                <a:lnTo>
                                  <a:pt x="397" y="160"/>
                                </a:lnTo>
                                <a:lnTo>
                                  <a:pt x="394" y="160"/>
                                </a:lnTo>
                                <a:lnTo>
                                  <a:pt x="390" y="164"/>
                                </a:lnTo>
                                <a:lnTo>
                                  <a:pt x="387" y="174"/>
                                </a:lnTo>
                                <a:lnTo>
                                  <a:pt x="384" y="184"/>
                                </a:lnTo>
                                <a:lnTo>
                                  <a:pt x="380" y="195"/>
                                </a:lnTo>
                                <a:lnTo>
                                  <a:pt x="377" y="205"/>
                                </a:lnTo>
                                <a:lnTo>
                                  <a:pt x="377" y="216"/>
                                </a:lnTo>
                                <a:lnTo>
                                  <a:pt x="370" y="226"/>
                                </a:lnTo>
                                <a:lnTo>
                                  <a:pt x="366" y="237"/>
                                </a:lnTo>
                                <a:lnTo>
                                  <a:pt x="363" y="247"/>
                                </a:lnTo>
                                <a:lnTo>
                                  <a:pt x="360" y="254"/>
                                </a:lnTo>
                                <a:lnTo>
                                  <a:pt x="356" y="261"/>
                                </a:lnTo>
                                <a:lnTo>
                                  <a:pt x="349" y="264"/>
                                </a:lnTo>
                                <a:lnTo>
                                  <a:pt x="346" y="271"/>
                                </a:lnTo>
                                <a:lnTo>
                                  <a:pt x="339" y="275"/>
                                </a:lnTo>
                                <a:lnTo>
                                  <a:pt x="336" y="278"/>
                                </a:lnTo>
                                <a:lnTo>
                                  <a:pt x="329" y="282"/>
                                </a:lnTo>
                                <a:lnTo>
                                  <a:pt x="325" y="285"/>
                                </a:lnTo>
                                <a:lnTo>
                                  <a:pt x="318" y="289"/>
                                </a:lnTo>
                                <a:lnTo>
                                  <a:pt x="312" y="296"/>
                                </a:lnTo>
                                <a:lnTo>
                                  <a:pt x="305" y="299"/>
                                </a:lnTo>
                                <a:lnTo>
                                  <a:pt x="301" y="303"/>
                                </a:lnTo>
                                <a:lnTo>
                                  <a:pt x="294" y="306"/>
                                </a:lnTo>
                                <a:lnTo>
                                  <a:pt x="291" y="313"/>
                                </a:lnTo>
                                <a:lnTo>
                                  <a:pt x="284" y="317"/>
                                </a:lnTo>
                                <a:lnTo>
                                  <a:pt x="281" y="323"/>
                                </a:lnTo>
                                <a:lnTo>
                                  <a:pt x="277" y="327"/>
                                </a:lnTo>
                                <a:lnTo>
                                  <a:pt x="274" y="330"/>
                                </a:lnTo>
                                <a:lnTo>
                                  <a:pt x="270" y="334"/>
                                </a:lnTo>
                                <a:lnTo>
                                  <a:pt x="267" y="337"/>
                                </a:lnTo>
                                <a:lnTo>
                                  <a:pt x="260" y="341"/>
                                </a:lnTo>
                                <a:lnTo>
                                  <a:pt x="257" y="344"/>
                                </a:lnTo>
                                <a:lnTo>
                                  <a:pt x="253" y="348"/>
                                </a:lnTo>
                                <a:lnTo>
                                  <a:pt x="250" y="351"/>
                                </a:lnTo>
                                <a:lnTo>
                                  <a:pt x="246" y="358"/>
                                </a:lnTo>
                                <a:lnTo>
                                  <a:pt x="240" y="362"/>
                                </a:lnTo>
                                <a:lnTo>
                                  <a:pt x="236" y="369"/>
                                </a:lnTo>
                                <a:lnTo>
                                  <a:pt x="229" y="372"/>
                                </a:lnTo>
                                <a:lnTo>
                                  <a:pt x="226" y="379"/>
                                </a:lnTo>
                                <a:lnTo>
                                  <a:pt x="219" y="379"/>
                                </a:lnTo>
                                <a:lnTo>
                                  <a:pt x="212" y="383"/>
                                </a:lnTo>
                                <a:lnTo>
                                  <a:pt x="205" y="383"/>
                                </a:lnTo>
                                <a:lnTo>
                                  <a:pt x="202" y="383"/>
                                </a:lnTo>
                                <a:lnTo>
                                  <a:pt x="202" y="379"/>
                                </a:lnTo>
                                <a:lnTo>
                                  <a:pt x="198" y="379"/>
                                </a:lnTo>
                                <a:lnTo>
                                  <a:pt x="195" y="369"/>
                                </a:lnTo>
                                <a:lnTo>
                                  <a:pt x="195" y="358"/>
                                </a:lnTo>
                                <a:lnTo>
                                  <a:pt x="198" y="348"/>
                                </a:lnTo>
                                <a:lnTo>
                                  <a:pt x="202" y="334"/>
                                </a:lnTo>
                                <a:lnTo>
                                  <a:pt x="202" y="323"/>
                                </a:lnTo>
                                <a:lnTo>
                                  <a:pt x="202" y="310"/>
                                </a:lnTo>
                                <a:lnTo>
                                  <a:pt x="198" y="299"/>
                                </a:lnTo>
                                <a:lnTo>
                                  <a:pt x="192" y="292"/>
                                </a:lnTo>
                                <a:lnTo>
                                  <a:pt x="188" y="292"/>
                                </a:lnTo>
                                <a:lnTo>
                                  <a:pt x="188" y="289"/>
                                </a:lnTo>
                                <a:lnTo>
                                  <a:pt x="185" y="289"/>
                                </a:lnTo>
                                <a:lnTo>
                                  <a:pt x="181" y="289"/>
                                </a:lnTo>
                                <a:lnTo>
                                  <a:pt x="178" y="289"/>
                                </a:lnTo>
                                <a:lnTo>
                                  <a:pt x="174" y="289"/>
                                </a:lnTo>
                                <a:lnTo>
                                  <a:pt x="174" y="285"/>
                                </a:lnTo>
                                <a:lnTo>
                                  <a:pt x="171" y="285"/>
                                </a:lnTo>
                                <a:lnTo>
                                  <a:pt x="174" y="282"/>
                                </a:lnTo>
                                <a:lnTo>
                                  <a:pt x="174" y="278"/>
                                </a:lnTo>
                                <a:lnTo>
                                  <a:pt x="174" y="275"/>
                                </a:lnTo>
                                <a:lnTo>
                                  <a:pt x="174" y="271"/>
                                </a:lnTo>
                                <a:lnTo>
                                  <a:pt x="174" y="268"/>
                                </a:lnTo>
                                <a:lnTo>
                                  <a:pt x="171" y="268"/>
                                </a:lnTo>
                                <a:lnTo>
                                  <a:pt x="168" y="261"/>
                                </a:lnTo>
                                <a:lnTo>
                                  <a:pt x="161" y="257"/>
                                </a:lnTo>
                                <a:lnTo>
                                  <a:pt x="157" y="250"/>
                                </a:lnTo>
                                <a:lnTo>
                                  <a:pt x="154" y="244"/>
                                </a:lnTo>
                                <a:lnTo>
                                  <a:pt x="154" y="237"/>
                                </a:lnTo>
                                <a:lnTo>
                                  <a:pt x="154" y="230"/>
                                </a:lnTo>
                                <a:lnTo>
                                  <a:pt x="150" y="223"/>
                                </a:lnTo>
                                <a:lnTo>
                                  <a:pt x="150" y="216"/>
                                </a:lnTo>
                                <a:lnTo>
                                  <a:pt x="154" y="209"/>
                                </a:lnTo>
                                <a:lnTo>
                                  <a:pt x="154" y="205"/>
                                </a:lnTo>
                                <a:lnTo>
                                  <a:pt x="154" y="198"/>
                                </a:lnTo>
                                <a:lnTo>
                                  <a:pt x="157" y="195"/>
                                </a:lnTo>
                                <a:lnTo>
                                  <a:pt x="154" y="191"/>
                                </a:lnTo>
                                <a:lnTo>
                                  <a:pt x="147" y="188"/>
                                </a:lnTo>
                                <a:lnTo>
                                  <a:pt x="144" y="184"/>
                                </a:lnTo>
                                <a:lnTo>
                                  <a:pt x="137" y="181"/>
                                </a:lnTo>
                                <a:lnTo>
                                  <a:pt x="133" y="177"/>
                                </a:lnTo>
                                <a:lnTo>
                                  <a:pt x="126" y="177"/>
                                </a:lnTo>
                                <a:lnTo>
                                  <a:pt x="120" y="174"/>
                                </a:lnTo>
                                <a:lnTo>
                                  <a:pt x="113" y="174"/>
                                </a:lnTo>
                                <a:lnTo>
                                  <a:pt x="106" y="171"/>
                                </a:lnTo>
                                <a:lnTo>
                                  <a:pt x="102" y="171"/>
                                </a:lnTo>
                                <a:lnTo>
                                  <a:pt x="96" y="171"/>
                                </a:lnTo>
                                <a:lnTo>
                                  <a:pt x="89" y="171"/>
                                </a:lnTo>
                                <a:lnTo>
                                  <a:pt x="85" y="171"/>
                                </a:lnTo>
                                <a:lnTo>
                                  <a:pt x="78" y="167"/>
                                </a:lnTo>
                                <a:lnTo>
                                  <a:pt x="72" y="167"/>
                                </a:lnTo>
                                <a:lnTo>
                                  <a:pt x="68" y="167"/>
                                </a:lnTo>
                                <a:lnTo>
                                  <a:pt x="65" y="167"/>
                                </a:lnTo>
                                <a:lnTo>
                                  <a:pt x="61" y="167"/>
                                </a:lnTo>
                                <a:lnTo>
                                  <a:pt x="61" y="171"/>
                                </a:lnTo>
                                <a:lnTo>
                                  <a:pt x="58" y="171"/>
                                </a:lnTo>
                                <a:lnTo>
                                  <a:pt x="58" y="174"/>
                                </a:lnTo>
                                <a:lnTo>
                                  <a:pt x="54" y="174"/>
                                </a:lnTo>
                                <a:lnTo>
                                  <a:pt x="54" y="177"/>
                                </a:lnTo>
                                <a:lnTo>
                                  <a:pt x="51" y="177"/>
                                </a:lnTo>
                                <a:lnTo>
                                  <a:pt x="51" y="174"/>
                                </a:lnTo>
                                <a:lnTo>
                                  <a:pt x="48" y="174"/>
                                </a:lnTo>
                                <a:lnTo>
                                  <a:pt x="48" y="171"/>
                                </a:lnTo>
                                <a:lnTo>
                                  <a:pt x="48" y="167"/>
                                </a:lnTo>
                                <a:lnTo>
                                  <a:pt x="44" y="167"/>
                                </a:lnTo>
                                <a:lnTo>
                                  <a:pt x="41" y="164"/>
                                </a:lnTo>
                                <a:lnTo>
                                  <a:pt x="34" y="164"/>
                                </a:lnTo>
                                <a:lnTo>
                                  <a:pt x="30" y="160"/>
                                </a:lnTo>
                                <a:lnTo>
                                  <a:pt x="27" y="160"/>
                                </a:lnTo>
                                <a:lnTo>
                                  <a:pt x="24" y="157"/>
                                </a:lnTo>
                                <a:lnTo>
                                  <a:pt x="20" y="157"/>
                                </a:lnTo>
                                <a:lnTo>
                                  <a:pt x="17" y="153"/>
                                </a:lnTo>
                                <a:lnTo>
                                  <a:pt x="13" y="150"/>
                                </a:lnTo>
                                <a:lnTo>
                                  <a:pt x="10" y="146"/>
                                </a:lnTo>
                                <a:lnTo>
                                  <a:pt x="10" y="139"/>
                                </a:lnTo>
                                <a:lnTo>
                                  <a:pt x="7" y="136"/>
                                </a:lnTo>
                                <a:lnTo>
                                  <a:pt x="7" y="132"/>
                                </a:lnTo>
                                <a:lnTo>
                                  <a:pt x="7" y="129"/>
                                </a:lnTo>
                                <a:lnTo>
                                  <a:pt x="7" y="122"/>
                                </a:lnTo>
                                <a:lnTo>
                                  <a:pt x="7" y="118"/>
                                </a:lnTo>
                                <a:lnTo>
                                  <a:pt x="3" y="118"/>
                                </a:lnTo>
                                <a:lnTo>
                                  <a:pt x="0" y="115"/>
                                </a:lnTo>
                                <a:lnTo>
                                  <a:pt x="3" y="111"/>
                                </a:lnTo>
                                <a:lnTo>
                                  <a:pt x="7" y="111"/>
                                </a:lnTo>
                                <a:lnTo>
                                  <a:pt x="13" y="108"/>
                                </a:lnTo>
                                <a:lnTo>
                                  <a:pt x="17" y="104"/>
                                </a:lnTo>
                                <a:lnTo>
                                  <a:pt x="20" y="101"/>
                                </a:lnTo>
                                <a:lnTo>
                                  <a:pt x="27" y="101"/>
                                </a:lnTo>
                                <a:lnTo>
                                  <a:pt x="30" y="98"/>
                                </a:lnTo>
                                <a:lnTo>
                                  <a:pt x="34" y="94"/>
                                </a:lnTo>
                                <a:lnTo>
                                  <a:pt x="37" y="91"/>
                                </a:lnTo>
                                <a:lnTo>
                                  <a:pt x="44" y="87"/>
                                </a:lnTo>
                                <a:lnTo>
                                  <a:pt x="48" y="84"/>
                                </a:lnTo>
                                <a:lnTo>
                                  <a:pt x="51" y="80"/>
                                </a:lnTo>
                                <a:lnTo>
                                  <a:pt x="58" y="80"/>
                                </a:lnTo>
                                <a:lnTo>
                                  <a:pt x="61" y="77"/>
                                </a:lnTo>
                                <a:lnTo>
                                  <a:pt x="65" y="73"/>
                                </a:lnTo>
                                <a:lnTo>
                                  <a:pt x="72" y="73"/>
                                </a:lnTo>
                                <a:lnTo>
                                  <a:pt x="78" y="70"/>
                                </a:lnTo>
                                <a:lnTo>
                                  <a:pt x="82" y="66"/>
                                </a:lnTo>
                                <a:lnTo>
                                  <a:pt x="89" y="66"/>
                                </a:lnTo>
                                <a:lnTo>
                                  <a:pt x="92" y="63"/>
                                </a:lnTo>
                                <a:lnTo>
                                  <a:pt x="96" y="59"/>
                                </a:lnTo>
                                <a:lnTo>
                                  <a:pt x="102" y="59"/>
                                </a:lnTo>
                                <a:lnTo>
                                  <a:pt x="106" y="56"/>
                                </a:lnTo>
                                <a:lnTo>
                                  <a:pt x="113" y="52"/>
                                </a:lnTo>
                                <a:lnTo>
                                  <a:pt x="116" y="52"/>
                                </a:lnTo>
                                <a:lnTo>
                                  <a:pt x="120" y="52"/>
                                </a:lnTo>
                                <a:lnTo>
                                  <a:pt x="123" y="52"/>
                                </a:lnTo>
                                <a:lnTo>
                                  <a:pt x="123" y="49"/>
                                </a:lnTo>
                                <a:lnTo>
                                  <a:pt x="126" y="49"/>
                                </a:lnTo>
                                <a:lnTo>
                                  <a:pt x="267" y="21"/>
                                </a:lnTo>
                                <a:lnTo>
                                  <a:pt x="264" y="25"/>
                                </a:lnTo>
                                <a:lnTo>
                                  <a:pt x="257" y="28"/>
                                </a:lnTo>
                                <a:lnTo>
                                  <a:pt x="250" y="35"/>
                                </a:lnTo>
                                <a:lnTo>
                                  <a:pt x="243" y="38"/>
                                </a:lnTo>
                                <a:lnTo>
                                  <a:pt x="236" y="42"/>
                                </a:lnTo>
                                <a:lnTo>
                                  <a:pt x="229" y="45"/>
                                </a:lnTo>
                                <a:lnTo>
                                  <a:pt x="222" y="49"/>
                                </a:lnTo>
                                <a:lnTo>
                                  <a:pt x="216" y="49"/>
                                </a:lnTo>
                                <a:lnTo>
                                  <a:pt x="216" y="45"/>
                                </a:lnTo>
                                <a:lnTo>
                                  <a:pt x="212" y="45"/>
                                </a:lnTo>
                                <a:lnTo>
                                  <a:pt x="212" y="42"/>
                                </a:lnTo>
                                <a:lnTo>
                                  <a:pt x="209" y="42"/>
                                </a:lnTo>
                                <a:lnTo>
                                  <a:pt x="205" y="42"/>
                                </a:lnTo>
                                <a:lnTo>
                                  <a:pt x="202" y="42"/>
                                </a:lnTo>
                                <a:lnTo>
                                  <a:pt x="198" y="45"/>
                                </a:lnTo>
                                <a:lnTo>
                                  <a:pt x="198" y="49"/>
                                </a:lnTo>
                                <a:lnTo>
                                  <a:pt x="198" y="52"/>
                                </a:lnTo>
                                <a:lnTo>
                                  <a:pt x="202" y="56"/>
                                </a:lnTo>
                                <a:lnTo>
                                  <a:pt x="205" y="56"/>
                                </a:lnTo>
                                <a:lnTo>
                                  <a:pt x="205" y="59"/>
                                </a:lnTo>
                                <a:lnTo>
                                  <a:pt x="209" y="63"/>
                                </a:lnTo>
                                <a:lnTo>
                                  <a:pt x="209" y="66"/>
                                </a:lnTo>
                                <a:lnTo>
                                  <a:pt x="212" y="70"/>
                                </a:lnTo>
                                <a:lnTo>
                                  <a:pt x="212" y="73"/>
                                </a:lnTo>
                                <a:lnTo>
                                  <a:pt x="216" y="80"/>
                                </a:lnTo>
                                <a:lnTo>
                                  <a:pt x="216" y="84"/>
                                </a:lnTo>
                                <a:lnTo>
                                  <a:pt x="219" y="87"/>
                                </a:lnTo>
                                <a:lnTo>
                                  <a:pt x="219" y="91"/>
                                </a:lnTo>
                                <a:lnTo>
                                  <a:pt x="222" y="94"/>
                                </a:lnTo>
                                <a:lnTo>
                                  <a:pt x="226" y="98"/>
                                </a:lnTo>
                                <a:lnTo>
                                  <a:pt x="229" y="98"/>
                                </a:lnTo>
                                <a:lnTo>
                                  <a:pt x="233" y="101"/>
                                </a:lnTo>
                                <a:lnTo>
                                  <a:pt x="236" y="101"/>
                                </a:lnTo>
                                <a:lnTo>
                                  <a:pt x="240" y="101"/>
                                </a:lnTo>
                                <a:lnTo>
                                  <a:pt x="243" y="98"/>
                                </a:lnTo>
                                <a:lnTo>
                                  <a:pt x="246" y="94"/>
                                </a:lnTo>
                                <a:lnTo>
                                  <a:pt x="250" y="94"/>
                                </a:lnTo>
                                <a:lnTo>
                                  <a:pt x="250" y="87"/>
                                </a:lnTo>
                                <a:lnTo>
                                  <a:pt x="253" y="84"/>
                                </a:lnTo>
                                <a:lnTo>
                                  <a:pt x="257" y="80"/>
                                </a:lnTo>
                                <a:lnTo>
                                  <a:pt x="257" y="77"/>
                                </a:lnTo>
                                <a:lnTo>
                                  <a:pt x="260" y="70"/>
                                </a:lnTo>
                                <a:lnTo>
                                  <a:pt x="260" y="59"/>
                                </a:lnTo>
                                <a:lnTo>
                                  <a:pt x="260" y="52"/>
                                </a:lnTo>
                                <a:lnTo>
                                  <a:pt x="260" y="45"/>
                                </a:lnTo>
                                <a:lnTo>
                                  <a:pt x="264" y="42"/>
                                </a:lnTo>
                                <a:lnTo>
                                  <a:pt x="267" y="38"/>
                                </a:lnTo>
                                <a:lnTo>
                                  <a:pt x="270" y="38"/>
                                </a:lnTo>
                                <a:lnTo>
                                  <a:pt x="274" y="35"/>
                                </a:lnTo>
                                <a:lnTo>
                                  <a:pt x="277" y="31"/>
                                </a:lnTo>
                                <a:lnTo>
                                  <a:pt x="281" y="31"/>
                                </a:lnTo>
                                <a:lnTo>
                                  <a:pt x="284" y="28"/>
                                </a:lnTo>
                                <a:lnTo>
                                  <a:pt x="288" y="28"/>
                                </a:lnTo>
                                <a:lnTo>
                                  <a:pt x="288" y="38"/>
                                </a:lnTo>
                                <a:lnTo>
                                  <a:pt x="288" y="45"/>
                                </a:lnTo>
                                <a:lnTo>
                                  <a:pt x="288" y="56"/>
                                </a:lnTo>
                                <a:lnTo>
                                  <a:pt x="288" y="66"/>
                                </a:lnTo>
                                <a:lnTo>
                                  <a:pt x="284" y="77"/>
                                </a:lnTo>
                                <a:lnTo>
                                  <a:pt x="281" y="84"/>
                                </a:lnTo>
                                <a:lnTo>
                                  <a:pt x="277" y="94"/>
                                </a:lnTo>
                                <a:lnTo>
                                  <a:pt x="274" y="101"/>
                                </a:lnTo>
                                <a:lnTo>
                                  <a:pt x="270" y="108"/>
                                </a:lnTo>
                                <a:lnTo>
                                  <a:pt x="264" y="115"/>
                                </a:lnTo>
                                <a:lnTo>
                                  <a:pt x="257" y="118"/>
                                </a:lnTo>
                                <a:lnTo>
                                  <a:pt x="250" y="125"/>
                                </a:lnTo>
                                <a:lnTo>
                                  <a:pt x="246" y="125"/>
                                </a:lnTo>
                                <a:lnTo>
                                  <a:pt x="243" y="125"/>
                                </a:lnTo>
                                <a:lnTo>
                                  <a:pt x="240" y="125"/>
                                </a:lnTo>
                                <a:lnTo>
                                  <a:pt x="236" y="125"/>
                                </a:lnTo>
                                <a:lnTo>
                                  <a:pt x="233" y="125"/>
                                </a:lnTo>
                                <a:lnTo>
                                  <a:pt x="233" y="129"/>
                                </a:lnTo>
                                <a:lnTo>
                                  <a:pt x="233" y="132"/>
                                </a:lnTo>
                                <a:lnTo>
                                  <a:pt x="236" y="136"/>
                                </a:lnTo>
                                <a:lnTo>
                                  <a:pt x="240" y="136"/>
                                </a:lnTo>
                                <a:lnTo>
                                  <a:pt x="240" y="139"/>
                                </a:lnTo>
                                <a:lnTo>
                                  <a:pt x="243" y="139"/>
                                </a:lnTo>
                                <a:lnTo>
                                  <a:pt x="246" y="139"/>
                                </a:lnTo>
                                <a:lnTo>
                                  <a:pt x="253" y="139"/>
                                </a:lnTo>
                                <a:lnTo>
                                  <a:pt x="257" y="136"/>
                                </a:lnTo>
                                <a:lnTo>
                                  <a:pt x="264" y="132"/>
                                </a:lnTo>
                                <a:lnTo>
                                  <a:pt x="267" y="129"/>
                                </a:lnTo>
                                <a:lnTo>
                                  <a:pt x="270" y="125"/>
                                </a:lnTo>
                                <a:lnTo>
                                  <a:pt x="274" y="118"/>
                                </a:lnTo>
                                <a:lnTo>
                                  <a:pt x="277" y="115"/>
                                </a:lnTo>
                                <a:lnTo>
                                  <a:pt x="281" y="111"/>
                                </a:lnTo>
                                <a:lnTo>
                                  <a:pt x="288" y="101"/>
                                </a:lnTo>
                                <a:lnTo>
                                  <a:pt x="291" y="91"/>
                                </a:lnTo>
                                <a:lnTo>
                                  <a:pt x="294" y="80"/>
                                </a:lnTo>
                                <a:lnTo>
                                  <a:pt x="298" y="70"/>
                                </a:lnTo>
                                <a:lnTo>
                                  <a:pt x="301" y="59"/>
                                </a:lnTo>
                                <a:lnTo>
                                  <a:pt x="301" y="49"/>
                                </a:lnTo>
                                <a:lnTo>
                                  <a:pt x="301" y="38"/>
                                </a:lnTo>
                                <a:lnTo>
                                  <a:pt x="301" y="28"/>
                                </a:lnTo>
                                <a:lnTo>
                                  <a:pt x="301" y="25"/>
                                </a:lnTo>
                                <a:lnTo>
                                  <a:pt x="301" y="18"/>
                                </a:lnTo>
                                <a:lnTo>
                                  <a:pt x="308" y="14"/>
                                </a:lnTo>
                                <a:lnTo>
                                  <a:pt x="318" y="14"/>
                                </a:lnTo>
                                <a:lnTo>
                                  <a:pt x="325" y="11"/>
                                </a:lnTo>
                                <a:lnTo>
                                  <a:pt x="336" y="11"/>
                                </a:lnTo>
                                <a:lnTo>
                                  <a:pt x="342" y="7"/>
                                </a:lnTo>
                                <a:lnTo>
                                  <a:pt x="353" y="7"/>
                                </a:lnTo>
                                <a:lnTo>
                                  <a:pt x="360" y="7"/>
                                </a:lnTo>
                                <a:lnTo>
                                  <a:pt x="370" y="4"/>
                                </a:lnTo>
                                <a:lnTo>
                                  <a:pt x="377" y="4"/>
                                </a:lnTo>
                                <a:lnTo>
                                  <a:pt x="387" y="4"/>
                                </a:lnTo>
                                <a:lnTo>
                                  <a:pt x="394" y="4"/>
                                </a:lnTo>
                                <a:lnTo>
                                  <a:pt x="404" y="0"/>
                                </a:lnTo>
                                <a:lnTo>
                                  <a:pt x="411" y="0"/>
                                </a:lnTo>
                                <a:lnTo>
                                  <a:pt x="421" y="0"/>
                                </a:lnTo>
                                <a:lnTo>
                                  <a:pt x="428" y="0"/>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24"/>
                        <wps:cNvSpPr>
                          <a:spLocks/>
                        </wps:cNvSpPr>
                        <wps:spPr bwMode="auto">
                          <a:xfrm>
                            <a:off x="9475" y="9763"/>
                            <a:ext cx="82" cy="275"/>
                          </a:xfrm>
                          <a:custGeom>
                            <a:avLst/>
                            <a:gdLst>
                              <a:gd name="T0" fmla="*/ 31 w 82"/>
                              <a:gd name="T1" fmla="*/ 0 h 275"/>
                              <a:gd name="T2" fmla="*/ 65 w 82"/>
                              <a:gd name="T3" fmla="*/ 0 h 275"/>
                              <a:gd name="T4" fmla="*/ 65 w 82"/>
                              <a:gd name="T5" fmla="*/ 14 h 275"/>
                              <a:gd name="T6" fmla="*/ 61 w 82"/>
                              <a:gd name="T7" fmla="*/ 25 h 275"/>
                              <a:gd name="T8" fmla="*/ 58 w 82"/>
                              <a:gd name="T9" fmla="*/ 38 h 275"/>
                              <a:gd name="T10" fmla="*/ 58 w 82"/>
                              <a:gd name="T11" fmla="*/ 52 h 275"/>
                              <a:gd name="T12" fmla="*/ 55 w 82"/>
                              <a:gd name="T13" fmla="*/ 73 h 275"/>
                              <a:gd name="T14" fmla="*/ 55 w 82"/>
                              <a:gd name="T15" fmla="*/ 98 h 275"/>
                              <a:gd name="T16" fmla="*/ 55 w 82"/>
                              <a:gd name="T17" fmla="*/ 118 h 275"/>
                              <a:gd name="T18" fmla="*/ 58 w 82"/>
                              <a:gd name="T19" fmla="*/ 143 h 275"/>
                              <a:gd name="T20" fmla="*/ 58 w 82"/>
                              <a:gd name="T21" fmla="*/ 157 h 275"/>
                              <a:gd name="T22" fmla="*/ 61 w 82"/>
                              <a:gd name="T23" fmla="*/ 174 h 275"/>
                              <a:gd name="T24" fmla="*/ 61 w 82"/>
                              <a:gd name="T25" fmla="*/ 191 h 275"/>
                              <a:gd name="T26" fmla="*/ 65 w 82"/>
                              <a:gd name="T27" fmla="*/ 205 h 275"/>
                              <a:gd name="T28" fmla="*/ 68 w 82"/>
                              <a:gd name="T29" fmla="*/ 223 h 275"/>
                              <a:gd name="T30" fmla="*/ 72 w 82"/>
                              <a:gd name="T31" fmla="*/ 240 h 275"/>
                              <a:gd name="T32" fmla="*/ 79 w 82"/>
                              <a:gd name="T33" fmla="*/ 254 h 275"/>
                              <a:gd name="T34" fmla="*/ 82 w 82"/>
                              <a:gd name="T35" fmla="*/ 271 h 275"/>
                              <a:gd name="T36" fmla="*/ 75 w 82"/>
                              <a:gd name="T37" fmla="*/ 271 h 275"/>
                              <a:gd name="T38" fmla="*/ 68 w 82"/>
                              <a:gd name="T39" fmla="*/ 275 h 275"/>
                              <a:gd name="T40" fmla="*/ 65 w 82"/>
                              <a:gd name="T41" fmla="*/ 275 h 275"/>
                              <a:gd name="T42" fmla="*/ 58 w 82"/>
                              <a:gd name="T43" fmla="*/ 275 h 275"/>
                              <a:gd name="T44" fmla="*/ 51 w 82"/>
                              <a:gd name="T45" fmla="*/ 275 h 275"/>
                              <a:gd name="T46" fmla="*/ 44 w 82"/>
                              <a:gd name="T47" fmla="*/ 275 h 275"/>
                              <a:gd name="T48" fmla="*/ 41 w 82"/>
                              <a:gd name="T49" fmla="*/ 275 h 275"/>
                              <a:gd name="T50" fmla="*/ 34 w 82"/>
                              <a:gd name="T51" fmla="*/ 275 h 275"/>
                              <a:gd name="T52" fmla="*/ 24 w 82"/>
                              <a:gd name="T53" fmla="*/ 250 h 275"/>
                              <a:gd name="T54" fmla="*/ 17 w 82"/>
                              <a:gd name="T55" fmla="*/ 230 h 275"/>
                              <a:gd name="T56" fmla="*/ 10 w 82"/>
                              <a:gd name="T57" fmla="*/ 202 h 275"/>
                              <a:gd name="T58" fmla="*/ 7 w 82"/>
                              <a:gd name="T59" fmla="*/ 177 h 275"/>
                              <a:gd name="T60" fmla="*/ 3 w 82"/>
                              <a:gd name="T61" fmla="*/ 153 h 275"/>
                              <a:gd name="T62" fmla="*/ 0 w 82"/>
                              <a:gd name="T63" fmla="*/ 129 h 275"/>
                              <a:gd name="T64" fmla="*/ 0 w 82"/>
                              <a:gd name="T65" fmla="*/ 104 h 275"/>
                              <a:gd name="T66" fmla="*/ 3 w 82"/>
                              <a:gd name="T67" fmla="*/ 80 h 275"/>
                              <a:gd name="T68" fmla="*/ 3 w 82"/>
                              <a:gd name="T69" fmla="*/ 70 h 275"/>
                              <a:gd name="T70" fmla="*/ 7 w 82"/>
                              <a:gd name="T71" fmla="*/ 63 h 275"/>
                              <a:gd name="T72" fmla="*/ 7 w 82"/>
                              <a:gd name="T73" fmla="*/ 56 h 275"/>
                              <a:gd name="T74" fmla="*/ 10 w 82"/>
                              <a:gd name="T75" fmla="*/ 45 h 275"/>
                              <a:gd name="T76" fmla="*/ 10 w 82"/>
                              <a:gd name="T77" fmla="*/ 38 h 275"/>
                              <a:gd name="T78" fmla="*/ 13 w 82"/>
                              <a:gd name="T79" fmla="*/ 31 h 275"/>
                              <a:gd name="T80" fmla="*/ 17 w 82"/>
                              <a:gd name="T81" fmla="*/ 25 h 275"/>
                              <a:gd name="T82" fmla="*/ 24 w 82"/>
                              <a:gd name="T83" fmla="*/ 18 h 275"/>
                              <a:gd name="T84" fmla="*/ 27 w 82"/>
                              <a:gd name="T85" fmla="*/ 0 h 275"/>
                              <a:gd name="T86" fmla="*/ 27 w 82"/>
                              <a:gd name="T87" fmla="*/ 0 h 275"/>
                              <a:gd name="T88" fmla="*/ 27 w 82"/>
                              <a:gd name="T89" fmla="*/ 0 h 275"/>
                              <a:gd name="T90" fmla="*/ 31 w 82"/>
                              <a:gd name="T91" fmla="*/ 0 h 275"/>
                              <a:gd name="T92" fmla="*/ 31 w 82"/>
                              <a:gd name="T93"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2" h="275">
                                <a:moveTo>
                                  <a:pt x="31" y="0"/>
                                </a:moveTo>
                                <a:lnTo>
                                  <a:pt x="65" y="0"/>
                                </a:lnTo>
                                <a:lnTo>
                                  <a:pt x="65" y="14"/>
                                </a:lnTo>
                                <a:lnTo>
                                  <a:pt x="61" y="25"/>
                                </a:lnTo>
                                <a:lnTo>
                                  <a:pt x="58" y="38"/>
                                </a:lnTo>
                                <a:lnTo>
                                  <a:pt x="58" y="52"/>
                                </a:lnTo>
                                <a:lnTo>
                                  <a:pt x="55" y="73"/>
                                </a:lnTo>
                                <a:lnTo>
                                  <a:pt x="55" y="98"/>
                                </a:lnTo>
                                <a:lnTo>
                                  <a:pt x="55" y="118"/>
                                </a:lnTo>
                                <a:lnTo>
                                  <a:pt x="58" y="143"/>
                                </a:lnTo>
                                <a:lnTo>
                                  <a:pt x="58" y="157"/>
                                </a:lnTo>
                                <a:lnTo>
                                  <a:pt x="61" y="174"/>
                                </a:lnTo>
                                <a:lnTo>
                                  <a:pt x="61" y="191"/>
                                </a:lnTo>
                                <a:lnTo>
                                  <a:pt x="65" y="205"/>
                                </a:lnTo>
                                <a:lnTo>
                                  <a:pt x="68" y="223"/>
                                </a:lnTo>
                                <a:lnTo>
                                  <a:pt x="72" y="240"/>
                                </a:lnTo>
                                <a:lnTo>
                                  <a:pt x="79" y="254"/>
                                </a:lnTo>
                                <a:lnTo>
                                  <a:pt x="82" y="271"/>
                                </a:lnTo>
                                <a:lnTo>
                                  <a:pt x="75" y="271"/>
                                </a:lnTo>
                                <a:lnTo>
                                  <a:pt x="68" y="275"/>
                                </a:lnTo>
                                <a:lnTo>
                                  <a:pt x="65" y="275"/>
                                </a:lnTo>
                                <a:lnTo>
                                  <a:pt x="58" y="275"/>
                                </a:lnTo>
                                <a:lnTo>
                                  <a:pt x="51" y="275"/>
                                </a:lnTo>
                                <a:lnTo>
                                  <a:pt x="44" y="275"/>
                                </a:lnTo>
                                <a:lnTo>
                                  <a:pt x="41" y="275"/>
                                </a:lnTo>
                                <a:lnTo>
                                  <a:pt x="34" y="275"/>
                                </a:lnTo>
                                <a:lnTo>
                                  <a:pt x="24" y="250"/>
                                </a:lnTo>
                                <a:lnTo>
                                  <a:pt x="17" y="230"/>
                                </a:lnTo>
                                <a:lnTo>
                                  <a:pt x="10" y="202"/>
                                </a:lnTo>
                                <a:lnTo>
                                  <a:pt x="7" y="177"/>
                                </a:lnTo>
                                <a:lnTo>
                                  <a:pt x="3" y="153"/>
                                </a:lnTo>
                                <a:lnTo>
                                  <a:pt x="0" y="129"/>
                                </a:lnTo>
                                <a:lnTo>
                                  <a:pt x="0" y="104"/>
                                </a:lnTo>
                                <a:lnTo>
                                  <a:pt x="3" y="80"/>
                                </a:lnTo>
                                <a:lnTo>
                                  <a:pt x="3" y="70"/>
                                </a:lnTo>
                                <a:lnTo>
                                  <a:pt x="7" y="63"/>
                                </a:lnTo>
                                <a:lnTo>
                                  <a:pt x="7" y="56"/>
                                </a:lnTo>
                                <a:lnTo>
                                  <a:pt x="10" y="45"/>
                                </a:lnTo>
                                <a:lnTo>
                                  <a:pt x="10" y="38"/>
                                </a:lnTo>
                                <a:lnTo>
                                  <a:pt x="13" y="31"/>
                                </a:lnTo>
                                <a:lnTo>
                                  <a:pt x="17" y="25"/>
                                </a:lnTo>
                                <a:lnTo>
                                  <a:pt x="24" y="18"/>
                                </a:lnTo>
                                <a:lnTo>
                                  <a:pt x="27" y="0"/>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25"/>
                        <wps:cNvSpPr>
                          <a:spLocks/>
                        </wps:cNvSpPr>
                        <wps:spPr bwMode="auto">
                          <a:xfrm>
                            <a:off x="9663" y="9763"/>
                            <a:ext cx="7" cy="11"/>
                          </a:xfrm>
                          <a:custGeom>
                            <a:avLst/>
                            <a:gdLst>
                              <a:gd name="T0" fmla="*/ 4 w 7"/>
                              <a:gd name="T1" fmla="*/ 0 h 11"/>
                              <a:gd name="T2" fmla="*/ 4 w 7"/>
                              <a:gd name="T3" fmla="*/ 0 h 11"/>
                              <a:gd name="T4" fmla="*/ 4 w 7"/>
                              <a:gd name="T5" fmla="*/ 0 h 11"/>
                              <a:gd name="T6" fmla="*/ 7 w 7"/>
                              <a:gd name="T7" fmla="*/ 4 h 11"/>
                              <a:gd name="T8" fmla="*/ 7 w 7"/>
                              <a:gd name="T9" fmla="*/ 4 h 11"/>
                              <a:gd name="T10" fmla="*/ 7 w 7"/>
                              <a:gd name="T11" fmla="*/ 11 h 11"/>
                              <a:gd name="T12" fmla="*/ 7 w 7"/>
                              <a:gd name="T13" fmla="*/ 11 h 11"/>
                              <a:gd name="T14" fmla="*/ 4 w 7"/>
                              <a:gd name="T15" fmla="*/ 11 h 11"/>
                              <a:gd name="T16" fmla="*/ 4 w 7"/>
                              <a:gd name="T17" fmla="*/ 11 h 11"/>
                              <a:gd name="T18" fmla="*/ 4 w 7"/>
                              <a:gd name="T19" fmla="*/ 11 h 11"/>
                              <a:gd name="T20" fmla="*/ 4 w 7"/>
                              <a:gd name="T21" fmla="*/ 11 h 11"/>
                              <a:gd name="T22" fmla="*/ 0 w 7"/>
                              <a:gd name="T23" fmla="*/ 7 h 11"/>
                              <a:gd name="T24" fmla="*/ 0 w 7"/>
                              <a:gd name="T25" fmla="*/ 7 h 11"/>
                              <a:gd name="T26" fmla="*/ 0 w 7"/>
                              <a:gd name="T27" fmla="*/ 4 h 11"/>
                              <a:gd name="T28" fmla="*/ 0 w 7"/>
                              <a:gd name="T29" fmla="*/ 4 h 11"/>
                              <a:gd name="T30" fmla="*/ 4 w 7"/>
                              <a:gd name="T31" fmla="*/ 4 h 11"/>
                              <a:gd name="T32" fmla="*/ 4 w 7"/>
                              <a:gd name="T33" fmla="*/ 0 h 11"/>
                              <a:gd name="T34" fmla="*/ 4 w 7"/>
                              <a:gd name="T35" fmla="*/ 0 h 11"/>
                              <a:gd name="T36" fmla="*/ 4 w 7"/>
                              <a:gd name="T37" fmla="*/ 0 h 11"/>
                              <a:gd name="T38" fmla="*/ 4 w 7"/>
                              <a:gd name="T39" fmla="*/ 0 h 11"/>
                              <a:gd name="T40" fmla="*/ 4 w 7"/>
                              <a:gd name="T41" fmla="*/ 0 h 11"/>
                              <a:gd name="T42" fmla="*/ 4 w 7"/>
                              <a:gd name="T4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 h="11">
                                <a:moveTo>
                                  <a:pt x="4" y="0"/>
                                </a:moveTo>
                                <a:lnTo>
                                  <a:pt x="4" y="0"/>
                                </a:lnTo>
                                <a:lnTo>
                                  <a:pt x="7" y="4"/>
                                </a:lnTo>
                                <a:lnTo>
                                  <a:pt x="7" y="11"/>
                                </a:lnTo>
                                <a:lnTo>
                                  <a:pt x="4" y="11"/>
                                </a:lnTo>
                                <a:lnTo>
                                  <a:pt x="0" y="7"/>
                                </a:lnTo>
                                <a:lnTo>
                                  <a:pt x="0" y="4"/>
                                </a:lnTo>
                                <a:lnTo>
                                  <a:pt x="4" y="4"/>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26"/>
                        <wps:cNvSpPr>
                          <a:spLocks/>
                        </wps:cNvSpPr>
                        <wps:spPr bwMode="auto">
                          <a:xfrm>
                            <a:off x="9811" y="9763"/>
                            <a:ext cx="13" cy="18"/>
                          </a:xfrm>
                          <a:custGeom>
                            <a:avLst/>
                            <a:gdLst>
                              <a:gd name="T0" fmla="*/ 3 w 13"/>
                              <a:gd name="T1" fmla="*/ 0 h 18"/>
                              <a:gd name="T2" fmla="*/ 13 w 13"/>
                              <a:gd name="T3" fmla="*/ 18 h 18"/>
                              <a:gd name="T4" fmla="*/ 13 w 13"/>
                              <a:gd name="T5" fmla="*/ 18 h 18"/>
                              <a:gd name="T6" fmla="*/ 13 w 13"/>
                              <a:gd name="T7" fmla="*/ 18 h 18"/>
                              <a:gd name="T8" fmla="*/ 13 w 13"/>
                              <a:gd name="T9" fmla="*/ 18 h 18"/>
                              <a:gd name="T10" fmla="*/ 10 w 13"/>
                              <a:gd name="T11" fmla="*/ 18 h 18"/>
                              <a:gd name="T12" fmla="*/ 6 w 13"/>
                              <a:gd name="T13" fmla="*/ 18 h 18"/>
                              <a:gd name="T14" fmla="*/ 3 w 13"/>
                              <a:gd name="T15" fmla="*/ 14 h 18"/>
                              <a:gd name="T16" fmla="*/ 3 w 13"/>
                              <a:gd name="T17" fmla="*/ 7 h 18"/>
                              <a:gd name="T18" fmla="*/ 0 w 13"/>
                              <a:gd name="T19" fmla="*/ 4 h 18"/>
                              <a:gd name="T20" fmla="*/ 0 w 13"/>
                              <a:gd name="T21" fmla="*/ 4 h 18"/>
                              <a:gd name="T22" fmla="*/ 0 w 13"/>
                              <a:gd name="T23" fmla="*/ 0 h 18"/>
                              <a:gd name="T24" fmla="*/ 0 w 13"/>
                              <a:gd name="T25" fmla="*/ 0 h 18"/>
                              <a:gd name="T26" fmla="*/ 3 w 13"/>
                              <a:gd name="T2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 h="18">
                                <a:moveTo>
                                  <a:pt x="3" y="0"/>
                                </a:moveTo>
                                <a:lnTo>
                                  <a:pt x="13" y="18"/>
                                </a:lnTo>
                                <a:lnTo>
                                  <a:pt x="10" y="18"/>
                                </a:lnTo>
                                <a:lnTo>
                                  <a:pt x="6" y="18"/>
                                </a:lnTo>
                                <a:lnTo>
                                  <a:pt x="3" y="14"/>
                                </a:lnTo>
                                <a:lnTo>
                                  <a:pt x="3" y="7"/>
                                </a:lnTo>
                                <a:lnTo>
                                  <a:pt x="0" y="4"/>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27"/>
                        <wps:cNvSpPr>
                          <a:spLocks/>
                        </wps:cNvSpPr>
                        <wps:spPr bwMode="auto">
                          <a:xfrm>
                            <a:off x="9756" y="9767"/>
                            <a:ext cx="48" cy="27"/>
                          </a:xfrm>
                          <a:custGeom>
                            <a:avLst/>
                            <a:gdLst>
                              <a:gd name="T0" fmla="*/ 37 w 48"/>
                              <a:gd name="T1" fmla="*/ 0 h 27"/>
                              <a:gd name="T2" fmla="*/ 37 w 48"/>
                              <a:gd name="T3" fmla="*/ 0 h 27"/>
                              <a:gd name="T4" fmla="*/ 37 w 48"/>
                              <a:gd name="T5" fmla="*/ 0 h 27"/>
                              <a:gd name="T6" fmla="*/ 37 w 48"/>
                              <a:gd name="T7" fmla="*/ 0 h 27"/>
                              <a:gd name="T8" fmla="*/ 37 w 48"/>
                              <a:gd name="T9" fmla="*/ 0 h 27"/>
                              <a:gd name="T10" fmla="*/ 48 w 48"/>
                              <a:gd name="T11" fmla="*/ 17 h 27"/>
                              <a:gd name="T12" fmla="*/ 10 w 48"/>
                              <a:gd name="T13" fmla="*/ 27 h 27"/>
                              <a:gd name="T14" fmla="*/ 10 w 48"/>
                              <a:gd name="T15" fmla="*/ 27 h 27"/>
                              <a:gd name="T16" fmla="*/ 10 w 48"/>
                              <a:gd name="T17" fmla="*/ 27 h 27"/>
                              <a:gd name="T18" fmla="*/ 10 w 48"/>
                              <a:gd name="T19" fmla="*/ 27 h 27"/>
                              <a:gd name="T20" fmla="*/ 7 w 48"/>
                              <a:gd name="T21" fmla="*/ 27 h 27"/>
                              <a:gd name="T22" fmla="*/ 0 w 48"/>
                              <a:gd name="T23" fmla="*/ 10 h 27"/>
                              <a:gd name="T24" fmla="*/ 37 w 48"/>
                              <a:gd name="T2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27">
                                <a:moveTo>
                                  <a:pt x="37" y="0"/>
                                </a:moveTo>
                                <a:lnTo>
                                  <a:pt x="37" y="0"/>
                                </a:lnTo>
                                <a:lnTo>
                                  <a:pt x="48" y="17"/>
                                </a:lnTo>
                                <a:lnTo>
                                  <a:pt x="10" y="27"/>
                                </a:lnTo>
                                <a:lnTo>
                                  <a:pt x="7" y="27"/>
                                </a:lnTo>
                                <a:lnTo>
                                  <a:pt x="0" y="10"/>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28"/>
                        <wps:cNvSpPr>
                          <a:spLocks/>
                        </wps:cNvSpPr>
                        <wps:spPr bwMode="auto">
                          <a:xfrm>
                            <a:off x="9608" y="9770"/>
                            <a:ext cx="45" cy="21"/>
                          </a:xfrm>
                          <a:custGeom>
                            <a:avLst/>
                            <a:gdLst>
                              <a:gd name="T0" fmla="*/ 42 w 45"/>
                              <a:gd name="T1" fmla="*/ 0 h 21"/>
                              <a:gd name="T2" fmla="*/ 42 w 45"/>
                              <a:gd name="T3" fmla="*/ 4 h 21"/>
                              <a:gd name="T4" fmla="*/ 42 w 45"/>
                              <a:gd name="T5" fmla="*/ 4 h 21"/>
                              <a:gd name="T6" fmla="*/ 45 w 45"/>
                              <a:gd name="T7" fmla="*/ 7 h 21"/>
                              <a:gd name="T8" fmla="*/ 45 w 45"/>
                              <a:gd name="T9" fmla="*/ 11 h 21"/>
                              <a:gd name="T10" fmla="*/ 42 w 45"/>
                              <a:gd name="T11" fmla="*/ 14 h 21"/>
                              <a:gd name="T12" fmla="*/ 38 w 45"/>
                              <a:gd name="T13" fmla="*/ 14 h 21"/>
                              <a:gd name="T14" fmla="*/ 35 w 45"/>
                              <a:gd name="T15" fmla="*/ 18 h 21"/>
                              <a:gd name="T16" fmla="*/ 31 w 45"/>
                              <a:gd name="T17" fmla="*/ 18 h 21"/>
                              <a:gd name="T18" fmla="*/ 28 w 45"/>
                              <a:gd name="T19" fmla="*/ 21 h 21"/>
                              <a:gd name="T20" fmla="*/ 24 w 45"/>
                              <a:gd name="T21" fmla="*/ 21 h 21"/>
                              <a:gd name="T22" fmla="*/ 21 w 45"/>
                              <a:gd name="T23" fmla="*/ 21 h 21"/>
                              <a:gd name="T24" fmla="*/ 14 w 45"/>
                              <a:gd name="T25" fmla="*/ 18 h 21"/>
                              <a:gd name="T26" fmla="*/ 0 w 45"/>
                              <a:gd name="T27" fmla="*/ 14 h 21"/>
                              <a:gd name="T28" fmla="*/ 42 w 45"/>
                              <a:gd name="T2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 h="21">
                                <a:moveTo>
                                  <a:pt x="42" y="0"/>
                                </a:moveTo>
                                <a:lnTo>
                                  <a:pt x="42" y="4"/>
                                </a:lnTo>
                                <a:lnTo>
                                  <a:pt x="45" y="7"/>
                                </a:lnTo>
                                <a:lnTo>
                                  <a:pt x="45" y="11"/>
                                </a:lnTo>
                                <a:lnTo>
                                  <a:pt x="42" y="14"/>
                                </a:lnTo>
                                <a:lnTo>
                                  <a:pt x="38" y="14"/>
                                </a:lnTo>
                                <a:lnTo>
                                  <a:pt x="35" y="18"/>
                                </a:lnTo>
                                <a:lnTo>
                                  <a:pt x="31" y="18"/>
                                </a:lnTo>
                                <a:lnTo>
                                  <a:pt x="28" y="21"/>
                                </a:lnTo>
                                <a:lnTo>
                                  <a:pt x="24" y="21"/>
                                </a:lnTo>
                                <a:lnTo>
                                  <a:pt x="21" y="21"/>
                                </a:lnTo>
                                <a:lnTo>
                                  <a:pt x="14" y="18"/>
                                </a:lnTo>
                                <a:lnTo>
                                  <a:pt x="0" y="14"/>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29"/>
                        <wps:cNvSpPr>
                          <a:spLocks/>
                        </wps:cNvSpPr>
                        <wps:spPr bwMode="auto">
                          <a:xfrm>
                            <a:off x="10551" y="9770"/>
                            <a:ext cx="24" cy="11"/>
                          </a:xfrm>
                          <a:custGeom>
                            <a:avLst/>
                            <a:gdLst>
                              <a:gd name="T0" fmla="*/ 0 w 24"/>
                              <a:gd name="T1" fmla="*/ 0 h 11"/>
                              <a:gd name="T2" fmla="*/ 20 w 24"/>
                              <a:gd name="T3" fmla="*/ 7 h 11"/>
                              <a:gd name="T4" fmla="*/ 20 w 24"/>
                              <a:gd name="T5" fmla="*/ 7 h 11"/>
                              <a:gd name="T6" fmla="*/ 24 w 24"/>
                              <a:gd name="T7" fmla="*/ 7 h 11"/>
                              <a:gd name="T8" fmla="*/ 24 w 24"/>
                              <a:gd name="T9" fmla="*/ 7 h 11"/>
                              <a:gd name="T10" fmla="*/ 20 w 24"/>
                              <a:gd name="T11" fmla="*/ 11 h 11"/>
                              <a:gd name="T12" fmla="*/ 0 w 24"/>
                              <a:gd name="T13" fmla="*/ 4 h 11"/>
                              <a:gd name="T14" fmla="*/ 0 w 24"/>
                              <a:gd name="T15" fmla="*/ 0 h 11"/>
                              <a:gd name="T16" fmla="*/ 0 w 24"/>
                              <a:gd name="T17" fmla="*/ 0 h 11"/>
                              <a:gd name="T18" fmla="*/ 0 w 24"/>
                              <a:gd name="T19" fmla="*/ 0 h 11"/>
                              <a:gd name="T20" fmla="*/ 0 w 24"/>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11">
                                <a:moveTo>
                                  <a:pt x="0" y="0"/>
                                </a:moveTo>
                                <a:lnTo>
                                  <a:pt x="20" y="7"/>
                                </a:lnTo>
                                <a:lnTo>
                                  <a:pt x="24" y="7"/>
                                </a:lnTo>
                                <a:lnTo>
                                  <a:pt x="20" y="11"/>
                                </a:lnTo>
                                <a:lnTo>
                                  <a:pt x="0"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30"/>
                        <wps:cNvSpPr>
                          <a:spLocks/>
                        </wps:cNvSpPr>
                        <wps:spPr bwMode="auto">
                          <a:xfrm>
                            <a:off x="9691" y="9774"/>
                            <a:ext cx="24" cy="7"/>
                          </a:xfrm>
                          <a:custGeom>
                            <a:avLst/>
                            <a:gdLst>
                              <a:gd name="T0" fmla="*/ 24 w 24"/>
                              <a:gd name="T1" fmla="*/ 0 h 7"/>
                              <a:gd name="T2" fmla="*/ 24 w 24"/>
                              <a:gd name="T3" fmla="*/ 0 h 7"/>
                              <a:gd name="T4" fmla="*/ 24 w 24"/>
                              <a:gd name="T5" fmla="*/ 0 h 7"/>
                              <a:gd name="T6" fmla="*/ 24 w 24"/>
                              <a:gd name="T7" fmla="*/ 0 h 7"/>
                              <a:gd name="T8" fmla="*/ 24 w 24"/>
                              <a:gd name="T9" fmla="*/ 0 h 7"/>
                              <a:gd name="T10" fmla="*/ 0 w 24"/>
                              <a:gd name="T11" fmla="*/ 7 h 7"/>
                              <a:gd name="T12" fmla="*/ 24 w 24"/>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24" h="7">
                                <a:moveTo>
                                  <a:pt x="24" y="0"/>
                                </a:moveTo>
                                <a:lnTo>
                                  <a:pt x="24" y="0"/>
                                </a:lnTo>
                                <a:lnTo>
                                  <a:pt x="0" y="7"/>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31"/>
                        <wps:cNvSpPr>
                          <a:spLocks/>
                        </wps:cNvSpPr>
                        <wps:spPr bwMode="auto">
                          <a:xfrm>
                            <a:off x="9670" y="9784"/>
                            <a:ext cx="3" cy="4"/>
                          </a:xfrm>
                          <a:custGeom>
                            <a:avLst/>
                            <a:gdLst>
                              <a:gd name="T0" fmla="*/ 0 w 3"/>
                              <a:gd name="T1" fmla="*/ 0 h 4"/>
                              <a:gd name="T2" fmla="*/ 0 w 3"/>
                              <a:gd name="T3" fmla="*/ 0 h 4"/>
                              <a:gd name="T4" fmla="*/ 3 w 3"/>
                              <a:gd name="T5" fmla="*/ 0 h 4"/>
                              <a:gd name="T6" fmla="*/ 3 w 3"/>
                              <a:gd name="T7" fmla="*/ 0 h 4"/>
                              <a:gd name="T8" fmla="*/ 3 w 3"/>
                              <a:gd name="T9" fmla="*/ 4 h 4"/>
                              <a:gd name="T10" fmla="*/ 3 w 3"/>
                              <a:gd name="T11" fmla="*/ 4 h 4"/>
                              <a:gd name="T12" fmla="*/ 0 w 3"/>
                              <a:gd name="T13" fmla="*/ 4 h 4"/>
                              <a:gd name="T14" fmla="*/ 0 w 3"/>
                              <a:gd name="T15" fmla="*/ 4 h 4"/>
                              <a:gd name="T16" fmla="*/ 0 w 3"/>
                              <a:gd name="T17" fmla="*/ 4 h 4"/>
                              <a:gd name="T18" fmla="*/ 0 w 3"/>
                              <a:gd name="T19" fmla="*/ 0 h 4"/>
                              <a:gd name="T20" fmla="*/ 0 w 3"/>
                              <a:gd name="T21" fmla="*/ 0 h 4"/>
                              <a:gd name="T22" fmla="*/ 0 w 3"/>
                              <a:gd name="T23" fmla="*/ 0 h 4"/>
                              <a:gd name="T24" fmla="*/ 0 w 3"/>
                              <a:gd name="T2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 h="4">
                                <a:moveTo>
                                  <a:pt x="0" y="0"/>
                                </a:moveTo>
                                <a:lnTo>
                                  <a:pt x="0" y="0"/>
                                </a:lnTo>
                                <a:lnTo>
                                  <a:pt x="3" y="0"/>
                                </a:lnTo>
                                <a:lnTo>
                                  <a:pt x="3" y="4"/>
                                </a:lnTo>
                                <a:lnTo>
                                  <a:pt x="0"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32"/>
                        <wps:cNvSpPr>
                          <a:spLocks/>
                        </wps:cNvSpPr>
                        <wps:spPr bwMode="auto">
                          <a:xfrm>
                            <a:off x="9739" y="9784"/>
                            <a:ext cx="6" cy="10"/>
                          </a:xfrm>
                          <a:custGeom>
                            <a:avLst/>
                            <a:gdLst>
                              <a:gd name="T0" fmla="*/ 0 w 6"/>
                              <a:gd name="T1" fmla="*/ 0 h 10"/>
                              <a:gd name="T2" fmla="*/ 0 w 6"/>
                              <a:gd name="T3" fmla="*/ 0 h 10"/>
                              <a:gd name="T4" fmla="*/ 3 w 6"/>
                              <a:gd name="T5" fmla="*/ 0 h 10"/>
                              <a:gd name="T6" fmla="*/ 3 w 6"/>
                              <a:gd name="T7" fmla="*/ 0 h 10"/>
                              <a:gd name="T8" fmla="*/ 3 w 6"/>
                              <a:gd name="T9" fmla="*/ 0 h 10"/>
                              <a:gd name="T10" fmla="*/ 6 w 6"/>
                              <a:gd name="T11" fmla="*/ 10 h 10"/>
                              <a:gd name="T12" fmla="*/ 3 w 6"/>
                              <a:gd name="T13" fmla="*/ 10 h 10"/>
                              <a:gd name="T14" fmla="*/ 3 w 6"/>
                              <a:gd name="T15" fmla="*/ 10 h 10"/>
                              <a:gd name="T16" fmla="*/ 3 w 6"/>
                              <a:gd name="T17" fmla="*/ 10 h 10"/>
                              <a:gd name="T18" fmla="*/ 3 w 6"/>
                              <a:gd name="T19" fmla="*/ 10 h 10"/>
                              <a:gd name="T20" fmla="*/ 3 w 6"/>
                              <a:gd name="T21" fmla="*/ 7 h 10"/>
                              <a:gd name="T22" fmla="*/ 0 w 6"/>
                              <a:gd name="T23" fmla="*/ 4 h 10"/>
                              <a:gd name="T24" fmla="*/ 0 w 6"/>
                              <a:gd name="T25" fmla="*/ 4 h 10"/>
                              <a:gd name="T26" fmla="*/ 0 w 6"/>
                              <a:gd name="T27" fmla="*/ 0 h 10"/>
                              <a:gd name="T28" fmla="*/ 0 w 6"/>
                              <a:gd name="T29" fmla="*/ 0 h 10"/>
                              <a:gd name="T30" fmla="*/ 0 w 6"/>
                              <a:gd name="T31" fmla="*/ 0 h 10"/>
                              <a:gd name="T32" fmla="*/ 0 w 6"/>
                              <a:gd name="T33" fmla="*/ 0 h 10"/>
                              <a:gd name="T34" fmla="*/ 0 w 6"/>
                              <a:gd name="T3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 h="10">
                                <a:moveTo>
                                  <a:pt x="0" y="0"/>
                                </a:moveTo>
                                <a:lnTo>
                                  <a:pt x="0" y="0"/>
                                </a:lnTo>
                                <a:lnTo>
                                  <a:pt x="3" y="0"/>
                                </a:lnTo>
                                <a:lnTo>
                                  <a:pt x="6" y="10"/>
                                </a:lnTo>
                                <a:lnTo>
                                  <a:pt x="3" y="10"/>
                                </a:lnTo>
                                <a:lnTo>
                                  <a:pt x="3" y="7"/>
                                </a:lnTo>
                                <a:lnTo>
                                  <a:pt x="0"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33"/>
                        <wps:cNvSpPr>
                          <a:spLocks/>
                        </wps:cNvSpPr>
                        <wps:spPr bwMode="auto">
                          <a:xfrm>
                            <a:off x="10602" y="9788"/>
                            <a:ext cx="24" cy="10"/>
                          </a:xfrm>
                          <a:custGeom>
                            <a:avLst/>
                            <a:gdLst>
                              <a:gd name="T0" fmla="*/ 4 w 24"/>
                              <a:gd name="T1" fmla="*/ 0 h 10"/>
                              <a:gd name="T2" fmla="*/ 24 w 24"/>
                              <a:gd name="T3" fmla="*/ 6 h 10"/>
                              <a:gd name="T4" fmla="*/ 24 w 24"/>
                              <a:gd name="T5" fmla="*/ 6 h 10"/>
                              <a:gd name="T6" fmla="*/ 24 w 24"/>
                              <a:gd name="T7" fmla="*/ 10 h 10"/>
                              <a:gd name="T8" fmla="*/ 24 w 24"/>
                              <a:gd name="T9" fmla="*/ 10 h 10"/>
                              <a:gd name="T10" fmla="*/ 24 w 24"/>
                              <a:gd name="T11" fmla="*/ 10 h 10"/>
                              <a:gd name="T12" fmla="*/ 0 w 24"/>
                              <a:gd name="T13" fmla="*/ 6 h 10"/>
                              <a:gd name="T14" fmla="*/ 0 w 24"/>
                              <a:gd name="T15" fmla="*/ 3 h 10"/>
                              <a:gd name="T16" fmla="*/ 0 w 24"/>
                              <a:gd name="T17" fmla="*/ 3 h 10"/>
                              <a:gd name="T18" fmla="*/ 0 w 24"/>
                              <a:gd name="T19" fmla="*/ 3 h 10"/>
                              <a:gd name="T20" fmla="*/ 0 w 24"/>
                              <a:gd name="T21" fmla="*/ 3 h 10"/>
                              <a:gd name="T22" fmla="*/ 4 w 24"/>
                              <a:gd name="T23" fmla="*/ 0 h 10"/>
                              <a:gd name="T24" fmla="*/ 4 w 24"/>
                              <a:gd name="T25" fmla="*/ 0 h 10"/>
                              <a:gd name="T26" fmla="*/ 4 w 24"/>
                              <a:gd name="T27" fmla="*/ 0 h 10"/>
                              <a:gd name="T28" fmla="*/ 4 w 24"/>
                              <a:gd name="T29" fmla="*/ 0 h 10"/>
                              <a:gd name="T30" fmla="*/ 4 w 24"/>
                              <a:gd name="T3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10">
                                <a:moveTo>
                                  <a:pt x="4" y="0"/>
                                </a:moveTo>
                                <a:lnTo>
                                  <a:pt x="24" y="6"/>
                                </a:lnTo>
                                <a:lnTo>
                                  <a:pt x="24" y="10"/>
                                </a:lnTo>
                                <a:lnTo>
                                  <a:pt x="0" y="6"/>
                                </a:lnTo>
                                <a:lnTo>
                                  <a:pt x="0" y="3"/>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34"/>
                        <wps:cNvSpPr>
                          <a:spLocks/>
                        </wps:cNvSpPr>
                        <wps:spPr bwMode="auto">
                          <a:xfrm>
                            <a:off x="9694" y="9788"/>
                            <a:ext cx="31" cy="10"/>
                          </a:xfrm>
                          <a:custGeom>
                            <a:avLst/>
                            <a:gdLst>
                              <a:gd name="T0" fmla="*/ 27 w 31"/>
                              <a:gd name="T1" fmla="*/ 0 h 10"/>
                              <a:gd name="T2" fmla="*/ 27 w 31"/>
                              <a:gd name="T3" fmla="*/ 0 h 10"/>
                              <a:gd name="T4" fmla="*/ 27 w 31"/>
                              <a:gd name="T5" fmla="*/ 0 h 10"/>
                              <a:gd name="T6" fmla="*/ 27 w 31"/>
                              <a:gd name="T7" fmla="*/ 0 h 10"/>
                              <a:gd name="T8" fmla="*/ 31 w 31"/>
                              <a:gd name="T9" fmla="*/ 0 h 10"/>
                              <a:gd name="T10" fmla="*/ 31 w 31"/>
                              <a:gd name="T11" fmla="*/ 6 h 10"/>
                              <a:gd name="T12" fmla="*/ 27 w 31"/>
                              <a:gd name="T13" fmla="*/ 10 h 10"/>
                              <a:gd name="T14" fmla="*/ 24 w 31"/>
                              <a:gd name="T15" fmla="*/ 10 h 10"/>
                              <a:gd name="T16" fmla="*/ 21 w 31"/>
                              <a:gd name="T17" fmla="*/ 10 h 10"/>
                              <a:gd name="T18" fmla="*/ 17 w 31"/>
                              <a:gd name="T19" fmla="*/ 10 h 10"/>
                              <a:gd name="T20" fmla="*/ 14 w 31"/>
                              <a:gd name="T21" fmla="*/ 10 h 10"/>
                              <a:gd name="T22" fmla="*/ 7 w 31"/>
                              <a:gd name="T23" fmla="*/ 10 h 10"/>
                              <a:gd name="T24" fmla="*/ 3 w 31"/>
                              <a:gd name="T25" fmla="*/ 10 h 10"/>
                              <a:gd name="T26" fmla="*/ 0 w 31"/>
                              <a:gd name="T27" fmla="*/ 10 h 10"/>
                              <a:gd name="T28" fmla="*/ 27 w 31"/>
                              <a:gd name="T2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 h="10">
                                <a:moveTo>
                                  <a:pt x="27" y="0"/>
                                </a:moveTo>
                                <a:lnTo>
                                  <a:pt x="27" y="0"/>
                                </a:lnTo>
                                <a:lnTo>
                                  <a:pt x="31" y="0"/>
                                </a:lnTo>
                                <a:lnTo>
                                  <a:pt x="31" y="6"/>
                                </a:lnTo>
                                <a:lnTo>
                                  <a:pt x="27" y="10"/>
                                </a:lnTo>
                                <a:lnTo>
                                  <a:pt x="24" y="10"/>
                                </a:lnTo>
                                <a:lnTo>
                                  <a:pt x="21" y="10"/>
                                </a:lnTo>
                                <a:lnTo>
                                  <a:pt x="17" y="10"/>
                                </a:lnTo>
                                <a:lnTo>
                                  <a:pt x="14" y="10"/>
                                </a:lnTo>
                                <a:lnTo>
                                  <a:pt x="7" y="10"/>
                                </a:lnTo>
                                <a:lnTo>
                                  <a:pt x="3" y="10"/>
                                </a:lnTo>
                                <a:lnTo>
                                  <a:pt x="0" y="1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35"/>
                        <wps:cNvSpPr>
                          <a:spLocks/>
                        </wps:cNvSpPr>
                        <wps:spPr bwMode="auto">
                          <a:xfrm>
                            <a:off x="9646" y="9791"/>
                            <a:ext cx="10" cy="3"/>
                          </a:xfrm>
                          <a:custGeom>
                            <a:avLst/>
                            <a:gdLst>
                              <a:gd name="T0" fmla="*/ 7 w 10"/>
                              <a:gd name="T1" fmla="*/ 0 h 3"/>
                              <a:gd name="T2" fmla="*/ 7 w 10"/>
                              <a:gd name="T3" fmla="*/ 0 h 3"/>
                              <a:gd name="T4" fmla="*/ 7 w 10"/>
                              <a:gd name="T5" fmla="*/ 0 h 3"/>
                              <a:gd name="T6" fmla="*/ 7 w 10"/>
                              <a:gd name="T7" fmla="*/ 0 h 3"/>
                              <a:gd name="T8" fmla="*/ 10 w 10"/>
                              <a:gd name="T9" fmla="*/ 0 h 3"/>
                              <a:gd name="T10" fmla="*/ 10 w 10"/>
                              <a:gd name="T11" fmla="*/ 0 h 3"/>
                              <a:gd name="T12" fmla="*/ 10 w 10"/>
                              <a:gd name="T13" fmla="*/ 0 h 3"/>
                              <a:gd name="T14" fmla="*/ 10 w 10"/>
                              <a:gd name="T15" fmla="*/ 3 h 3"/>
                              <a:gd name="T16" fmla="*/ 10 w 10"/>
                              <a:gd name="T17" fmla="*/ 3 h 3"/>
                              <a:gd name="T18" fmla="*/ 0 w 10"/>
                              <a:gd name="T19" fmla="*/ 3 h 3"/>
                              <a:gd name="T20" fmla="*/ 4 w 10"/>
                              <a:gd name="T21" fmla="*/ 0 h 3"/>
                              <a:gd name="T22" fmla="*/ 4 w 10"/>
                              <a:gd name="T23" fmla="*/ 0 h 3"/>
                              <a:gd name="T24" fmla="*/ 4 w 10"/>
                              <a:gd name="T25" fmla="*/ 0 h 3"/>
                              <a:gd name="T26" fmla="*/ 7 w 10"/>
                              <a:gd name="T2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3">
                                <a:moveTo>
                                  <a:pt x="7" y="0"/>
                                </a:moveTo>
                                <a:lnTo>
                                  <a:pt x="7" y="0"/>
                                </a:lnTo>
                                <a:lnTo>
                                  <a:pt x="10" y="0"/>
                                </a:lnTo>
                                <a:lnTo>
                                  <a:pt x="10" y="3"/>
                                </a:lnTo>
                                <a:lnTo>
                                  <a:pt x="0" y="3"/>
                                </a:lnTo>
                                <a:lnTo>
                                  <a:pt x="4"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36"/>
                        <wps:cNvSpPr>
                          <a:spLocks/>
                        </wps:cNvSpPr>
                        <wps:spPr bwMode="auto">
                          <a:xfrm>
                            <a:off x="9564" y="9805"/>
                            <a:ext cx="44" cy="243"/>
                          </a:xfrm>
                          <a:custGeom>
                            <a:avLst/>
                            <a:gdLst>
                              <a:gd name="T0" fmla="*/ 3 w 44"/>
                              <a:gd name="T1" fmla="*/ 0 h 243"/>
                              <a:gd name="T2" fmla="*/ 10 w 44"/>
                              <a:gd name="T3" fmla="*/ 3 h 243"/>
                              <a:gd name="T4" fmla="*/ 20 w 44"/>
                              <a:gd name="T5" fmla="*/ 28 h 243"/>
                              <a:gd name="T6" fmla="*/ 31 w 44"/>
                              <a:gd name="T7" fmla="*/ 52 h 243"/>
                              <a:gd name="T8" fmla="*/ 34 w 44"/>
                              <a:gd name="T9" fmla="*/ 76 h 243"/>
                              <a:gd name="T10" fmla="*/ 38 w 44"/>
                              <a:gd name="T11" fmla="*/ 104 h 243"/>
                              <a:gd name="T12" fmla="*/ 41 w 44"/>
                              <a:gd name="T13" fmla="*/ 129 h 243"/>
                              <a:gd name="T14" fmla="*/ 41 w 44"/>
                              <a:gd name="T15" fmla="*/ 156 h 243"/>
                              <a:gd name="T16" fmla="*/ 41 w 44"/>
                              <a:gd name="T17" fmla="*/ 184 h 243"/>
                              <a:gd name="T18" fmla="*/ 44 w 44"/>
                              <a:gd name="T19" fmla="*/ 208 h 243"/>
                              <a:gd name="T20" fmla="*/ 41 w 44"/>
                              <a:gd name="T21" fmla="*/ 219 h 243"/>
                              <a:gd name="T22" fmla="*/ 41 w 44"/>
                              <a:gd name="T23" fmla="*/ 226 h 243"/>
                              <a:gd name="T24" fmla="*/ 41 w 44"/>
                              <a:gd name="T25" fmla="*/ 236 h 243"/>
                              <a:gd name="T26" fmla="*/ 38 w 44"/>
                              <a:gd name="T27" fmla="*/ 243 h 243"/>
                              <a:gd name="T28" fmla="*/ 31 w 44"/>
                              <a:gd name="T29" fmla="*/ 243 h 243"/>
                              <a:gd name="T30" fmla="*/ 31 w 44"/>
                              <a:gd name="T31" fmla="*/ 243 h 243"/>
                              <a:gd name="T32" fmla="*/ 31 w 44"/>
                              <a:gd name="T33" fmla="*/ 243 h 243"/>
                              <a:gd name="T34" fmla="*/ 27 w 44"/>
                              <a:gd name="T35" fmla="*/ 240 h 243"/>
                              <a:gd name="T36" fmla="*/ 27 w 44"/>
                              <a:gd name="T37" fmla="*/ 240 h 243"/>
                              <a:gd name="T38" fmla="*/ 31 w 44"/>
                              <a:gd name="T39" fmla="*/ 195 h 243"/>
                              <a:gd name="T40" fmla="*/ 31 w 44"/>
                              <a:gd name="T41" fmla="*/ 153 h 243"/>
                              <a:gd name="T42" fmla="*/ 27 w 44"/>
                              <a:gd name="T43" fmla="*/ 111 h 243"/>
                              <a:gd name="T44" fmla="*/ 20 w 44"/>
                              <a:gd name="T45" fmla="*/ 69 h 243"/>
                              <a:gd name="T46" fmla="*/ 17 w 44"/>
                              <a:gd name="T47" fmla="*/ 62 h 243"/>
                              <a:gd name="T48" fmla="*/ 17 w 44"/>
                              <a:gd name="T49" fmla="*/ 52 h 243"/>
                              <a:gd name="T50" fmla="*/ 14 w 44"/>
                              <a:gd name="T51" fmla="*/ 45 h 243"/>
                              <a:gd name="T52" fmla="*/ 10 w 44"/>
                              <a:gd name="T53" fmla="*/ 35 h 243"/>
                              <a:gd name="T54" fmla="*/ 7 w 44"/>
                              <a:gd name="T55" fmla="*/ 28 h 243"/>
                              <a:gd name="T56" fmla="*/ 3 w 44"/>
                              <a:gd name="T57" fmla="*/ 21 h 243"/>
                              <a:gd name="T58" fmla="*/ 3 w 44"/>
                              <a:gd name="T59" fmla="*/ 14 h 243"/>
                              <a:gd name="T60" fmla="*/ 0 w 44"/>
                              <a:gd name="T61" fmla="*/ 3 h 243"/>
                              <a:gd name="T62" fmla="*/ 3 w 44"/>
                              <a:gd name="T63" fmla="*/ 0 h 243"/>
                              <a:gd name="T64" fmla="*/ 3 w 44"/>
                              <a:gd name="T65" fmla="*/ 0 h 243"/>
                              <a:gd name="T66" fmla="*/ 3 w 44"/>
                              <a:gd name="T67" fmla="*/ 0 h 243"/>
                              <a:gd name="T68" fmla="*/ 3 w 44"/>
                              <a:gd name="T69" fmla="*/ 0 h 243"/>
                              <a:gd name="T70" fmla="*/ 3 w 44"/>
                              <a:gd name="T71"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4" h="243">
                                <a:moveTo>
                                  <a:pt x="3" y="0"/>
                                </a:moveTo>
                                <a:lnTo>
                                  <a:pt x="10" y="3"/>
                                </a:lnTo>
                                <a:lnTo>
                                  <a:pt x="20" y="28"/>
                                </a:lnTo>
                                <a:lnTo>
                                  <a:pt x="31" y="52"/>
                                </a:lnTo>
                                <a:lnTo>
                                  <a:pt x="34" y="76"/>
                                </a:lnTo>
                                <a:lnTo>
                                  <a:pt x="38" y="104"/>
                                </a:lnTo>
                                <a:lnTo>
                                  <a:pt x="41" y="129"/>
                                </a:lnTo>
                                <a:lnTo>
                                  <a:pt x="41" y="156"/>
                                </a:lnTo>
                                <a:lnTo>
                                  <a:pt x="41" y="184"/>
                                </a:lnTo>
                                <a:lnTo>
                                  <a:pt x="44" y="208"/>
                                </a:lnTo>
                                <a:lnTo>
                                  <a:pt x="41" y="219"/>
                                </a:lnTo>
                                <a:lnTo>
                                  <a:pt x="41" y="226"/>
                                </a:lnTo>
                                <a:lnTo>
                                  <a:pt x="41" y="236"/>
                                </a:lnTo>
                                <a:lnTo>
                                  <a:pt x="38" y="243"/>
                                </a:lnTo>
                                <a:lnTo>
                                  <a:pt x="31" y="243"/>
                                </a:lnTo>
                                <a:lnTo>
                                  <a:pt x="27" y="240"/>
                                </a:lnTo>
                                <a:lnTo>
                                  <a:pt x="31" y="195"/>
                                </a:lnTo>
                                <a:lnTo>
                                  <a:pt x="31" y="153"/>
                                </a:lnTo>
                                <a:lnTo>
                                  <a:pt x="27" y="111"/>
                                </a:lnTo>
                                <a:lnTo>
                                  <a:pt x="20" y="69"/>
                                </a:lnTo>
                                <a:lnTo>
                                  <a:pt x="17" y="62"/>
                                </a:lnTo>
                                <a:lnTo>
                                  <a:pt x="17" y="52"/>
                                </a:lnTo>
                                <a:lnTo>
                                  <a:pt x="14" y="45"/>
                                </a:lnTo>
                                <a:lnTo>
                                  <a:pt x="10" y="35"/>
                                </a:lnTo>
                                <a:lnTo>
                                  <a:pt x="7" y="28"/>
                                </a:lnTo>
                                <a:lnTo>
                                  <a:pt x="3" y="21"/>
                                </a:lnTo>
                                <a:lnTo>
                                  <a:pt x="3" y="14"/>
                                </a:lnTo>
                                <a:lnTo>
                                  <a:pt x="0" y="3"/>
                                </a:lnTo>
                                <a:lnTo>
                                  <a:pt x="3"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37"/>
                        <wps:cNvSpPr>
                          <a:spLocks/>
                        </wps:cNvSpPr>
                        <wps:spPr bwMode="auto">
                          <a:xfrm>
                            <a:off x="10654" y="9808"/>
                            <a:ext cx="10" cy="7"/>
                          </a:xfrm>
                          <a:custGeom>
                            <a:avLst/>
                            <a:gdLst>
                              <a:gd name="T0" fmla="*/ 3 w 10"/>
                              <a:gd name="T1" fmla="*/ 0 h 7"/>
                              <a:gd name="T2" fmla="*/ 10 w 10"/>
                              <a:gd name="T3" fmla="*/ 7 h 7"/>
                              <a:gd name="T4" fmla="*/ 10 w 10"/>
                              <a:gd name="T5" fmla="*/ 7 h 7"/>
                              <a:gd name="T6" fmla="*/ 7 w 10"/>
                              <a:gd name="T7" fmla="*/ 7 h 7"/>
                              <a:gd name="T8" fmla="*/ 7 w 10"/>
                              <a:gd name="T9" fmla="*/ 7 h 7"/>
                              <a:gd name="T10" fmla="*/ 3 w 10"/>
                              <a:gd name="T11" fmla="*/ 7 h 7"/>
                              <a:gd name="T12" fmla="*/ 3 w 10"/>
                              <a:gd name="T13" fmla="*/ 7 h 7"/>
                              <a:gd name="T14" fmla="*/ 0 w 10"/>
                              <a:gd name="T15" fmla="*/ 4 h 7"/>
                              <a:gd name="T16" fmla="*/ 0 w 10"/>
                              <a:gd name="T17" fmla="*/ 4 h 7"/>
                              <a:gd name="T18" fmla="*/ 3 w 10"/>
                              <a:gd name="T19" fmla="*/ 0 h 7"/>
                              <a:gd name="T20" fmla="*/ 3 w 10"/>
                              <a:gd name="T21" fmla="*/ 0 h 7"/>
                              <a:gd name="T22" fmla="*/ 3 w 10"/>
                              <a:gd name="T23" fmla="*/ 0 h 7"/>
                              <a:gd name="T24" fmla="*/ 3 w 10"/>
                              <a:gd name="T25" fmla="*/ 0 h 7"/>
                              <a:gd name="T26" fmla="*/ 3 w 10"/>
                              <a:gd name="T2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7">
                                <a:moveTo>
                                  <a:pt x="3" y="0"/>
                                </a:moveTo>
                                <a:lnTo>
                                  <a:pt x="10" y="7"/>
                                </a:lnTo>
                                <a:lnTo>
                                  <a:pt x="7" y="7"/>
                                </a:lnTo>
                                <a:lnTo>
                                  <a:pt x="3" y="7"/>
                                </a:lnTo>
                                <a:lnTo>
                                  <a:pt x="0" y="4"/>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38"/>
                        <wps:cNvSpPr>
                          <a:spLocks/>
                        </wps:cNvSpPr>
                        <wps:spPr bwMode="auto">
                          <a:xfrm>
                            <a:off x="9653" y="9812"/>
                            <a:ext cx="62" cy="35"/>
                          </a:xfrm>
                          <a:custGeom>
                            <a:avLst/>
                            <a:gdLst>
                              <a:gd name="T0" fmla="*/ 3 w 62"/>
                              <a:gd name="T1" fmla="*/ 0 h 35"/>
                              <a:gd name="T2" fmla="*/ 62 w 62"/>
                              <a:gd name="T3" fmla="*/ 3 h 35"/>
                              <a:gd name="T4" fmla="*/ 10 w 62"/>
                              <a:gd name="T5" fmla="*/ 35 h 35"/>
                              <a:gd name="T6" fmla="*/ 0 w 62"/>
                              <a:gd name="T7" fmla="*/ 0 h 35"/>
                              <a:gd name="T8" fmla="*/ 0 w 62"/>
                              <a:gd name="T9" fmla="*/ 0 h 35"/>
                              <a:gd name="T10" fmla="*/ 0 w 62"/>
                              <a:gd name="T11" fmla="*/ 0 h 35"/>
                              <a:gd name="T12" fmla="*/ 3 w 62"/>
                              <a:gd name="T13" fmla="*/ 0 h 35"/>
                              <a:gd name="T14" fmla="*/ 3 w 62"/>
                              <a:gd name="T15" fmla="*/ 0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2" h="35">
                                <a:moveTo>
                                  <a:pt x="3" y="0"/>
                                </a:moveTo>
                                <a:lnTo>
                                  <a:pt x="62" y="3"/>
                                </a:lnTo>
                                <a:lnTo>
                                  <a:pt x="10" y="35"/>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39"/>
                        <wps:cNvSpPr>
                          <a:spLocks/>
                        </wps:cNvSpPr>
                        <wps:spPr bwMode="auto">
                          <a:xfrm>
                            <a:off x="9872" y="9826"/>
                            <a:ext cx="7" cy="14"/>
                          </a:xfrm>
                          <a:custGeom>
                            <a:avLst/>
                            <a:gdLst>
                              <a:gd name="T0" fmla="*/ 7 w 7"/>
                              <a:gd name="T1" fmla="*/ 0 h 14"/>
                              <a:gd name="T2" fmla="*/ 7 w 7"/>
                              <a:gd name="T3" fmla="*/ 0 h 14"/>
                              <a:gd name="T4" fmla="*/ 7 w 7"/>
                              <a:gd name="T5" fmla="*/ 0 h 14"/>
                              <a:gd name="T6" fmla="*/ 7 w 7"/>
                              <a:gd name="T7" fmla="*/ 0 h 14"/>
                              <a:gd name="T8" fmla="*/ 7 w 7"/>
                              <a:gd name="T9" fmla="*/ 0 h 14"/>
                              <a:gd name="T10" fmla="*/ 4 w 7"/>
                              <a:gd name="T11" fmla="*/ 14 h 14"/>
                              <a:gd name="T12" fmla="*/ 0 w 7"/>
                              <a:gd name="T13" fmla="*/ 10 h 14"/>
                              <a:gd name="T14" fmla="*/ 0 w 7"/>
                              <a:gd name="T15" fmla="*/ 10 h 14"/>
                              <a:gd name="T16" fmla="*/ 0 w 7"/>
                              <a:gd name="T17" fmla="*/ 7 h 14"/>
                              <a:gd name="T18" fmla="*/ 0 w 7"/>
                              <a:gd name="T19" fmla="*/ 3 h 14"/>
                              <a:gd name="T20" fmla="*/ 7 w 7"/>
                              <a:gd name="T2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 h="14">
                                <a:moveTo>
                                  <a:pt x="7" y="0"/>
                                </a:moveTo>
                                <a:lnTo>
                                  <a:pt x="7" y="0"/>
                                </a:lnTo>
                                <a:lnTo>
                                  <a:pt x="4" y="14"/>
                                </a:lnTo>
                                <a:lnTo>
                                  <a:pt x="0" y="10"/>
                                </a:lnTo>
                                <a:lnTo>
                                  <a:pt x="0" y="7"/>
                                </a:lnTo>
                                <a:lnTo>
                                  <a:pt x="0" y="3"/>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40"/>
                        <wps:cNvSpPr>
                          <a:spLocks/>
                        </wps:cNvSpPr>
                        <wps:spPr bwMode="auto">
                          <a:xfrm>
                            <a:off x="9766" y="9833"/>
                            <a:ext cx="10" cy="10"/>
                          </a:xfrm>
                          <a:custGeom>
                            <a:avLst/>
                            <a:gdLst>
                              <a:gd name="T0" fmla="*/ 3 w 10"/>
                              <a:gd name="T1" fmla="*/ 0 h 10"/>
                              <a:gd name="T2" fmla="*/ 7 w 10"/>
                              <a:gd name="T3" fmla="*/ 0 h 10"/>
                              <a:gd name="T4" fmla="*/ 10 w 10"/>
                              <a:gd name="T5" fmla="*/ 3 h 10"/>
                              <a:gd name="T6" fmla="*/ 10 w 10"/>
                              <a:gd name="T7" fmla="*/ 3 h 10"/>
                              <a:gd name="T8" fmla="*/ 10 w 10"/>
                              <a:gd name="T9" fmla="*/ 7 h 10"/>
                              <a:gd name="T10" fmla="*/ 7 w 10"/>
                              <a:gd name="T11" fmla="*/ 10 h 10"/>
                              <a:gd name="T12" fmla="*/ 7 w 10"/>
                              <a:gd name="T13" fmla="*/ 10 h 10"/>
                              <a:gd name="T14" fmla="*/ 7 w 10"/>
                              <a:gd name="T15" fmla="*/ 10 h 10"/>
                              <a:gd name="T16" fmla="*/ 3 w 10"/>
                              <a:gd name="T17" fmla="*/ 10 h 10"/>
                              <a:gd name="T18" fmla="*/ 0 w 10"/>
                              <a:gd name="T19" fmla="*/ 10 h 10"/>
                              <a:gd name="T20" fmla="*/ 0 w 10"/>
                              <a:gd name="T21" fmla="*/ 10 h 10"/>
                              <a:gd name="T22" fmla="*/ 0 w 10"/>
                              <a:gd name="T23" fmla="*/ 7 h 10"/>
                              <a:gd name="T24" fmla="*/ 0 w 10"/>
                              <a:gd name="T25" fmla="*/ 7 h 10"/>
                              <a:gd name="T26" fmla="*/ 0 w 10"/>
                              <a:gd name="T27" fmla="*/ 3 h 10"/>
                              <a:gd name="T28" fmla="*/ 0 w 10"/>
                              <a:gd name="T29" fmla="*/ 0 h 10"/>
                              <a:gd name="T30" fmla="*/ 0 w 10"/>
                              <a:gd name="T31" fmla="*/ 0 h 10"/>
                              <a:gd name="T32" fmla="*/ 3 w 10"/>
                              <a:gd name="T33" fmla="*/ 0 h 10"/>
                              <a:gd name="T34" fmla="*/ 3 w 10"/>
                              <a:gd name="T35" fmla="*/ 0 h 10"/>
                              <a:gd name="T36" fmla="*/ 3 w 10"/>
                              <a:gd name="T3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 h="10">
                                <a:moveTo>
                                  <a:pt x="3" y="0"/>
                                </a:moveTo>
                                <a:lnTo>
                                  <a:pt x="7" y="0"/>
                                </a:lnTo>
                                <a:lnTo>
                                  <a:pt x="10" y="3"/>
                                </a:lnTo>
                                <a:lnTo>
                                  <a:pt x="10" y="7"/>
                                </a:lnTo>
                                <a:lnTo>
                                  <a:pt x="7" y="10"/>
                                </a:lnTo>
                                <a:lnTo>
                                  <a:pt x="3" y="10"/>
                                </a:lnTo>
                                <a:lnTo>
                                  <a:pt x="0" y="10"/>
                                </a:lnTo>
                                <a:lnTo>
                                  <a:pt x="0" y="7"/>
                                </a:lnTo>
                                <a:lnTo>
                                  <a:pt x="0" y="3"/>
                                </a:lnTo>
                                <a:lnTo>
                                  <a:pt x="0" y="0"/>
                                </a:lnTo>
                                <a:lnTo>
                                  <a:pt x="3"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41"/>
                        <wps:cNvSpPr>
                          <a:spLocks/>
                        </wps:cNvSpPr>
                        <wps:spPr bwMode="auto">
                          <a:xfrm>
                            <a:off x="9728" y="9843"/>
                            <a:ext cx="17" cy="24"/>
                          </a:xfrm>
                          <a:custGeom>
                            <a:avLst/>
                            <a:gdLst>
                              <a:gd name="T0" fmla="*/ 11 w 17"/>
                              <a:gd name="T1" fmla="*/ 0 h 24"/>
                              <a:gd name="T2" fmla="*/ 11 w 17"/>
                              <a:gd name="T3" fmla="*/ 0 h 24"/>
                              <a:gd name="T4" fmla="*/ 11 w 17"/>
                              <a:gd name="T5" fmla="*/ 0 h 24"/>
                              <a:gd name="T6" fmla="*/ 14 w 17"/>
                              <a:gd name="T7" fmla="*/ 0 h 24"/>
                              <a:gd name="T8" fmla="*/ 14 w 17"/>
                              <a:gd name="T9" fmla="*/ 0 h 24"/>
                              <a:gd name="T10" fmla="*/ 14 w 17"/>
                              <a:gd name="T11" fmla="*/ 4 h 24"/>
                              <a:gd name="T12" fmla="*/ 14 w 17"/>
                              <a:gd name="T13" fmla="*/ 4 h 24"/>
                              <a:gd name="T14" fmla="*/ 14 w 17"/>
                              <a:gd name="T15" fmla="*/ 7 h 24"/>
                              <a:gd name="T16" fmla="*/ 14 w 17"/>
                              <a:gd name="T17" fmla="*/ 7 h 24"/>
                              <a:gd name="T18" fmla="*/ 14 w 17"/>
                              <a:gd name="T19" fmla="*/ 7 h 24"/>
                              <a:gd name="T20" fmla="*/ 14 w 17"/>
                              <a:gd name="T21" fmla="*/ 11 h 24"/>
                              <a:gd name="T22" fmla="*/ 11 w 17"/>
                              <a:gd name="T23" fmla="*/ 11 h 24"/>
                              <a:gd name="T24" fmla="*/ 11 w 17"/>
                              <a:gd name="T25" fmla="*/ 11 h 24"/>
                              <a:gd name="T26" fmla="*/ 11 w 17"/>
                              <a:gd name="T27" fmla="*/ 11 h 24"/>
                              <a:gd name="T28" fmla="*/ 14 w 17"/>
                              <a:gd name="T29" fmla="*/ 14 h 24"/>
                              <a:gd name="T30" fmla="*/ 14 w 17"/>
                              <a:gd name="T31" fmla="*/ 14 h 24"/>
                              <a:gd name="T32" fmla="*/ 14 w 17"/>
                              <a:gd name="T33" fmla="*/ 14 h 24"/>
                              <a:gd name="T34" fmla="*/ 14 w 17"/>
                              <a:gd name="T35" fmla="*/ 18 h 24"/>
                              <a:gd name="T36" fmla="*/ 17 w 17"/>
                              <a:gd name="T37" fmla="*/ 18 h 24"/>
                              <a:gd name="T38" fmla="*/ 17 w 17"/>
                              <a:gd name="T39" fmla="*/ 18 h 24"/>
                              <a:gd name="T40" fmla="*/ 17 w 17"/>
                              <a:gd name="T41" fmla="*/ 21 h 24"/>
                              <a:gd name="T42" fmla="*/ 17 w 17"/>
                              <a:gd name="T43" fmla="*/ 21 h 24"/>
                              <a:gd name="T44" fmla="*/ 14 w 17"/>
                              <a:gd name="T45" fmla="*/ 24 h 24"/>
                              <a:gd name="T46" fmla="*/ 14 w 17"/>
                              <a:gd name="T47" fmla="*/ 24 h 24"/>
                              <a:gd name="T48" fmla="*/ 11 w 17"/>
                              <a:gd name="T49" fmla="*/ 24 h 24"/>
                              <a:gd name="T50" fmla="*/ 4 w 17"/>
                              <a:gd name="T51" fmla="*/ 21 h 24"/>
                              <a:gd name="T52" fmla="*/ 0 w 17"/>
                              <a:gd name="T53" fmla="*/ 21 h 24"/>
                              <a:gd name="T54" fmla="*/ 0 w 17"/>
                              <a:gd name="T55" fmla="*/ 18 h 24"/>
                              <a:gd name="T56" fmla="*/ 0 w 17"/>
                              <a:gd name="T57" fmla="*/ 11 h 24"/>
                              <a:gd name="T58" fmla="*/ 0 w 17"/>
                              <a:gd name="T59" fmla="*/ 7 h 24"/>
                              <a:gd name="T60" fmla="*/ 4 w 17"/>
                              <a:gd name="T61" fmla="*/ 4 h 24"/>
                              <a:gd name="T62" fmla="*/ 4 w 17"/>
                              <a:gd name="T63" fmla="*/ 4 h 24"/>
                              <a:gd name="T64" fmla="*/ 7 w 17"/>
                              <a:gd name="T65" fmla="*/ 0 h 24"/>
                              <a:gd name="T66" fmla="*/ 11 w 17"/>
                              <a:gd name="T6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 h="24">
                                <a:moveTo>
                                  <a:pt x="11" y="0"/>
                                </a:moveTo>
                                <a:lnTo>
                                  <a:pt x="11" y="0"/>
                                </a:lnTo>
                                <a:lnTo>
                                  <a:pt x="14" y="0"/>
                                </a:lnTo>
                                <a:lnTo>
                                  <a:pt x="14" y="4"/>
                                </a:lnTo>
                                <a:lnTo>
                                  <a:pt x="14" y="7"/>
                                </a:lnTo>
                                <a:lnTo>
                                  <a:pt x="14" y="11"/>
                                </a:lnTo>
                                <a:lnTo>
                                  <a:pt x="11" y="11"/>
                                </a:lnTo>
                                <a:lnTo>
                                  <a:pt x="14" y="14"/>
                                </a:lnTo>
                                <a:lnTo>
                                  <a:pt x="14" y="18"/>
                                </a:lnTo>
                                <a:lnTo>
                                  <a:pt x="17" y="18"/>
                                </a:lnTo>
                                <a:lnTo>
                                  <a:pt x="17" y="21"/>
                                </a:lnTo>
                                <a:lnTo>
                                  <a:pt x="14" y="24"/>
                                </a:lnTo>
                                <a:lnTo>
                                  <a:pt x="11" y="24"/>
                                </a:lnTo>
                                <a:lnTo>
                                  <a:pt x="4" y="21"/>
                                </a:lnTo>
                                <a:lnTo>
                                  <a:pt x="0" y="21"/>
                                </a:lnTo>
                                <a:lnTo>
                                  <a:pt x="0" y="18"/>
                                </a:lnTo>
                                <a:lnTo>
                                  <a:pt x="0" y="11"/>
                                </a:lnTo>
                                <a:lnTo>
                                  <a:pt x="0" y="7"/>
                                </a:lnTo>
                                <a:lnTo>
                                  <a:pt x="4" y="4"/>
                                </a:lnTo>
                                <a:lnTo>
                                  <a:pt x="7" y="0"/>
                                </a:lnTo>
                                <a:lnTo>
                                  <a:pt x="11"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42"/>
                        <wps:cNvSpPr>
                          <a:spLocks/>
                        </wps:cNvSpPr>
                        <wps:spPr bwMode="auto">
                          <a:xfrm>
                            <a:off x="9814" y="9850"/>
                            <a:ext cx="10" cy="11"/>
                          </a:xfrm>
                          <a:custGeom>
                            <a:avLst/>
                            <a:gdLst>
                              <a:gd name="T0" fmla="*/ 3 w 10"/>
                              <a:gd name="T1" fmla="*/ 0 h 11"/>
                              <a:gd name="T2" fmla="*/ 7 w 10"/>
                              <a:gd name="T3" fmla="*/ 0 h 11"/>
                              <a:gd name="T4" fmla="*/ 10 w 10"/>
                              <a:gd name="T5" fmla="*/ 0 h 11"/>
                              <a:gd name="T6" fmla="*/ 10 w 10"/>
                              <a:gd name="T7" fmla="*/ 0 h 11"/>
                              <a:gd name="T8" fmla="*/ 10 w 10"/>
                              <a:gd name="T9" fmla="*/ 4 h 11"/>
                              <a:gd name="T10" fmla="*/ 10 w 10"/>
                              <a:gd name="T11" fmla="*/ 4 h 11"/>
                              <a:gd name="T12" fmla="*/ 10 w 10"/>
                              <a:gd name="T13" fmla="*/ 11 h 11"/>
                              <a:gd name="T14" fmla="*/ 7 w 10"/>
                              <a:gd name="T15" fmla="*/ 11 h 11"/>
                              <a:gd name="T16" fmla="*/ 7 w 10"/>
                              <a:gd name="T17" fmla="*/ 11 h 11"/>
                              <a:gd name="T18" fmla="*/ 3 w 10"/>
                              <a:gd name="T19" fmla="*/ 11 h 11"/>
                              <a:gd name="T20" fmla="*/ 0 w 10"/>
                              <a:gd name="T21" fmla="*/ 11 h 11"/>
                              <a:gd name="T22" fmla="*/ 0 w 10"/>
                              <a:gd name="T23" fmla="*/ 11 h 11"/>
                              <a:gd name="T24" fmla="*/ 0 w 10"/>
                              <a:gd name="T25" fmla="*/ 7 h 11"/>
                              <a:gd name="T26" fmla="*/ 0 w 10"/>
                              <a:gd name="T27" fmla="*/ 7 h 11"/>
                              <a:gd name="T28" fmla="*/ 0 w 10"/>
                              <a:gd name="T29" fmla="*/ 7 h 11"/>
                              <a:gd name="T30" fmla="*/ 0 w 10"/>
                              <a:gd name="T31" fmla="*/ 0 h 11"/>
                              <a:gd name="T32" fmla="*/ 0 w 10"/>
                              <a:gd name="T33" fmla="*/ 0 h 11"/>
                              <a:gd name="T34" fmla="*/ 3 w 10"/>
                              <a:gd name="T35" fmla="*/ 0 h 11"/>
                              <a:gd name="T36" fmla="*/ 3 w 10"/>
                              <a:gd name="T37" fmla="*/ 0 h 11"/>
                              <a:gd name="T38" fmla="*/ 3 w 10"/>
                              <a:gd name="T3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 h="11">
                                <a:moveTo>
                                  <a:pt x="3" y="0"/>
                                </a:moveTo>
                                <a:lnTo>
                                  <a:pt x="7" y="0"/>
                                </a:lnTo>
                                <a:lnTo>
                                  <a:pt x="10" y="0"/>
                                </a:lnTo>
                                <a:lnTo>
                                  <a:pt x="10" y="4"/>
                                </a:lnTo>
                                <a:lnTo>
                                  <a:pt x="10" y="11"/>
                                </a:lnTo>
                                <a:lnTo>
                                  <a:pt x="7" y="11"/>
                                </a:lnTo>
                                <a:lnTo>
                                  <a:pt x="3" y="11"/>
                                </a:lnTo>
                                <a:lnTo>
                                  <a:pt x="0" y="11"/>
                                </a:lnTo>
                                <a:lnTo>
                                  <a:pt x="0" y="7"/>
                                </a:lnTo>
                                <a:lnTo>
                                  <a:pt x="0" y="0"/>
                                </a:lnTo>
                                <a:lnTo>
                                  <a:pt x="3"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43"/>
                        <wps:cNvSpPr>
                          <a:spLocks/>
                        </wps:cNvSpPr>
                        <wps:spPr bwMode="auto">
                          <a:xfrm>
                            <a:off x="9697" y="9864"/>
                            <a:ext cx="11" cy="10"/>
                          </a:xfrm>
                          <a:custGeom>
                            <a:avLst/>
                            <a:gdLst>
                              <a:gd name="T0" fmla="*/ 4 w 11"/>
                              <a:gd name="T1" fmla="*/ 0 h 10"/>
                              <a:gd name="T2" fmla="*/ 11 w 11"/>
                              <a:gd name="T3" fmla="*/ 0 h 10"/>
                              <a:gd name="T4" fmla="*/ 11 w 11"/>
                              <a:gd name="T5" fmla="*/ 3 h 10"/>
                              <a:gd name="T6" fmla="*/ 11 w 11"/>
                              <a:gd name="T7" fmla="*/ 7 h 10"/>
                              <a:gd name="T8" fmla="*/ 11 w 11"/>
                              <a:gd name="T9" fmla="*/ 7 h 10"/>
                              <a:gd name="T10" fmla="*/ 7 w 11"/>
                              <a:gd name="T11" fmla="*/ 10 h 10"/>
                              <a:gd name="T12" fmla="*/ 7 w 11"/>
                              <a:gd name="T13" fmla="*/ 10 h 10"/>
                              <a:gd name="T14" fmla="*/ 7 w 11"/>
                              <a:gd name="T15" fmla="*/ 10 h 10"/>
                              <a:gd name="T16" fmla="*/ 7 w 11"/>
                              <a:gd name="T17" fmla="*/ 10 h 10"/>
                              <a:gd name="T18" fmla="*/ 7 w 11"/>
                              <a:gd name="T19" fmla="*/ 10 h 10"/>
                              <a:gd name="T20" fmla="*/ 4 w 11"/>
                              <a:gd name="T21" fmla="*/ 10 h 10"/>
                              <a:gd name="T22" fmla="*/ 4 w 11"/>
                              <a:gd name="T23" fmla="*/ 10 h 10"/>
                              <a:gd name="T24" fmla="*/ 4 w 11"/>
                              <a:gd name="T25" fmla="*/ 10 h 10"/>
                              <a:gd name="T26" fmla="*/ 4 w 11"/>
                              <a:gd name="T27" fmla="*/ 10 h 10"/>
                              <a:gd name="T28" fmla="*/ 0 w 11"/>
                              <a:gd name="T29" fmla="*/ 7 h 10"/>
                              <a:gd name="T30" fmla="*/ 0 w 11"/>
                              <a:gd name="T31" fmla="*/ 7 h 10"/>
                              <a:gd name="T32" fmla="*/ 0 w 11"/>
                              <a:gd name="T33" fmla="*/ 3 h 10"/>
                              <a:gd name="T34" fmla="*/ 0 w 11"/>
                              <a:gd name="T35" fmla="*/ 3 h 10"/>
                              <a:gd name="T36" fmla="*/ 0 w 11"/>
                              <a:gd name="T37" fmla="*/ 0 h 10"/>
                              <a:gd name="T38" fmla="*/ 0 w 11"/>
                              <a:gd name="T39" fmla="*/ 0 h 10"/>
                              <a:gd name="T40" fmla="*/ 4 w 11"/>
                              <a:gd name="T41" fmla="*/ 0 h 10"/>
                              <a:gd name="T42" fmla="*/ 4 w 11"/>
                              <a:gd name="T4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10">
                                <a:moveTo>
                                  <a:pt x="4" y="0"/>
                                </a:moveTo>
                                <a:lnTo>
                                  <a:pt x="11" y="0"/>
                                </a:lnTo>
                                <a:lnTo>
                                  <a:pt x="11" y="3"/>
                                </a:lnTo>
                                <a:lnTo>
                                  <a:pt x="11" y="7"/>
                                </a:lnTo>
                                <a:lnTo>
                                  <a:pt x="7" y="10"/>
                                </a:lnTo>
                                <a:lnTo>
                                  <a:pt x="4" y="10"/>
                                </a:lnTo>
                                <a:lnTo>
                                  <a:pt x="0" y="7"/>
                                </a:lnTo>
                                <a:lnTo>
                                  <a:pt x="0" y="3"/>
                                </a:lnTo>
                                <a:lnTo>
                                  <a:pt x="0" y="0"/>
                                </a:lnTo>
                                <a:lnTo>
                                  <a:pt x="4"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44"/>
                        <wps:cNvSpPr>
                          <a:spLocks/>
                        </wps:cNvSpPr>
                        <wps:spPr bwMode="auto">
                          <a:xfrm>
                            <a:off x="9975" y="9871"/>
                            <a:ext cx="7" cy="10"/>
                          </a:xfrm>
                          <a:custGeom>
                            <a:avLst/>
                            <a:gdLst>
                              <a:gd name="T0" fmla="*/ 4 w 7"/>
                              <a:gd name="T1" fmla="*/ 3 h 10"/>
                              <a:gd name="T2" fmla="*/ 4 w 7"/>
                              <a:gd name="T3" fmla="*/ 3 h 10"/>
                              <a:gd name="T4" fmla="*/ 7 w 7"/>
                              <a:gd name="T5" fmla="*/ 3 h 10"/>
                              <a:gd name="T6" fmla="*/ 7 w 7"/>
                              <a:gd name="T7" fmla="*/ 3 h 10"/>
                              <a:gd name="T8" fmla="*/ 7 w 7"/>
                              <a:gd name="T9" fmla="*/ 7 h 10"/>
                              <a:gd name="T10" fmla="*/ 7 w 7"/>
                              <a:gd name="T11" fmla="*/ 7 h 10"/>
                              <a:gd name="T12" fmla="*/ 7 w 7"/>
                              <a:gd name="T13" fmla="*/ 7 h 10"/>
                              <a:gd name="T14" fmla="*/ 7 w 7"/>
                              <a:gd name="T15" fmla="*/ 10 h 10"/>
                              <a:gd name="T16" fmla="*/ 7 w 7"/>
                              <a:gd name="T17" fmla="*/ 10 h 10"/>
                              <a:gd name="T18" fmla="*/ 7 w 7"/>
                              <a:gd name="T19" fmla="*/ 10 h 10"/>
                              <a:gd name="T20" fmla="*/ 4 w 7"/>
                              <a:gd name="T21" fmla="*/ 10 h 10"/>
                              <a:gd name="T22" fmla="*/ 4 w 7"/>
                              <a:gd name="T23" fmla="*/ 10 h 10"/>
                              <a:gd name="T24" fmla="*/ 0 w 7"/>
                              <a:gd name="T25" fmla="*/ 10 h 10"/>
                              <a:gd name="T26" fmla="*/ 0 w 7"/>
                              <a:gd name="T27" fmla="*/ 10 h 10"/>
                              <a:gd name="T28" fmla="*/ 0 w 7"/>
                              <a:gd name="T29" fmla="*/ 7 h 10"/>
                              <a:gd name="T30" fmla="*/ 0 w 7"/>
                              <a:gd name="T31" fmla="*/ 7 h 10"/>
                              <a:gd name="T32" fmla="*/ 0 w 7"/>
                              <a:gd name="T33" fmla="*/ 3 h 10"/>
                              <a:gd name="T34" fmla="*/ 0 w 7"/>
                              <a:gd name="T35" fmla="*/ 3 h 10"/>
                              <a:gd name="T36" fmla="*/ 0 w 7"/>
                              <a:gd name="T37" fmla="*/ 3 h 10"/>
                              <a:gd name="T38" fmla="*/ 0 w 7"/>
                              <a:gd name="T39" fmla="*/ 3 h 10"/>
                              <a:gd name="T40" fmla="*/ 4 w 7"/>
                              <a:gd name="T41" fmla="*/ 0 h 10"/>
                              <a:gd name="T42" fmla="*/ 4 w 7"/>
                              <a:gd name="T43" fmla="*/ 0 h 10"/>
                              <a:gd name="T44" fmla="*/ 4 w 7"/>
                              <a:gd name="T45" fmla="*/ 0 h 10"/>
                              <a:gd name="T46" fmla="*/ 4 w 7"/>
                              <a:gd name="T47" fmla="*/ 3 h 10"/>
                              <a:gd name="T48" fmla="*/ 4 w 7"/>
                              <a:gd name="T49" fmla="*/ 3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10">
                                <a:moveTo>
                                  <a:pt x="4" y="3"/>
                                </a:moveTo>
                                <a:lnTo>
                                  <a:pt x="4" y="3"/>
                                </a:lnTo>
                                <a:lnTo>
                                  <a:pt x="7" y="3"/>
                                </a:lnTo>
                                <a:lnTo>
                                  <a:pt x="7" y="7"/>
                                </a:lnTo>
                                <a:lnTo>
                                  <a:pt x="7" y="10"/>
                                </a:lnTo>
                                <a:lnTo>
                                  <a:pt x="4" y="10"/>
                                </a:lnTo>
                                <a:lnTo>
                                  <a:pt x="0" y="10"/>
                                </a:lnTo>
                                <a:lnTo>
                                  <a:pt x="0" y="7"/>
                                </a:lnTo>
                                <a:lnTo>
                                  <a:pt x="0" y="3"/>
                                </a:lnTo>
                                <a:lnTo>
                                  <a:pt x="4" y="0"/>
                                </a:lnTo>
                                <a:lnTo>
                                  <a:pt x="4" y="3"/>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45"/>
                        <wps:cNvSpPr>
                          <a:spLocks/>
                        </wps:cNvSpPr>
                        <wps:spPr bwMode="auto">
                          <a:xfrm>
                            <a:off x="10174" y="9871"/>
                            <a:ext cx="20" cy="52"/>
                          </a:xfrm>
                          <a:custGeom>
                            <a:avLst/>
                            <a:gdLst>
                              <a:gd name="T0" fmla="*/ 3 w 20"/>
                              <a:gd name="T1" fmla="*/ 0 h 52"/>
                              <a:gd name="T2" fmla="*/ 10 w 20"/>
                              <a:gd name="T3" fmla="*/ 3 h 52"/>
                              <a:gd name="T4" fmla="*/ 14 w 20"/>
                              <a:gd name="T5" fmla="*/ 7 h 52"/>
                              <a:gd name="T6" fmla="*/ 17 w 20"/>
                              <a:gd name="T7" fmla="*/ 14 h 52"/>
                              <a:gd name="T8" fmla="*/ 17 w 20"/>
                              <a:gd name="T9" fmla="*/ 21 h 52"/>
                              <a:gd name="T10" fmla="*/ 14 w 20"/>
                              <a:gd name="T11" fmla="*/ 28 h 52"/>
                              <a:gd name="T12" fmla="*/ 14 w 20"/>
                              <a:gd name="T13" fmla="*/ 31 h 52"/>
                              <a:gd name="T14" fmla="*/ 14 w 20"/>
                              <a:gd name="T15" fmla="*/ 35 h 52"/>
                              <a:gd name="T16" fmla="*/ 14 w 20"/>
                              <a:gd name="T17" fmla="*/ 35 h 52"/>
                              <a:gd name="T18" fmla="*/ 14 w 20"/>
                              <a:gd name="T19" fmla="*/ 38 h 52"/>
                              <a:gd name="T20" fmla="*/ 17 w 20"/>
                              <a:gd name="T21" fmla="*/ 42 h 52"/>
                              <a:gd name="T22" fmla="*/ 17 w 20"/>
                              <a:gd name="T23" fmla="*/ 42 h 52"/>
                              <a:gd name="T24" fmla="*/ 20 w 20"/>
                              <a:gd name="T25" fmla="*/ 45 h 52"/>
                              <a:gd name="T26" fmla="*/ 20 w 20"/>
                              <a:gd name="T27" fmla="*/ 49 h 52"/>
                              <a:gd name="T28" fmla="*/ 20 w 20"/>
                              <a:gd name="T29" fmla="*/ 49 h 52"/>
                              <a:gd name="T30" fmla="*/ 20 w 20"/>
                              <a:gd name="T31" fmla="*/ 49 h 52"/>
                              <a:gd name="T32" fmla="*/ 17 w 20"/>
                              <a:gd name="T33" fmla="*/ 52 h 52"/>
                              <a:gd name="T34" fmla="*/ 17 w 20"/>
                              <a:gd name="T35" fmla="*/ 52 h 52"/>
                              <a:gd name="T36" fmla="*/ 14 w 20"/>
                              <a:gd name="T37" fmla="*/ 52 h 52"/>
                              <a:gd name="T38" fmla="*/ 10 w 20"/>
                              <a:gd name="T39" fmla="*/ 52 h 52"/>
                              <a:gd name="T40" fmla="*/ 10 w 20"/>
                              <a:gd name="T41" fmla="*/ 52 h 52"/>
                              <a:gd name="T42" fmla="*/ 7 w 20"/>
                              <a:gd name="T43" fmla="*/ 49 h 52"/>
                              <a:gd name="T44" fmla="*/ 7 w 20"/>
                              <a:gd name="T45" fmla="*/ 45 h 52"/>
                              <a:gd name="T46" fmla="*/ 3 w 20"/>
                              <a:gd name="T47" fmla="*/ 42 h 52"/>
                              <a:gd name="T48" fmla="*/ 3 w 20"/>
                              <a:gd name="T49" fmla="*/ 38 h 52"/>
                              <a:gd name="T50" fmla="*/ 3 w 20"/>
                              <a:gd name="T51" fmla="*/ 35 h 52"/>
                              <a:gd name="T52" fmla="*/ 3 w 20"/>
                              <a:gd name="T53" fmla="*/ 28 h 52"/>
                              <a:gd name="T54" fmla="*/ 7 w 20"/>
                              <a:gd name="T55" fmla="*/ 21 h 52"/>
                              <a:gd name="T56" fmla="*/ 7 w 20"/>
                              <a:gd name="T57" fmla="*/ 14 h 52"/>
                              <a:gd name="T58" fmla="*/ 3 w 20"/>
                              <a:gd name="T59" fmla="*/ 7 h 52"/>
                              <a:gd name="T60" fmla="*/ 3 w 20"/>
                              <a:gd name="T61" fmla="*/ 7 h 52"/>
                              <a:gd name="T62" fmla="*/ 0 w 20"/>
                              <a:gd name="T63" fmla="*/ 7 h 52"/>
                              <a:gd name="T64" fmla="*/ 0 w 20"/>
                              <a:gd name="T65" fmla="*/ 3 h 52"/>
                              <a:gd name="T66" fmla="*/ 0 w 20"/>
                              <a:gd name="T67" fmla="*/ 3 h 52"/>
                              <a:gd name="T68" fmla="*/ 0 w 20"/>
                              <a:gd name="T69" fmla="*/ 3 h 52"/>
                              <a:gd name="T70" fmla="*/ 0 w 20"/>
                              <a:gd name="T71" fmla="*/ 3 h 52"/>
                              <a:gd name="T72" fmla="*/ 0 w 20"/>
                              <a:gd name="T73" fmla="*/ 0 h 52"/>
                              <a:gd name="T74" fmla="*/ 3 w 20"/>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 h="52">
                                <a:moveTo>
                                  <a:pt x="3" y="0"/>
                                </a:moveTo>
                                <a:lnTo>
                                  <a:pt x="10" y="3"/>
                                </a:lnTo>
                                <a:lnTo>
                                  <a:pt x="14" y="7"/>
                                </a:lnTo>
                                <a:lnTo>
                                  <a:pt x="17" y="14"/>
                                </a:lnTo>
                                <a:lnTo>
                                  <a:pt x="17" y="21"/>
                                </a:lnTo>
                                <a:lnTo>
                                  <a:pt x="14" y="28"/>
                                </a:lnTo>
                                <a:lnTo>
                                  <a:pt x="14" y="31"/>
                                </a:lnTo>
                                <a:lnTo>
                                  <a:pt x="14" y="35"/>
                                </a:lnTo>
                                <a:lnTo>
                                  <a:pt x="14" y="38"/>
                                </a:lnTo>
                                <a:lnTo>
                                  <a:pt x="17" y="42"/>
                                </a:lnTo>
                                <a:lnTo>
                                  <a:pt x="20" y="45"/>
                                </a:lnTo>
                                <a:lnTo>
                                  <a:pt x="20" y="49"/>
                                </a:lnTo>
                                <a:lnTo>
                                  <a:pt x="17" y="52"/>
                                </a:lnTo>
                                <a:lnTo>
                                  <a:pt x="14" y="52"/>
                                </a:lnTo>
                                <a:lnTo>
                                  <a:pt x="10" y="52"/>
                                </a:lnTo>
                                <a:lnTo>
                                  <a:pt x="7" y="49"/>
                                </a:lnTo>
                                <a:lnTo>
                                  <a:pt x="7" y="45"/>
                                </a:lnTo>
                                <a:lnTo>
                                  <a:pt x="3" y="42"/>
                                </a:lnTo>
                                <a:lnTo>
                                  <a:pt x="3" y="38"/>
                                </a:lnTo>
                                <a:lnTo>
                                  <a:pt x="3" y="35"/>
                                </a:lnTo>
                                <a:lnTo>
                                  <a:pt x="3" y="28"/>
                                </a:lnTo>
                                <a:lnTo>
                                  <a:pt x="7" y="21"/>
                                </a:lnTo>
                                <a:lnTo>
                                  <a:pt x="7" y="14"/>
                                </a:lnTo>
                                <a:lnTo>
                                  <a:pt x="3" y="7"/>
                                </a:lnTo>
                                <a:lnTo>
                                  <a:pt x="0" y="7"/>
                                </a:lnTo>
                                <a:lnTo>
                                  <a:pt x="0" y="3"/>
                                </a:lnTo>
                                <a:lnTo>
                                  <a:pt x="0" y="0"/>
                                </a:lnTo>
                                <a:lnTo>
                                  <a:pt x="3"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46"/>
                        <wps:cNvSpPr>
                          <a:spLocks/>
                        </wps:cNvSpPr>
                        <wps:spPr bwMode="auto">
                          <a:xfrm>
                            <a:off x="9793" y="9881"/>
                            <a:ext cx="31" cy="32"/>
                          </a:xfrm>
                          <a:custGeom>
                            <a:avLst/>
                            <a:gdLst>
                              <a:gd name="T0" fmla="*/ 11 w 31"/>
                              <a:gd name="T1" fmla="*/ 0 h 32"/>
                              <a:gd name="T2" fmla="*/ 14 w 31"/>
                              <a:gd name="T3" fmla="*/ 0 h 32"/>
                              <a:gd name="T4" fmla="*/ 18 w 31"/>
                              <a:gd name="T5" fmla="*/ 4 h 32"/>
                              <a:gd name="T6" fmla="*/ 21 w 31"/>
                              <a:gd name="T7" fmla="*/ 7 h 32"/>
                              <a:gd name="T8" fmla="*/ 24 w 31"/>
                              <a:gd name="T9" fmla="*/ 11 h 32"/>
                              <a:gd name="T10" fmla="*/ 28 w 31"/>
                              <a:gd name="T11" fmla="*/ 11 h 32"/>
                              <a:gd name="T12" fmla="*/ 28 w 31"/>
                              <a:gd name="T13" fmla="*/ 18 h 32"/>
                              <a:gd name="T14" fmla="*/ 31 w 31"/>
                              <a:gd name="T15" fmla="*/ 21 h 32"/>
                              <a:gd name="T16" fmla="*/ 31 w 31"/>
                              <a:gd name="T17" fmla="*/ 25 h 32"/>
                              <a:gd name="T18" fmla="*/ 31 w 31"/>
                              <a:gd name="T19" fmla="*/ 32 h 32"/>
                              <a:gd name="T20" fmla="*/ 28 w 31"/>
                              <a:gd name="T21" fmla="*/ 32 h 32"/>
                              <a:gd name="T22" fmla="*/ 24 w 31"/>
                              <a:gd name="T23" fmla="*/ 32 h 32"/>
                              <a:gd name="T24" fmla="*/ 24 w 31"/>
                              <a:gd name="T25" fmla="*/ 32 h 32"/>
                              <a:gd name="T26" fmla="*/ 21 w 31"/>
                              <a:gd name="T27" fmla="*/ 32 h 32"/>
                              <a:gd name="T28" fmla="*/ 11 w 31"/>
                              <a:gd name="T29" fmla="*/ 11 h 32"/>
                              <a:gd name="T30" fmla="*/ 7 w 31"/>
                              <a:gd name="T31" fmla="*/ 7 h 32"/>
                              <a:gd name="T32" fmla="*/ 7 w 31"/>
                              <a:gd name="T33" fmla="*/ 7 h 32"/>
                              <a:gd name="T34" fmla="*/ 4 w 31"/>
                              <a:gd name="T35" fmla="*/ 7 h 32"/>
                              <a:gd name="T36" fmla="*/ 0 w 31"/>
                              <a:gd name="T37" fmla="*/ 7 h 32"/>
                              <a:gd name="T38" fmla="*/ 0 w 31"/>
                              <a:gd name="T39" fmla="*/ 4 h 32"/>
                              <a:gd name="T40" fmla="*/ 0 w 31"/>
                              <a:gd name="T41" fmla="*/ 4 h 32"/>
                              <a:gd name="T42" fmla="*/ 0 w 31"/>
                              <a:gd name="T43" fmla="*/ 4 h 32"/>
                              <a:gd name="T44" fmla="*/ 0 w 31"/>
                              <a:gd name="T45" fmla="*/ 4 h 32"/>
                              <a:gd name="T46" fmla="*/ 4 w 31"/>
                              <a:gd name="T47" fmla="*/ 0 h 32"/>
                              <a:gd name="T48" fmla="*/ 4 w 31"/>
                              <a:gd name="T49" fmla="*/ 0 h 32"/>
                              <a:gd name="T50" fmla="*/ 7 w 31"/>
                              <a:gd name="T51" fmla="*/ 0 h 32"/>
                              <a:gd name="T52" fmla="*/ 7 w 31"/>
                              <a:gd name="T53" fmla="*/ 0 h 32"/>
                              <a:gd name="T54" fmla="*/ 7 w 31"/>
                              <a:gd name="T55" fmla="*/ 0 h 32"/>
                              <a:gd name="T56" fmla="*/ 11 w 31"/>
                              <a:gd name="T57" fmla="*/ 0 h 32"/>
                              <a:gd name="T58" fmla="*/ 11 w 31"/>
                              <a:gd name="T59" fmla="*/ 0 h 32"/>
                              <a:gd name="T60" fmla="*/ 11 w 31"/>
                              <a:gd name="T6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1" h="32">
                                <a:moveTo>
                                  <a:pt x="11" y="0"/>
                                </a:moveTo>
                                <a:lnTo>
                                  <a:pt x="14" y="0"/>
                                </a:lnTo>
                                <a:lnTo>
                                  <a:pt x="18" y="4"/>
                                </a:lnTo>
                                <a:lnTo>
                                  <a:pt x="21" y="7"/>
                                </a:lnTo>
                                <a:lnTo>
                                  <a:pt x="24" y="11"/>
                                </a:lnTo>
                                <a:lnTo>
                                  <a:pt x="28" y="11"/>
                                </a:lnTo>
                                <a:lnTo>
                                  <a:pt x="28" y="18"/>
                                </a:lnTo>
                                <a:lnTo>
                                  <a:pt x="31" y="21"/>
                                </a:lnTo>
                                <a:lnTo>
                                  <a:pt x="31" y="25"/>
                                </a:lnTo>
                                <a:lnTo>
                                  <a:pt x="31" y="32"/>
                                </a:lnTo>
                                <a:lnTo>
                                  <a:pt x="28" y="32"/>
                                </a:lnTo>
                                <a:lnTo>
                                  <a:pt x="24" y="32"/>
                                </a:lnTo>
                                <a:lnTo>
                                  <a:pt x="21" y="32"/>
                                </a:lnTo>
                                <a:lnTo>
                                  <a:pt x="11" y="11"/>
                                </a:lnTo>
                                <a:lnTo>
                                  <a:pt x="7" y="7"/>
                                </a:lnTo>
                                <a:lnTo>
                                  <a:pt x="4" y="7"/>
                                </a:lnTo>
                                <a:lnTo>
                                  <a:pt x="0" y="7"/>
                                </a:lnTo>
                                <a:lnTo>
                                  <a:pt x="0" y="4"/>
                                </a:lnTo>
                                <a:lnTo>
                                  <a:pt x="4" y="0"/>
                                </a:lnTo>
                                <a:lnTo>
                                  <a:pt x="7" y="0"/>
                                </a:lnTo>
                                <a:lnTo>
                                  <a:pt x="11"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47"/>
                        <wps:cNvSpPr>
                          <a:spLocks/>
                        </wps:cNvSpPr>
                        <wps:spPr bwMode="auto">
                          <a:xfrm>
                            <a:off x="9941" y="9902"/>
                            <a:ext cx="7" cy="7"/>
                          </a:xfrm>
                          <a:custGeom>
                            <a:avLst/>
                            <a:gdLst>
                              <a:gd name="T0" fmla="*/ 3 w 7"/>
                              <a:gd name="T1" fmla="*/ 0 h 7"/>
                              <a:gd name="T2" fmla="*/ 3 w 7"/>
                              <a:gd name="T3" fmla="*/ 0 h 7"/>
                              <a:gd name="T4" fmla="*/ 3 w 7"/>
                              <a:gd name="T5" fmla="*/ 0 h 7"/>
                              <a:gd name="T6" fmla="*/ 3 w 7"/>
                              <a:gd name="T7" fmla="*/ 0 h 7"/>
                              <a:gd name="T8" fmla="*/ 3 w 7"/>
                              <a:gd name="T9" fmla="*/ 0 h 7"/>
                              <a:gd name="T10" fmla="*/ 7 w 7"/>
                              <a:gd name="T11" fmla="*/ 0 h 7"/>
                              <a:gd name="T12" fmla="*/ 7 w 7"/>
                              <a:gd name="T13" fmla="*/ 0 h 7"/>
                              <a:gd name="T14" fmla="*/ 7 w 7"/>
                              <a:gd name="T15" fmla="*/ 4 h 7"/>
                              <a:gd name="T16" fmla="*/ 7 w 7"/>
                              <a:gd name="T17" fmla="*/ 4 h 7"/>
                              <a:gd name="T18" fmla="*/ 3 w 7"/>
                              <a:gd name="T19" fmla="*/ 7 h 7"/>
                              <a:gd name="T20" fmla="*/ 3 w 7"/>
                              <a:gd name="T21" fmla="*/ 7 h 7"/>
                              <a:gd name="T22" fmla="*/ 3 w 7"/>
                              <a:gd name="T23" fmla="*/ 7 h 7"/>
                              <a:gd name="T24" fmla="*/ 0 w 7"/>
                              <a:gd name="T25" fmla="*/ 7 h 7"/>
                              <a:gd name="T26" fmla="*/ 0 w 7"/>
                              <a:gd name="T27" fmla="*/ 4 h 7"/>
                              <a:gd name="T28" fmla="*/ 0 w 7"/>
                              <a:gd name="T29" fmla="*/ 4 h 7"/>
                              <a:gd name="T30" fmla="*/ 0 w 7"/>
                              <a:gd name="T31" fmla="*/ 4 h 7"/>
                              <a:gd name="T32" fmla="*/ 0 w 7"/>
                              <a:gd name="T33" fmla="*/ 4 h 7"/>
                              <a:gd name="T34" fmla="*/ 0 w 7"/>
                              <a:gd name="T35" fmla="*/ 4 h 7"/>
                              <a:gd name="T36" fmla="*/ 0 w 7"/>
                              <a:gd name="T37" fmla="*/ 0 h 7"/>
                              <a:gd name="T38" fmla="*/ 0 w 7"/>
                              <a:gd name="T39" fmla="*/ 0 h 7"/>
                              <a:gd name="T40" fmla="*/ 0 w 7"/>
                              <a:gd name="T41" fmla="*/ 0 h 7"/>
                              <a:gd name="T42" fmla="*/ 0 w 7"/>
                              <a:gd name="T43" fmla="*/ 0 h 7"/>
                              <a:gd name="T44" fmla="*/ 0 w 7"/>
                              <a:gd name="T45" fmla="*/ 0 h 7"/>
                              <a:gd name="T46" fmla="*/ 3 w 7"/>
                              <a:gd name="T47" fmla="*/ 0 h 7"/>
                              <a:gd name="T48" fmla="*/ 3 w 7"/>
                              <a:gd name="T49"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7">
                                <a:moveTo>
                                  <a:pt x="3" y="0"/>
                                </a:moveTo>
                                <a:lnTo>
                                  <a:pt x="3" y="0"/>
                                </a:lnTo>
                                <a:lnTo>
                                  <a:pt x="7" y="0"/>
                                </a:lnTo>
                                <a:lnTo>
                                  <a:pt x="7" y="4"/>
                                </a:lnTo>
                                <a:lnTo>
                                  <a:pt x="3" y="7"/>
                                </a:lnTo>
                                <a:lnTo>
                                  <a:pt x="0" y="7"/>
                                </a:lnTo>
                                <a:lnTo>
                                  <a:pt x="0" y="4"/>
                                </a:lnTo>
                                <a:lnTo>
                                  <a:pt x="0" y="0"/>
                                </a:lnTo>
                                <a:lnTo>
                                  <a:pt x="3"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48"/>
                        <wps:cNvSpPr>
                          <a:spLocks/>
                        </wps:cNvSpPr>
                        <wps:spPr bwMode="auto">
                          <a:xfrm>
                            <a:off x="9752" y="9906"/>
                            <a:ext cx="59" cy="31"/>
                          </a:xfrm>
                          <a:custGeom>
                            <a:avLst/>
                            <a:gdLst>
                              <a:gd name="T0" fmla="*/ 21 w 59"/>
                              <a:gd name="T1" fmla="*/ 0 h 31"/>
                              <a:gd name="T2" fmla="*/ 24 w 59"/>
                              <a:gd name="T3" fmla="*/ 0 h 31"/>
                              <a:gd name="T4" fmla="*/ 28 w 59"/>
                              <a:gd name="T5" fmla="*/ 0 h 31"/>
                              <a:gd name="T6" fmla="*/ 35 w 59"/>
                              <a:gd name="T7" fmla="*/ 3 h 31"/>
                              <a:gd name="T8" fmla="*/ 38 w 59"/>
                              <a:gd name="T9" fmla="*/ 3 h 31"/>
                              <a:gd name="T10" fmla="*/ 45 w 59"/>
                              <a:gd name="T11" fmla="*/ 7 h 31"/>
                              <a:gd name="T12" fmla="*/ 48 w 59"/>
                              <a:gd name="T13" fmla="*/ 7 h 31"/>
                              <a:gd name="T14" fmla="*/ 52 w 59"/>
                              <a:gd name="T15" fmla="*/ 10 h 31"/>
                              <a:gd name="T16" fmla="*/ 55 w 59"/>
                              <a:gd name="T17" fmla="*/ 14 h 31"/>
                              <a:gd name="T18" fmla="*/ 55 w 59"/>
                              <a:gd name="T19" fmla="*/ 14 h 31"/>
                              <a:gd name="T20" fmla="*/ 55 w 59"/>
                              <a:gd name="T21" fmla="*/ 17 h 31"/>
                              <a:gd name="T22" fmla="*/ 59 w 59"/>
                              <a:gd name="T23" fmla="*/ 17 h 31"/>
                              <a:gd name="T24" fmla="*/ 59 w 59"/>
                              <a:gd name="T25" fmla="*/ 17 h 31"/>
                              <a:gd name="T26" fmla="*/ 59 w 59"/>
                              <a:gd name="T27" fmla="*/ 21 h 31"/>
                              <a:gd name="T28" fmla="*/ 59 w 59"/>
                              <a:gd name="T29" fmla="*/ 24 h 31"/>
                              <a:gd name="T30" fmla="*/ 59 w 59"/>
                              <a:gd name="T31" fmla="*/ 28 h 31"/>
                              <a:gd name="T32" fmla="*/ 55 w 59"/>
                              <a:gd name="T33" fmla="*/ 31 h 31"/>
                              <a:gd name="T34" fmla="*/ 55 w 59"/>
                              <a:gd name="T35" fmla="*/ 31 h 31"/>
                              <a:gd name="T36" fmla="*/ 55 w 59"/>
                              <a:gd name="T37" fmla="*/ 31 h 31"/>
                              <a:gd name="T38" fmla="*/ 52 w 59"/>
                              <a:gd name="T39" fmla="*/ 31 h 31"/>
                              <a:gd name="T40" fmla="*/ 52 w 59"/>
                              <a:gd name="T41" fmla="*/ 31 h 31"/>
                              <a:gd name="T42" fmla="*/ 48 w 59"/>
                              <a:gd name="T43" fmla="*/ 28 h 31"/>
                              <a:gd name="T44" fmla="*/ 45 w 59"/>
                              <a:gd name="T45" fmla="*/ 24 h 31"/>
                              <a:gd name="T46" fmla="*/ 45 w 59"/>
                              <a:gd name="T47" fmla="*/ 21 h 31"/>
                              <a:gd name="T48" fmla="*/ 41 w 59"/>
                              <a:gd name="T49" fmla="*/ 17 h 31"/>
                              <a:gd name="T50" fmla="*/ 38 w 59"/>
                              <a:gd name="T51" fmla="*/ 17 h 31"/>
                              <a:gd name="T52" fmla="*/ 35 w 59"/>
                              <a:gd name="T53" fmla="*/ 14 h 31"/>
                              <a:gd name="T54" fmla="*/ 28 w 59"/>
                              <a:gd name="T55" fmla="*/ 14 h 31"/>
                              <a:gd name="T56" fmla="*/ 24 w 59"/>
                              <a:gd name="T57" fmla="*/ 14 h 31"/>
                              <a:gd name="T58" fmla="*/ 21 w 59"/>
                              <a:gd name="T59" fmla="*/ 14 h 31"/>
                              <a:gd name="T60" fmla="*/ 17 w 59"/>
                              <a:gd name="T61" fmla="*/ 17 h 31"/>
                              <a:gd name="T62" fmla="*/ 14 w 59"/>
                              <a:gd name="T63" fmla="*/ 17 h 31"/>
                              <a:gd name="T64" fmla="*/ 7 w 59"/>
                              <a:gd name="T65" fmla="*/ 17 h 31"/>
                              <a:gd name="T66" fmla="*/ 4 w 59"/>
                              <a:gd name="T67" fmla="*/ 17 h 31"/>
                              <a:gd name="T68" fmla="*/ 0 w 59"/>
                              <a:gd name="T69" fmla="*/ 10 h 31"/>
                              <a:gd name="T70" fmla="*/ 4 w 59"/>
                              <a:gd name="T71" fmla="*/ 7 h 31"/>
                              <a:gd name="T72" fmla="*/ 7 w 59"/>
                              <a:gd name="T73" fmla="*/ 7 h 31"/>
                              <a:gd name="T74" fmla="*/ 11 w 59"/>
                              <a:gd name="T75" fmla="*/ 3 h 31"/>
                              <a:gd name="T76" fmla="*/ 14 w 59"/>
                              <a:gd name="T77" fmla="*/ 3 h 31"/>
                              <a:gd name="T78" fmla="*/ 14 w 59"/>
                              <a:gd name="T79" fmla="*/ 3 h 31"/>
                              <a:gd name="T80" fmla="*/ 17 w 59"/>
                              <a:gd name="T81" fmla="*/ 3 h 31"/>
                              <a:gd name="T82" fmla="*/ 17 w 59"/>
                              <a:gd name="T83" fmla="*/ 0 h 31"/>
                              <a:gd name="T84" fmla="*/ 21 w 59"/>
                              <a:gd name="T8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9" h="31">
                                <a:moveTo>
                                  <a:pt x="21" y="0"/>
                                </a:moveTo>
                                <a:lnTo>
                                  <a:pt x="24" y="0"/>
                                </a:lnTo>
                                <a:lnTo>
                                  <a:pt x="28" y="0"/>
                                </a:lnTo>
                                <a:lnTo>
                                  <a:pt x="35" y="3"/>
                                </a:lnTo>
                                <a:lnTo>
                                  <a:pt x="38" y="3"/>
                                </a:lnTo>
                                <a:lnTo>
                                  <a:pt x="45" y="7"/>
                                </a:lnTo>
                                <a:lnTo>
                                  <a:pt x="48" y="7"/>
                                </a:lnTo>
                                <a:lnTo>
                                  <a:pt x="52" y="10"/>
                                </a:lnTo>
                                <a:lnTo>
                                  <a:pt x="55" y="14"/>
                                </a:lnTo>
                                <a:lnTo>
                                  <a:pt x="55" y="17"/>
                                </a:lnTo>
                                <a:lnTo>
                                  <a:pt x="59" y="17"/>
                                </a:lnTo>
                                <a:lnTo>
                                  <a:pt x="59" y="21"/>
                                </a:lnTo>
                                <a:lnTo>
                                  <a:pt x="59" y="24"/>
                                </a:lnTo>
                                <a:lnTo>
                                  <a:pt x="59" y="28"/>
                                </a:lnTo>
                                <a:lnTo>
                                  <a:pt x="55" y="31"/>
                                </a:lnTo>
                                <a:lnTo>
                                  <a:pt x="52" y="31"/>
                                </a:lnTo>
                                <a:lnTo>
                                  <a:pt x="48" y="28"/>
                                </a:lnTo>
                                <a:lnTo>
                                  <a:pt x="45" y="24"/>
                                </a:lnTo>
                                <a:lnTo>
                                  <a:pt x="45" y="21"/>
                                </a:lnTo>
                                <a:lnTo>
                                  <a:pt x="41" y="17"/>
                                </a:lnTo>
                                <a:lnTo>
                                  <a:pt x="38" y="17"/>
                                </a:lnTo>
                                <a:lnTo>
                                  <a:pt x="35" y="14"/>
                                </a:lnTo>
                                <a:lnTo>
                                  <a:pt x="28" y="14"/>
                                </a:lnTo>
                                <a:lnTo>
                                  <a:pt x="24" y="14"/>
                                </a:lnTo>
                                <a:lnTo>
                                  <a:pt x="21" y="14"/>
                                </a:lnTo>
                                <a:lnTo>
                                  <a:pt x="17" y="17"/>
                                </a:lnTo>
                                <a:lnTo>
                                  <a:pt x="14" y="17"/>
                                </a:lnTo>
                                <a:lnTo>
                                  <a:pt x="7" y="17"/>
                                </a:lnTo>
                                <a:lnTo>
                                  <a:pt x="4" y="17"/>
                                </a:lnTo>
                                <a:lnTo>
                                  <a:pt x="0" y="10"/>
                                </a:lnTo>
                                <a:lnTo>
                                  <a:pt x="4" y="7"/>
                                </a:lnTo>
                                <a:lnTo>
                                  <a:pt x="7" y="7"/>
                                </a:lnTo>
                                <a:lnTo>
                                  <a:pt x="11" y="3"/>
                                </a:lnTo>
                                <a:lnTo>
                                  <a:pt x="14" y="3"/>
                                </a:lnTo>
                                <a:lnTo>
                                  <a:pt x="17" y="3"/>
                                </a:lnTo>
                                <a:lnTo>
                                  <a:pt x="17" y="0"/>
                                </a:lnTo>
                                <a:lnTo>
                                  <a:pt x="21"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49"/>
                        <wps:cNvSpPr>
                          <a:spLocks/>
                        </wps:cNvSpPr>
                        <wps:spPr bwMode="auto">
                          <a:xfrm>
                            <a:off x="9900" y="9934"/>
                            <a:ext cx="27" cy="24"/>
                          </a:xfrm>
                          <a:custGeom>
                            <a:avLst/>
                            <a:gdLst>
                              <a:gd name="T0" fmla="*/ 7 w 27"/>
                              <a:gd name="T1" fmla="*/ 0 h 24"/>
                              <a:gd name="T2" fmla="*/ 10 w 27"/>
                              <a:gd name="T3" fmla="*/ 0 h 24"/>
                              <a:gd name="T4" fmla="*/ 10 w 27"/>
                              <a:gd name="T5" fmla="*/ 0 h 24"/>
                              <a:gd name="T6" fmla="*/ 10 w 27"/>
                              <a:gd name="T7" fmla="*/ 3 h 24"/>
                              <a:gd name="T8" fmla="*/ 10 w 27"/>
                              <a:gd name="T9" fmla="*/ 3 h 24"/>
                              <a:gd name="T10" fmla="*/ 7 w 27"/>
                              <a:gd name="T11" fmla="*/ 13 h 24"/>
                              <a:gd name="T12" fmla="*/ 7 w 27"/>
                              <a:gd name="T13" fmla="*/ 13 h 24"/>
                              <a:gd name="T14" fmla="*/ 10 w 27"/>
                              <a:gd name="T15" fmla="*/ 17 h 24"/>
                              <a:gd name="T16" fmla="*/ 10 w 27"/>
                              <a:gd name="T17" fmla="*/ 17 h 24"/>
                              <a:gd name="T18" fmla="*/ 13 w 27"/>
                              <a:gd name="T19" fmla="*/ 17 h 24"/>
                              <a:gd name="T20" fmla="*/ 24 w 27"/>
                              <a:gd name="T21" fmla="*/ 17 h 24"/>
                              <a:gd name="T22" fmla="*/ 27 w 27"/>
                              <a:gd name="T23" fmla="*/ 17 h 24"/>
                              <a:gd name="T24" fmla="*/ 27 w 27"/>
                              <a:gd name="T25" fmla="*/ 17 h 24"/>
                              <a:gd name="T26" fmla="*/ 27 w 27"/>
                              <a:gd name="T27" fmla="*/ 17 h 24"/>
                              <a:gd name="T28" fmla="*/ 27 w 27"/>
                              <a:gd name="T29" fmla="*/ 20 h 24"/>
                              <a:gd name="T30" fmla="*/ 27 w 27"/>
                              <a:gd name="T31" fmla="*/ 20 h 24"/>
                              <a:gd name="T32" fmla="*/ 24 w 27"/>
                              <a:gd name="T33" fmla="*/ 20 h 24"/>
                              <a:gd name="T34" fmla="*/ 24 w 27"/>
                              <a:gd name="T35" fmla="*/ 24 h 24"/>
                              <a:gd name="T36" fmla="*/ 20 w 27"/>
                              <a:gd name="T37" fmla="*/ 24 h 24"/>
                              <a:gd name="T38" fmla="*/ 20 w 27"/>
                              <a:gd name="T39" fmla="*/ 24 h 24"/>
                              <a:gd name="T40" fmla="*/ 17 w 27"/>
                              <a:gd name="T41" fmla="*/ 24 h 24"/>
                              <a:gd name="T42" fmla="*/ 13 w 27"/>
                              <a:gd name="T43" fmla="*/ 24 h 24"/>
                              <a:gd name="T44" fmla="*/ 10 w 27"/>
                              <a:gd name="T45" fmla="*/ 24 h 24"/>
                              <a:gd name="T46" fmla="*/ 10 w 27"/>
                              <a:gd name="T47" fmla="*/ 24 h 24"/>
                              <a:gd name="T48" fmla="*/ 7 w 27"/>
                              <a:gd name="T49" fmla="*/ 24 h 24"/>
                              <a:gd name="T50" fmla="*/ 3 w 27"/>
                              <a:gd name="T51" fmla="*/ 20 h 24"/>
                              <a:gd name="T52" fmla="*/ 3 w 27"/>
                              <a:gd name="T53" fmla="*/ 20 h 24"/>
                              <a:gd name="T54" fmla="*/ 3 w 27"/>
                              <a:gd name="T55" fmla="*/ 20 h 24"/>
                              <a:gd name="T56" fmla="*/ 0 w 27"/>
                              <a:gd name="T57" fmla="*/ 17 h 24"/>
                              <a:gd name="T58" fmla="*/ 0 w 27"/>
                              <a:gd name="T59" fmla="*/ 17 h 24"/>
                              <a:gd name="T60" fmla="*/ 0 w 27"/>
                              <a:gd name="T61" fmla="*/ 17 h 24"/>
                              <a:gd name="T62" fmla="*/ 0 w 27"/>
                              <a:gd name="T63" fmla="*/ 13 h 24"/>
                              <a:gd name="T64" fmla="*/ 3 w 27"/>
                              <a:gd name="T65" fmla="*/ 10 h 24"/>
                              <a:gd name="T66" fmla="*/ 3 w 27"/>
                              <a:gd name="T67" fmla="*/ 3 h 24"/>
                              <a:gd name="T68" fmla="*/ 7 w 27"/>
                              <a:gd name="T6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 h="24">
                                <a:moveTo>
                                  <a:pt x="7" y="0"/>
                                </a:moveTo>
                                <a:lnTo>
                                  <a:pt x="10" y="0"/>
                                </a:lnTo>
                                <a:lnTo>
                                  <a:pt x="10" y="3"/>
                                </a:lnTo>
                                <a:lnTo>
                                  <a:pt x="7" y="13"/>
                                </a:lnTo>
                                <a:lnTo>
                                  <a:pt x="10" y="17"/>
                                </a:lnTo>
                                <a:lnTo>
                                  <a:pt x="13" y="17"/>
                                </a:lnTo>
                                <a:lnTo>
                                  <a:pt x="24" y="17"/>
                                </a:lnTo>
                                <a:lnTo>
                                  <a:pt x="27" y="17"/>
                                </a:lnTo>
                                <a:lnTo>
                                  <a:pt x="27" y="20"/>
                                </a:lnTo>
                                <a:lnTo>
                                  <a:pt x="24" y="20"/>
                                </a:lnTo>
                                <a:lnTo>
                                  <a:pt x="24" y="24"/>
                                </a:lnTo>
                                <a:lnTo>
                                  <a:pt x="20" y="24"/>
                                </a:lnTo>
                                <a:lnTo>
                                  <a:pt x="17" y="24"/>
                                </a:lnTo>
                                <a:lnTo>
                                  <a:pt x="13" y="24"/>
                                </a:lnTo>
                                <a:lnTo>
                                  <a:pt x="10" y="24"/>
                                </a:lnTo>
                                <a:lnTo>
                                  <a:pt x="7" y="24"/>
                                </a:lnTo>
                                <a:lnTo>
                                  <a:pt x="3" y="20"/>
                                </a:lnTo>
                                <a:lnTo>
                                  <a:pt x="0" y="17"/>
                                </a:lnTo>
                                <a:lnTo>
                                  <a:pt x="0" y="13"/>
                                </a:lnTo>
                                <a:lnTo>
                                  <a:pt x="3" y="10"/>
                                </a:lnTo>
                                <a:lnTo>
                                  <a:pt x="3" y="3"/>
                                </a:lnTo>
                                <a:lnTo>
                                  <a:pt x="7"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50"/>
                        <wps:cNvSpPr>
                          <a:spLocks/>
                        </wps:cNvSpPr>
                        <wps:spPr bwMode="auto">
                          <a:xfrm>
                            <a:off x="9656" y="9944"/>
                            <a:ext cx="556" cy="459"/>
                          </a:xfrm>
                          <a:custGeom>
                            <a:avLst/>
                            <a:gdLst>
                              <a:gd name="T0" fmla="*/ 28 w 556"/>
                              <a:gd name="T1" fmla="*/ 10 h 459"/>
                              <a:gd name="T2" fmla="*/ 59 w 556"/>
                              <a:gd name="T3" fmla="*/ 7 h 459"/>
                              <a:gd name="T4" fmla="*/ 93 w 556"/>
                              <a:gd name="T5" fmla="*/ 7 h 459"/>
                              <a:gd name="T6" fmla="*/ 117 w 556"/>
                              <a:gd name="T7" fmla="*/ 14 h 459"/>
                              <a:gd name="T8" fmla="*/ 124 w 556"/>
                              <a:gd name="T9" fmla="*/ 35 h 459"/>
                              <a:gd name="T10" fmla="*/ 141 w 556"/>
                              <a:gd name="T11" fmla="*/ 90 h 459"/>
                              <a:gd name="T12" fmla="*/ 148 w 556"/>
                              <a:gd name="T13" fmla="*/ 115 h 459"/>
                              <a:gd name="T14" fmla="*/ 165 w 556"/>
                              <a:gd name="T15" fmla="*/ 125 h 459"/>
                              <a:gd name="T16" fmla="*/ 165 w 556"/>
                              <a:gd name="T17" fmla="*/ 181 h 459"/>
                              <a:gd name="T18" fmla="*/ 189 w 556"/>
                              <a:gd name="T19" fmla="*/ 219 h 459"/>
                              <a:gd name="T20" fmla="*/ 237 w 556"/>
                              <a:gd name="T21" fmla="*/ 195 h 459"/>
                              <a:gd name="T22" fmla="*/ 278 w 556"/>
                              <a:gd name="T23" fmla="*/ 153 h 459"/>
                              <a:gd name="T24" fmla="*/ 309 w 556"/>
                              <a:gd name="T25" fmla="*/ 125 h 459"/>
                              <a:gd name="T26" fmla="*/ 350 w 556"/>
                              <a:gd name="T27" fmla="*/ 87 h 459"/>
                              <a:gd name="T28" fmla="*/ 377 w 556"/>
                              <a:gd name="T29" fmla="*/ 31 h 459"/>
                              <a:gd name="T30" fmla="*/ 401 w 556"/>
                              <a:gd name="T31" fmla="*/ 17 h 459"/>
                              <a:gd name="T32" fmla="*/ 419 w 556"/>
                              <a:gd name="T33" fmla="*/ 73 h 459"/>
                              <a:gd name="T34" fmla="*/ 405 w 556"/>
                              <a:gd name="T35" fmla="*/ 125 h 459"/>
                              <a:gd name="T36" fmla="*/ 364 w 556"/>
                              <a:gd name="T37" fmla="*/ 129 h 459"/>
                              <a:gd name="T38" fmla="*/ 323 w 556"/>
                              <a:gd name="T39" fmla="*/ 142 h 459"/>
                              <a:gd name="T40" fmla="*/ 316 w 556"/>
                              <a:gd name="T41" fmla="*/ 177 h 459"/>
                              <a:gd name="T42" fmla="*/ 336 w 556"/>
                              <a:gd name="T43" fmla="*/ 188 h 459"/>
                              <a:gd name="T44" fmla="*/ 367 w 556"/>
                              <a:gd name="T45" fmla="*/ 198 h 459"/>
                              <a:gd name="T46" fmla="*/ 364 w 556"/>
                              <a:gd name="T47" fmla="*/ 215 h 459"/>
                              <a:gd name="T48" fmla="*/ 384 w 556"/>
                              <a:gd name="T49" fmla="*/ 229 h 459"/>
                              <a:gd name="T50" fmla="*/ 429 w 556"/>
                              <a:gd name="T51" fmla="*/ 247 h 459"/>
                              <a:gd name="T52" fmla="*/ 470 w 556"/>
                              <a:gd name="T53" fmla="*/ 240 h 459"/>
                              <a:gd name="T54" fmla="*/ 501 w 556"/>
                              <a:gd name="T55" fmla="*/ 233 h 459"/>
                              <a:gd name="T56" fmla="*/ 535 w 556"/>
                              <a:gd name="T57" fmla="*/ 243 h 459"/>
                              <a:gd name="T58" fmla="*/ 556 w 556"/>
                              <a:gd name="T59" fmla="*/ 281 h 459"/>
                              <a:gd name="T60" fmla="*/ 494 w 556"/>
                              <a:gd name="T61" fmla="*/ 382 h 459"/>
                              <a:gd name="T62" fmla="*/ 456 w 556"/>
                              <a:gd name="T63" fmla="*/ 396 h 459"/>
                              <a:gd name="T64" fmla="*/ 419 w 556"/>
                              <a:gd name="T65" fmla="*/ 414 h 459"/>
                              <a:gd name="T66" fmla="*/ 381 w 556"/>
                              <a:gd name="T67" fmla="*/ 434 h 459"/>
                              <a:gd name="T68" fmla="*/ 336 w 556"/>
                              <a:gd name="T69" fmla="*/ 448 h 459"/>
                              <a:gd name="T70" fmla="*/ 305 w 556"/>
                              <a:gd name="T71" fmla="*/ 459 h 459"/>
                              <a:gd name="T72" fmla="*/ 309 w 556"/>
                              <a:gd name="T73" fmla="*/ 400 h 459"/>
                              <a:gd name="T74" fmla="*/ 285 w 556"/>
                              <a:gd name="T75" fmla="*/ 361 h 459"/>
                              <a:gd name="T76" fmla="*/ 251 w 556"/>
                              <a:gd name="T77" fmla="*/ 375 h 459"/>
                              <a:gd name="T78" fmla="*/ 230 w 556"/>
                              <a:gd name="T79" fmla="*/ 341 h 459"/>
                              <a:gd name="T80" fmla="*/ 213 w 556"/>
                              <a:gd name="T81" fmla="*/ 261 h 459"/>
                              <a:gd name="T82" fmla="*/ 161 w 556"/>
                              <a:gd name="T83" fmla="*/ 219 h 459"/>
                              <a:gd name="T84" fmla="*/ 134 w 556"/>
                              <a:gd name="T85" fmla="*/ 226 h 459"/>
                              <a:gd name="T86" fmla="*/ 124 w 556"/>
                              <a:gd name="T87" fmla="*/ 299 h 459"/>
                              <a:gd name="T88" fmla="*/ 124 w 556"/>
                              <a:gd name="T89" fmla="*/ 337 h 459"/>
                              <a:gd name="T90" fmla="*/ 89 w 556"/>
                              <a:gd name="T91" fmla="*/ 292 h 459"/>
                              <a:gd name="T92" fmla="*/ 45 w 556"/>
                              <a:gd name="T93" fmla="*/ 257 h 459"/>
                              <a:gd name="T94" fmla="*/ 28 w 556"/>
                              <a:gd name="T95" fmla="*/ 257 h 459"/>
                              <a:gd name="T96" fmla="*/ 24 w 556"/>
                              <a:gd name="T97" fmla="*/ 250 h 459"/>
                              <a:gd name="T98" fmla="*/ 24 w 556"/>
                              <a:gd name="T99" fmla="*/ 226 h 459"/>
                              <a:gd name="T100" fmla="*/ 11 w 556"/>
                              <a:gd name="T101" fmla="*/ 222 h 459"/>
                              <a:gd name="T102" fmla="*/ 17 w 556"/>
                              <a:gd name="T103" fmla="*/ 202 h 459"/>
                              <a:gd name="T104" fmla="*/ 14 w 556"/>
                              <a:gd name="T105" fmla="*/ 184 h 459"/>
                              <a:gd name="T106" fmla="*/ 0 w 556"/>
                              <a:gd name="T107" fmla="*/ 170 h 459"/>
                              <a:gd name="T108" fmla="*/ 11 w 556"/>
                              <a:gd name="T109" fmla="*/ 76 h 459"/>
                              <a:gd name="T110" fmla="*/ 17 w 556"/>
                              <a:gd name="T111" fmla="*/ 0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6" h="459">
                                <a:moveTo>
                                  <a:pt x="17" y="0"/>
                                </a:moveTo>
                                <a:lnTo>
                                  <a:pt x="17" y="0"/>
                                </a:lnTo>
                                <a:lnTo>
                                  <a:pt x="21" y="3"/>
                                </a:lnTo>
                                <a:lnTo>
                                  <a:pt x="24" y="7"/>
                                </a:lnTo>
                                <a:lnTo>
                                  <a:pt x="28" y="10"/>
                                </a:lnTo>
                                <a:lnTo>
                                  <a:pt x="31" y="10"/>
                                </a:lnTo>
                                <a:lnTo>
                                  <a:pt x="35" y="10"/>
                                </a:lnTo>
                                <a:lnTo>
                                  <a:pt x="38" y="10"/>
                                </a:lnTo>
                                <a:lnTo>
                                  <a:pt x="45" y="10"/>
                                </a:lnTo>
                                <a:lnTo>
                                  <a:pt x="48" y="7"/>
                                </a:lnTo>
                                <a:lnTo>
                                  <a:pt x="52" y="7"/>
                                </a:lnTo>
                                <a:lnTo>
                                  <a:pt x="59" y="7"/>
                                </a:lnTo>
                                <a:lnTo>
                                  <a:pt x="62" y="7"/>
                                </a:lnTo>
                                <a:lnTo>
                                  <a:pt x="65" y="7"/>
                                </a:lnTo>
                                <a:lnTo>
                                  <a:pt x="72" y="7"/>
                                </a:lnTo>
                                <a:lnTo>
                                  <a:pt x="76" y="7"/>
                                </a:lnTo>
                                <a:lnTo>
                                  <a:pt x="83" y="7"/>
                                </a:lnTo>
                                <a:lnTo>
                                  <a:pt x="86" y="7"/>
                                </a:lnTo>
                                <a:lnTo>
                                  <a:pt x="93" y="7"/>
                                </a:lnTo>
                                <a:lnTo>
                                  <a:pt x="96" y="10"/>
                                </a:lnTo>
                                <a:lnTo>
                                  <a:pt x="100" y="10"/>
                                </a:lnTo>
                                <a:lnTo>
                                  <a:pt x="107" y="10"/>
                                </a:lnTo>
                                <a:lnTo>
                                  <a:pt x="110" y="14"/>
                                </a:lnTo>
                                <a:lnTo>
                                  <a:pt x="113" y="14"/>
                                </a:lnTo>
                                <a:lnTo>
                                  <a:pt x="117" y="14"/>
                                </a:lnTo>
                                <a:lnTo>
                                  <a:pt x="117" y="17"/>
                                </a:lnTo>
                                <a:lnTo>
                                  <a:pt x="120" y="17"/>
                                </a:lnTo>
                                <a:lnTo>
                                  <a:pt x="124" y="17"/>
                                </a:lnTo>
                                <a:lnTo>
                                  <a:pt x="124" y="28"/>
                                </a:lnTo>
                                <a:lnTo>
                                  <a:pt x="124" y="35"/>
                                </a:lnTo>
                                <a:lnTo>
                                  <a:pt x="124" y="45"/>
                                </a:lnTo>
                                <a:lnTo>
                                  <a:pt x="124" y="56"/>
                                </a:lnTo>
                                <a:lnTo>
                                  <a:pt x="127" y="66"/>
                                </a:lnTo>
                                <a:lnTo>
                                  <a:pt x="131" y="73"/>
                                </a:lnTo>
                                <a:lnTo>
                                  <a:pt x="134" y="83"/>
                                </a:lnTo>
                                <a:lnTo>
                                  <a:pt x="137" y="90"/>
                                </a:lnTo>
                                <a:lnTo>
                                  <a:pt x="141" y="90"/>
                                </a:lnTo>
                                <a:lnTo>
                                  <a:pt x="141" y="94"/>
                                </a:lnTo>
                                <a:lnTo>
                                  <a:pt x="144" y="94"/>
                                </a:lnTo>
                                <a:lnTo>
                                  <a:pt x="144" y="97"/>
                                </a:lnTo>
                                <a:lnTo>
                                  <a:pt x="144" y="101"/>
                                </a:lnTo>
                                <a:lnTo>
                                  <a:pt x="144" y="108"/>
                                </a:lnTo>
                                <a:lnTo>
                                  <a:pt x="144" y="111"/>
                                </a:lnTo>
                                <a:lnTo>
                                  <a:pt x="148" y="115"/>
                                </a:lnTo>
                                <a:lnTo>
                                  <a:pt x="148" y="118"/>
                                </a:lnTo>
                                <a:lnTo>
                                  <a:pt x="151" y="118"/>
                                </a:lnTo>
                                <a:lnTo>
                                  <a:pt x="155" y="122"/>
                                </a:lnTo>
                                <a:lnTo>
                                  <a:pt x="158" y="122"/>
                                </a:lnTo>
                                <a:lnTo>
                                  <a:pt x="161" y="122"/>
                                </a:lnTo>
                                <a:lnTo>
                                  <a:pt x="165" y="125"/>
                                </a:lnTo>
                                <a:lnTo>
                                  <a:pt x="172" y="132"/>
                                </a:lnTo>
                                <a:lnTo>
                                  <a:pt x="172" y="139"/>
                                </a:lnTo>
                                <a:lnTo>
                                  <a:pt x="172" y="149"/>
                                </a:lnTo>
                                <a:lnTo>
                                  <a:pt x="172" y="160"/>
                                </a:lnTo>
                                <a:lnTo>
                                  <a:pt x="168" y="170"/>
                                </a:lnTo>
                                <a:lnTo>
                                  <a:pt x="165" y="181"/>
                                </a:lnTo>
                                <a:lnTo>
                                  <a:pt x="168" y="195"/>
                                </a:lnTo>
                                <a:lnTo>
                                  <a:pt x="172" y="205"/>
                                </a:lnTo>
                                <a:lnTo>
                                  <a:pt x="175" y="208"/>
                                </a:lnTo>
                                <a:lnTo>
                                  <a:pt x="179" y="212"/>
                                </a:lnTo>
                                <a:lnTo>
                                  <a:pt x="182" y="215"/>
                                </a:lnTo>
                                <a:lnTo>
                                  <a:pt x="185" y="215"/>
                                </a:lnTo>
                                <a:lnTo>
                                  <a:pt x="189" y="219"/>
                                </a:lnTo>
                                <a:lnTo>
                                  <a:pt x="192" y="219"/>
                                </a:lnTo>
                                <a:lnTo>
                                  <a:pt x="199" y="219"/>
                                </a:lnTo>
                                <a:lnTo>
                                  <a:pt x="203" y="219"/>
                                </a:lnTo>
                                <a:lnTo>
                                  <a:pt x="213" y="215"/>
                                </a:lnTo>
                                <a:lnTo>
                                  <a:pt x="220" y="208"/>
                                </a:lnTo>
                                <a:lnTo>
                                  <a:pt x="230" y="202"/>
                                </a:lnTo>
                                <a:lnTo>
                                  <a:pt x="237" y="195"/>
                                </a:lnTo>
                                <a:lnTo>
                                  <a:pt x="244" y="188"/>
                                </a:lnTo>
                                <a:lnTo>
                                  <a:pt x="251" y="181"/>
                                </a:lnTo>
                                <a:lnTo>
                                  <a:pt x="257" y="174"/>
                                </a:lnTo>
                                <a:lnTo>
                                  <a:pt x="264" y="167"/>
                                </a:lnTo>
                                <a:lnTo>
                                  <a:pt x="268" y="163"/>
                                </a:lnTo>
                                <a:lnTo>
                                  <a:pt x="271" y="156"/>
                                </a:lnTo>
                                <a:lnTo>
                                  <a:pt x="278" y="153"/>
                                </a:lnTo>
                                <a:lnTo>
                                  <a:pt x="281" y="149"/>
                                </a:lnTo>
                                <a:lnTo>
                                  <a:pt x="285" y="146"/>
                                </a:lnTo>
                                <a:lnTo>
                                  <a:pt x="288" y="142"/>
                                </a:lnTo>
                                <a:lnTo>
                                  <a:pt x="292" y="136"/>
                                </a:lnTo>
                                <a:lnTo>
                                  <a:pt x="295" y="132"/>
                                </a:lnTo>
                                <a:lnTo>
                                  <a:pt x="302" y="129"/>
                                </a:lnTo>
                                <a:lnTo>
                                  <a:pt x="309" y="125"/>
                                </a:lnTo>
                                <a:lnTo>
                                  <a:pt x="316" y="122"/>
                                </a:lnTo>
                                <a:lnTo>
                                  <a:pt x="323" y="115"/>
                                </a:lnTo>
                                <a:lnTo>
                                  <a:pt x="329" y="111"/>
                                </a:lnTo>
                                <a:lnTo>
                                  <a:pt x="336" y="104"/>
                                </a:lnTo>
                                <a:lnTo>
                                  <a:pt x="340" y="101"/>
                                </a:lnTo>
                                <a:lnTo>
                                  <a:pt x="347" y="94"/>
                                </a:lnTo>
                                <a:lnTo>
                                  <a:pt x="350" y="87"/>
                                </a:lnTo>
                                <a:lnTo>
                                  <a:pt x="357" y="80"/>
                                </a:lnTo>
                                <a:lnTo>
                                  <a:pt x="360" y="73"/>
                                </a:lnTo>
                                <a:lnTo>
                                  <a:pt x="364" y="66"/>
                                </a:lnTo>
                                <a:lnTo>
                                  <a:pt x="367" y="59"/>
                                </a:lnTo>
                                <a:lnTo>
                                  <a:pt x="371" y="49"/>
                                </a:lnTo>
                                <a:lnTo>
                                  <a:pt x="374" y="42"/>
                                </a:lnTo>
                                <a:lnTo>
                                  <a:pt x="377" y="31"/>
                                </a:lnTo>
                                <a:lnTo>
                                  <a:pt x="377" y="24"/>
                                </a:lnTo>
                                <a:lnTo>
                                  <a:pt x="381" y="17"/>
                                </a:lnTo>
                                <a:lnTo>
                                  <a:pt x="384" y="7"/>
                                </a:lnTo>
                                <a:lnTo>
                                  <a:pt x="384" y="0"/>
                                </a:lnTo>
                                <a:lnTo>
                                  <a:pt x="391" y="7"/>
                                </a:lnTo>
                                <a:lnTo>
                                  <a:pt x="398" y="10"/>
                                </a:lnTo>
                                <a:lnTo>
                                  <a:pt x="401" y="17"/>
                                </a:lnTo>
                                <a:lnTo>
                                  <a:pt x="405" y="24"/>
                                </a:lnTo>
                                <a:lnTo>
                                  <a:pt x="408" y="31"/>
                                </a:lnTo>
                                <a:lnTo>
                                  <a:pt x="412" y="38"/>
                                </a:lnTo>
                                <a:lnTo>
                                  <a:pt x="412" y="49"/>
                                </a:lnTo>
                                <a:lnTo>
                                  <a:pt x="415" y="56"/>
                                </a:lnTo>
                                <a:lnTo>
                                  <a:pt x="419" y="66"/>
                                </a:lnTo>
                                <a:lnTo>
                                  <a:pt x="419" y="73"/>
                                </a:lnTo>
                                <a:lnTo>
                                  <a:pt x="419" y="83"/>
                                </a:lnTo>
                                <a:lnTo>
                                  <a:pt x="419" y="90"/>
                                </a:lnTo>
                                <a:lnTo>
                                  <a:pt x="419" y="101"/>
                                </a:lnTo>
                                <a:lnTo>
                                  <a:pt x="419" y="108"/>
                                </a:lnTo>
                                <a:lnTo>
                                  <a:pt x="415" y="118"/>
                                </a:lnTo>
                                <a:lnTo>
                                  <a:pt x="412" y="125"/>
                                </a:lnTo>
                                <a:lnTo>
                                  <a:pt x="405" y="125"/>
                                </a:lnTo>
                                <a:lnTo>
                                  <a:pt x="398" y="129"/>
                                </a:lnTo>
                                <a:lnTo>
                                  <a:pt x="395" y="129"/>
                                </a:lnTo>
                                <a:lnTo>
                                  <a:pt x="388" y="129"/>
                                </a:lnTo>
                                <a:lnTo>
                                  <a:pt x="381" y="132"/>
                                </a:lnTo>
                                <a:lnTo>
                                  <a:pt x="377" y="132"/>
                                </a:lnTo>
                                <a:lnTo>
                                  <a:pt x="371" y="129"/>
                                </a:lnTo>
                                <a:lnTo>
                                  <a:pt x="364" y="129"/>
                                </a:lnTo>
                                <a:lnTo>
                                  <a:pt x="357" y="129"/>
                                </a:lnTo>
                                <a:lnTo>
                                  <a:pt x="350" y="132"/>
                                </a:lnTo>
                                <a:lnTo>
                                  <a:pt x="343" y="132"/>
                                </a:lnTo>
                                <a:lnTo>
                                  <a:pt x="340" y="132"/>
                                </a:lnTo>
                                <a:lnTo>
                                  <a:pt x="333" y="136"/>
                                </a:lnTo>
                                <a:lnTo>
                                  <a:pt x="329" y="139"/>
                                </a:lnTo>
                                <a:lnTo>
                                  <a:pt x="323" y="142"/>
                                </a:lnTo>
                                <a:lnTo>
                                  <a:pt x="319" y="146"/>
                                </a:lnTo>
                                <a:lnTo>
                                  <a:pt x="316" y="153"/>
                                </a:lnTo>
                                <a:lnTo>
                                  <a:pt x="312" y="160"/>
                                </a:lnTo>
                                <a:lnTo>
                                  <a:pt x="312" y="167"/>
                                </a:lnTo>
                                <a:lnTo>
                                  <a:pt x="312" y="174"/>
                                </a:lnTo>
                                <a:lnTo>
                                  <a:pt x="312" y="177"/>
                                </a:lnTo>
                                <a:lnTo>
                                  <a:pt x="316" y="177"/>
                                </a:lnTo>
                                <a:lnTo>
                                  <a:pt x="316" y="181"/>
                                </a:lnTo>
                                <a:lnTo>
                                  <a:pt x="319" y="184"/>
                                </a:lnTo>
                                <a:lnTo>
                                  <a:pt x="323" y="188"/>
                                </a:lnTo>
                                <a:lnTo>
                                  <a:pt x="326" y="188"/>
                                </a:lnTo>
                                <a:lnTo>
                                  <a:pt x="329" y="188"/>
                                </a:lnTo>
                                <a:lnTo>
                                  <a:pt x="336" y="188"/>
                                </a:lnTo>
                                <a:lnTo>
                                  <a:pt x="340" y="188"/>
                                </a:lnTo>
                                <a:lnTo>
                                  <a:pt x="347" y="188"/>
                                </a:lnTo>
                                <a:lnTo>
                                  <a:pt x="350" y="188"/>
                                </a:lnTo>
                                <a:lnTo>
                                  <a:pt x="357" y="188"/>
                                </a:lnTo>
                                <a:lnTo>
                                  <a:pt x="360" y="191"/>
                                </a:lnTo>
                                <a:lnTo>
                                  <a:pt x="364" y="191"/>
                                </a:lnTo>
                                <a:lnTo>
                                  <a:pt x="367" y="198"/>
                                </a:lnTo>
                                <a:lnTo>
                                  <a:pt x="371" y="202"/>
                                </a:lnTo>
                                <a:lnTo>
                                  <a:pt x="367" y="205"/>
                                </a:lnTo>
                                <a:lnTo>
                                  <a:pt x="364" y="212"/>
                                </a:lnTo>
                                <a:lnTo>
                                  <a:pt x="364" y="215"/>
                                </a:lnTo>
                                <a:lnTo>
                                  <a:pt x="364" y="222"/>
                                </a:lnTo>
                                <a:lnTo>
                                  <a:pt x="367" y="226"/>
                                </a:lnTo>
                                <a:lnTo>
                                  <a:pt x="371" y="226"/>
                                </a:lnTo>
                                <a:lnTo>
                                  <a:pt x="374" y="229"/>
                                </a:lnTo>
                                <a:lnTo>
                                  <a:pt x="377" y="229"/>
                                </a:lnTo>
                                <a:lnTo>
                                  <a:pt x="381" y="229"/>
                                </a:lnTo>
                                <a:lnTo>
                                  <a:pt x="384" y="229"/>
                                </a:lnTo>
                                <a:lnTo>
                                  <a:pt x="388" y="229"/>
                                </a:lnTo>
                                <a:lnTo>
                                  <a:pt x="391" y="229"/>
                                </a:lnTo>
                                <a:lnTo>
                                  <a:pt x="398" y="233"/>
                                </a:lnTo>
                                <a:lnTo>
                                  <a:pt x="405" y="240"/>
                                </a:lnTo>
                                <a:lnTo>
                                  <a:pt x="412" y="243"/>
                                </a:lnTo>
                                <a:lnTo>
                                  <a:pt x="419" y="243"/>
                                </a:lnTo>
                                <a:lnTo>
                                  <a:pt x="429" y="247"/>
                                </a:lnTo>
                                <a:lnTo>
                                  <a:pt x="436" y="250"/>
                                </a:lnTo>
                                <a:lnTo>
                                  <a:pt x="446" y="250"/>
                                </a:lnTo>
                                <a:lnTo>
                                  <a:pt x="453" y="250"/>
                                </a:lnTo>
                                <a:lnTo>
                                  <a:pt x="456" y="247"/>
                                </a:lnTo>
                                <a:lnTo>
                                  <a:pt x="460" y="247"/>
                                </a:lnTo>
                                <a:lnTo>
                                  <a:pt x="466" y="243"/>
                                </a:lnTo>
                                <a:lnTo>
                                  <a:pt x="470" y="240"/>
                                </a:lnTo>
                                <a:lnTo>
                                  <a:pt x="473" y="240"/>
                                </a:lnTo>
                                <a:lnTo>
                                  <a:pt x="477" y="236"/>
                                </a:lnTo>
                                <a:lnTo>
                                  <a:pt x="484" y="236"/>
                                </a:lnTo>
                                <a:lnTo>
                                  <a:pt x="487" y="233"/>
                                </a:lnTo>
                                <a:lnTo>
                                  <a:pt x="490" y="233"/>
                                </a:lnTo>
                                <a:lnTo>
                                  <a:pt x="494" y="233"/>
                                </a:lnTo>
                                <a:lnTo>
                                  <a:pt x="501" y="233"/>
                                </a:lnTo>
                                <a:lnTo>
                                  <a:pt x="504" y="233"/>
                                </a:lnTo>
                                <a:lnTo>
                                  <a:pt x="511" y="233"/>
                                </a:lnTo>
                                <a:lnTo>
                                  <a:pt x="514" y="236"/>
                                </a:lnTo>
                                <a:lnTo>
                                  <a:pt x="518" y="236"/>
                                </a:lnTo>
                                <a:lnTo>
                                  <a:pt x="525" y="240"/>
                                </a:lnTo>
                                <a:lnTo>
                                  <a:pt x="528" y="243"/>
                                </a:lnTo>
                                <a:lnTo>
                                  <a:pt x="535" y="243"/>
                                </a:lnTo>
                                <a:lnTo>
                                  <a:pt x="538" y="247"/>
                                </a:lnTo>
                                <a:lnTo>
                                  <a:pt x="542" y="250"/>
                                </a:lnTo>
                                <a:lnTo>
                                  <a:pt x="545" y="254"/>
                                </a:lnTo>
                                <a:lnTo>
                                  <a:pt x="549" y="257"/>
                                </a:lnTo>
                                <a:lnTo>
                                  <a:pt x="556" y="261"/>
                                </a:lnTo>
                                <a:lnTo>
                                  <a:pt x="556" y="264"/>
                                </a:lnTo>
                                <a:lnTo>
                                  <a:pt x="556" y="281"/>
                                </a:lnTo>
                                <a:lnTo>
                                  <a:pt x="549" y="299"/>
                                </a:lnTo>
                                <a:lnTo>
                                  <a:pt x="542" y="313"/>
                                </a:lnTo>
                                <a:lnTo>
                                  <a:pt x="532" y="327"/>
                                </a:lnTo>
                                <a:lnTo>
                                  <a:pt x="521" y="341"/>
                                </a:lnTo>
                                <a:lnTo>
                                  <a:pt x="511" y="354"/>
                                </a:lnTo>
                                <a:lnTo>
                                  <a:pt x="501" y="368"/>
                                </a:lnTo>
                                <a:lnTo>
                                  <a:pt x="494" y="382"/>
                                </a:lnTo>
                                <a:lnTo>
                                  <a:pt x="487" y="382"/>
                                </a:lnTo>
                                <a:lnTo>
                                  <a:pt x="484" y="386"/>
                                </a:lnTo>
                                <a:lnTo>
                                  <a:pt x="477" y="389"/>
                                </a:lnTo>
                                <a:lnTo>
                                  <a:pt x="473" y="389"/>
                                </a:lnTo>
                                <a:lnTo>
                                  <a:pt x="466" y="393"/>
                                </a:lnTo>
                                <a:lnTo>
                                  <a:pt x="463" y="396"/>
                                </a:lnTo>
                                <a:lnTo>
                                  <a:pt x="456" y="396"/>
                                </a:lnTo>
                                <a:lnTo>
                                  <a:pt x="453" y="400"/>
                                </a:lnTo>
                                <a:lnTo>
                                  <a:pt x="446" y="403"/>
                                </a:lnTo>
                                <a:lnTo>
                                  <a:pt x="442" y="403"/>
                                </a:lnTo>
                                <a:lnTo>
                                  <a:pt x="436" y="407"/>
                                </a:lnTo>
                                <a:lnTo>
                                  <a:pt x="432" y="410"/>
                                </a:lnTo>
                                <a:lnTo>
                                  <a:pt x="425" y="410"/>
                                </a:lnTo>
                                <a:lnTo>
                                  <a:pt x="419" y="414"/>
                                </a:lnTo>
                                <a:lnTo>
                                  <a:pt x="415" y="417"/>
                                </a:lnTo>
                                <a:lnTo>
                                  <a:pt x="408" y="417"/>
                                </a:lnTo>
                                <a:lnTo>
                                  <a:pt x="401" y="421"/>
                                </a:lnTo>
                                <a:lnTo>
                                  <a:pt x="398" y="424"/>
                                </a:lnTo>
                                <a:lnTo>
                                  <a:pt x="391" y="427"/>
                                </a:lnTo>
                                <a:lnTo>
                                  <a:pt x="384" y="431"/>
                                </a:lnTo>
                                <a:lnTo>
                                  <a:pt x="381" y="434"/>
                                </a:lnTo>
                                <a:lnTo>
                                  <a:pt x="374" y="434"/>
                                </a:lnTo>
                                <a:lnTo>
                                  <a:pt x="367" y="438"/>
                                </a:lnTo>
                                <a:lnTo>
                                  <a:pt x="360" y="441"/>
                                </a:lnTo>
                                <a:lnTo>
                                  <a:pt x="353" y="445"/>
                                </a:lnTo>
                                <a:lnTo>
                                  <a:pt x="347" y="445"/>
                                </a:lnTo>
                                <a:lnTo>
                                  <a:pt x="340" y="448"/>
                                </a:lnTo>
                                <a:lnTo>
                                  <a:pt x="336" y="448"/>
                                </a:lnTo>
                                <a:lnTo>
                                  <a:pt x="329" y="452"/>
                                </a:lnTo>
                                <a:lnTo>
                                  <a:pt x="323" y="452"/>
                                </a:lnTo>
                                <a:lnTo>
                                  <a:pt x="316" y="455"/>
                                </a:lnTo>
                                <a:lnTo>
                                  <a:pt x="309" y="455"/>
                                </a:lnTo>
                                <a:lnTo>
                                  <a:pt x="305" y="455"/>
                                </a:lnTo>
                                <a:lnTo>
                                  <a:pt x="305" y="459"/>
                                </a:lnTo>
                                <a:lnTo>
                                  <a:pt x="302" y="455"/>
                                </a:lnTo>
                                <a:lnTo>
                                  <a:pt x="305" y="448"/>
                                </a:lnTo>
                                <a:lnTo>
                                  <a:pt x="305" y="441"/>
                                </a:lnTo>
                                <a:lnTo>
                                  <a:pt x="305" y="434"/>
                                </a:lnTo>
                                <a:lnTo>
                                  <a:pt x="309" y="427"/>
                                </a:lnTo>
                                <a:lnTo>
                                  <a:pt x="309" y="414"/>
                                </a:lnTo>
                                <a:lnTo>
                                  <a:pt x="309" y="400"/>
                                </a:lnTo>
                                <a:lnTo>
                                  <a:pt x="309" y="386"/>
                                </a:lnTo>
                                <a:lnTo>
                                  <a:pt x="302" y="372"/>
                                </a:lnTo>
                                <a:lnTo>
                                  <a:pt x="299" y="368"/>
                                </a:lnTo>
                                <a:lnTo>
                                  <a:pt x="295" y="365"/>
                                </a:lnTo>
                                <a:lnTo>
                                  <a:pt x="292" y="365"/>
                                </a:lnTo>
                                <a:lnTo>
                                  <a:pt x="288" y="365"/>
                                </a:lnTo>
                                <a:lnTo>
                                  <a:pt x="285" y="361"/>
                                </a:lnTo>
                                <a:lnTo>
                                  <a:pt x="281" y="361"/>
                                </a:lnTo>
                                <a:lnTo>
                                  <a:pt x="278" y="361"/>
                                </a:lnTo>
                                <a:lnTo>
                                  <a:pt x="275" y="361"/>
                                </a:lnTo>
                                <a:lnTo>
                                  <a:pt x="268" y="365"/>
                                </a:lnTo>
                                <a:lnTo>
                                  <a:pt x="261" y="368"/>
                                </a:lnTo>
                                <a:lnTo>
                                  <a:pt x="257" y="372"/>
                                </a:lnTo>
                                <a:lnTo>
                                  <a:pt x="251" y="375"/>
                                </a:lnTo>
                                <a:lnTo>
                                  <a:pt x="247" y="375"/>
                                </a:lnTo>
                                <a:lnTo>
                                  <a:pt x="240" y="379"/>
                                </a:lnTo>
                                <a:lnTo>
                                  <a:pt x="237" y="386"/>
                                </a:lnTo>
                                <a:lnTo>
                                  <a:pt x="233" y="389"/>
                                </a:lnTo>
                                <a:lnTo>
                                  <a:pt x="230" y="372"/>
                                </a:lnTo>
                                <a:lnTo>
                                  <a:pt x="230" y="354"/>
                                </a:lnTo>
                                <a:lnTo>
                                  <a:pt x="230" y="341"/>
                                </a:lnTo>
                                <a:lnTo>
                                  <a:pt x="227" y="323"/>
                                </a:lnTo>
                                <a:lnTo>
                                  <a:pt x="227" y="313"/>
                                </a:lnTo>
                                <a:lnTo>
                                  <a:pt x="223" y="302"/>
                                </a:lnTo>
                                <a:lnTo>
                                  <a:pt x="223" y="292"/>
                                </a:lnTo>
                                <a:lnTo>
                                  <a:pt x="220" y="281"/>
                                </a:lnTo>
                                <a:lnTo>
                                  <a:pt x="216" y="271"/>
                                </a:lnTo>
                                <a:lnTo>
                                  <a:pt x="213" y="261"/>
                                </a:lnTo>
                                <a:lnTo>
                                  <a:pt x="206" y="250"/>
                                </a:lnTo>
                                <a:lnTo>
                                  <a:pt x="203" y="243"/>
                                </a:lnTo>
                                <a:lnTo>
                                  <a:pt x="192" y="236"/>
                                </a:lnTo>
                                <a:lnTo>
                                  <a:pt x="185" y="229"/>
                                </a:lnTo>
                                <a:lnTo>
                                  <a:pt x="175" y="226"/>
                                </a:lnTo>
                                <a:lnTo>
                                  <a:pt x="165" y="219"/>
                                </a:lnTo>
                                <a:lnTo>
                                  <a:pt x="161" y="219"/>
                                </a:lnTo>
                                <a:lnTo>
                                  <a:pt x="158" y="219"/>
                                </a:lnTo>
                                <a:lnTo>
                                  <a:pt x="155" y="219"/>
                                </a:lnTo>
                                <a:lnTo>
                                  <a:pt x="148" y="219"/>
                                </a:lnTo>
                                <a:lnTo>
                                  <a:pt x="144" y="219"/>
                                </a:lnTo>
                                <a:lnTo>
                                  <a:pt x="141" y="222"/>
                                </a:lnTo>
                                <a:lnTo>
                                  <a:pt x="137" y="222"/>
                                </a:lnTo>
                                <a:lnTo>
                                  <a:pt x="134" y="226"/>
                                </a:lnTo>
                                <a:lnTo>
                                  <a:pt x="127" y="233"/>
                                </a:lnTo>
                                <a:lnTo>
                                  <a:pt x="124" y="243"/>
                                </a:lnTo>
                                <a:lnTo>
                                  <a:pt x="120" y="254"/>
                                </a:lnTo>
                                <a:lnTo>
                                  <a:pt x="120" y="264"/>
                                </a:lnTo>
                                <a:lnTo>
                                  <a:pt x="120" y="275"/>
                                </a:lnTo>
                                <a:lnTo>
                                  <a:pt x="120" y="288"/>
                                </a:lnTo>
                                <a:lnTo>
                                  <a:pt x="124" y="299"/>
                                </a:lnTo>
                                <a:lnTo>
                                  <a:pt x="127" y="309"/>
                                </a:lnTo>
                                <a:lnTo>
                                  <a:pt x="131" y="320"/>
                                </a:lnTo>
                                <a:lnTo>
                                  <a:pt x="134" y="330"/>
                                </a:lnTo>
                                <a:lnTo>
                                  <a:pt x="134" y="341"/>
                                </a:lnTo>
                                <a:lnTo>
                                  <a:pt x="134" y="348"/>
                                </a:lnTo>
                                <a:lnTo>
                                  <a:pt x="131" y="344"/>
                                </a:lnTo>
                                <a:lnTo>
                                  <a:pt x="124" y="337"/>
                                </a:lnTo>
                                <a:lnTo>
                                  <a:pt x="120" y="330"/>
                                </a:lnTo>
                                <a:lnTo>
                                  <a:pt x="113" y="323"/>
                                </a:lnTo>
                                <a:lnTo>
                                  <a:pt x="110" y="316"/>
                                </a:lnTo>
                                <a:lnTo>
                                  <a:pt x="103" y="309"/>
                                </a:lnTo>
                                <a:lnTo>
                                  <a:pt x="100" y="302"/>
                                </a:lnTo>
                                <a:lnTo>
                                  <a:pt x="96" y="299"/>
                                </a:lnTo>
                                <a:lnTo>
                                  <a:pt x="89" y="292"/>
                                </a:lnTo>
                                <a:lnTo>
                                  <a:pt x="86" y="285"/>
                                </a:lnTo>
                                <a:lnTo>
                                  <a:pt x="79" y="278"/>
                                </a:lnTo>
                                <a:lnTo>
                                  <a:pt x="72" y="275"/>
                                </a:lnTo>
                                <a:lnTo>
                                  <a:pt x="65" y="268"/>
                                </a:lnTo>
                                <a:lnTo>
                                  <a:pt x="59" y="264"/>
                                </a:lnTo>
                                <a:lnTo>
                                  <a:pt x="52" y="261"/>
                                </a:lnTo>
                                <a:lnTo>
                                  <a:pt x="45" y="257"/>
                                </a:lnTo>
                                <a:lnTo>
                                  <a:pt x="41" y="257"/>
                                </a:lnTo>
                                <a:lnTo>
                                  <a:pt x="38" y="257"/>
                                </a:lnTo>
                                <a:lnTo>
                                  <a:pt x="35" y="257"/>
                                </a:lnTo>
                                <a:lnTo>
                                  <a:pt x="31" y="257"/>
                                </a:lnTo>
                                <a:lnTo>
                                  <a:pt x="28" y="257"/>
                                </a:lnTo>
                                <a:lnTo>
                                  <a:pt x="24" y="257"/>
                                </a:lnTo>
                                <a:lnTo>
                                  <a:pt x="21" y="257"/>
                                </a:lnTo>
                                <a:lnTo>
                                  <a:pt x="21" y="254"/>
                                </a:lnTo>
                                <a:lnTo>
                                  <a:pt x="21" y="250"/>
                                </a:lnTo>
                                <a:lnTo>
                                  <a:pt x="24" y="250"/>
                                </a:lnTo>
                                <a:lnTo>
                                  <a:pt x="24" y="247"/>
                                </a:lnTo>
                                <a:lnTo>
                                  <a:pt x="28" y="243"/>
                                </a:lnTo>
                                <a:lnTo>
                                  <a:pt x="28" y="240"/>
                                </a:lnTo>
                                <a:lnTo>
                                  <a:pt x="28" y="233"/>
                                </a:lnTo>
                                <a:lnTo>
                                  <a:pt x="24" y="229"/>
                                </a:lnTo>
                                <a:lnTo>
                                  <a:pt x="24" y="226"/>
                                </a:lnTo>
                                <a:lnTo>
                                  <a:pt x="21" y="226"/>
                                </a:lnTo>
                                <a:lnTo>
                                  <a:pt x="17" y="222"/>
                                </a:lnTo>
                                <a:lnTo>
                                  <a:pt x="14" y="222"/>
                                </a:lnTo>
                                <a:lnTo>
                                  <a:pt x="11" y="222"/>
                                </a:lnTo>
                                <a:lnTo>
                                  <a:pt x="11" y="219"/>
                                </a:lnTo>
                                <a:lnTo>
                                  <a:pt x="7" y="219"/>
                                </a:lnTo>
                                <a:lnTo>
                                  <a:pt x="11" y="205"/>
                                </a:lnTo>
                                <a:lnTo>
                                  <a:pt x="17" y="202"/>
                                </a:lnTo>
                                <a:lnTo>
                                  <a:pt x="17" y="198"/>
                                </a:lnTo>
                                <a:lnTo>
                                  <a:pt x="21" y="198"/>
                                </a:lnTo>
                                <a:lnTo>
                                  <a:pt x="17" y="195"/>
                                </a:lnTo>
                                <a:lnTo>
                                  <a:pt x="17" y="191"/>
                                </a:lnTo>
                                <a:lnTo>
                                  <a:pt x="17" y="188"/>
                                </a:lnTo>
                                <a:lnTo>
                                  <a:pt x="14" y="184"/>
                                </a:lnTo>
                                <a:lnTo>
                                  <a:pt x="14" y="181"/>
                                </a:lnTo>
                                <a:lnTo>
                                  <a:pt x="11" y="177"/>
                                </a:lnTo>
                                <a:lnTo>
                                  <a:pt x="11" y="174"/>
                                </a:lnTo>
                                <a:lnTo>
                                  <a:pt x="7" y="170"/>
                                </a:lnTo>
                                <a:lnTo>
                                  <a:pt x="4" y="170"/>
                                </a:lnTo>
                                <a:lnTo>
                                  <a:pt x="0" y="170"/>
                                </a:lnTo>
                                <a:lnTo>
                                  <a:pt x="0" y="156"/>
                                </a:lnTo>
                                <a:lnTo>
                                  <a:pt x="0" y="139"/>
                                </a:lnTo>
                                <a:lnTo>
                                  <a:pt x="4" y="125"/>
                                </a:lnTo>
                                <a:lnTo>
                                  <a:pt x="7" y="108"/>
                                </a:lnTo>
                                <a:lnTo>
                                  <a:pt x="11" y="90"/>
                                </a:lnTo>
                                <a:lnTo>
                                  <a:pt x="11" y="76"/>
                                </a:lnTo>
                                <a:lnTo>
                                  <a:pt x="14" y="59"/>
                                </a:lnTo>
                                <a:lnTo>
                                  <a:pt x="14" y="42"/>
                                </a:lnTo>
                                <a:lnTo>
                                  <a:pt x="14" y="31"/>
                                </a:lnTo>
                                <a:lnTo>
                                  <a:pt x="14" y="21"/>
                                </a:lnTo>
                                <a:lnTo>
                                  <a:pt x="14" y="10"/>
                                </a:lnTo>
                                <a:lnTo>
                                  <a:pt x="14"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51"/>
                        <wps:cNvSpPr>
                          <a:spLocks/>
                        </wps:cNvSpPr>
                        <wps:spPr bwMode="auto">
                          <a:xfrm>
                            <a:off x="9855" y="9944"/>
                            <a:ext cx="14" cy="10"/>
                          </a:xfrm>
                          <a:custGeom>
                            <a:avLst/>
                            <a:gdLst>
                              <a:gd name="T0" fmla="*/ 4 w 14"/>
                              <a:gd name="T1" fmla="*/ 0 h 10"/>
                              <a:gd name="T2" fmla="*/ 10 w 14"/>
                              <a:gd name="T3" fmla="*/ 3 h 10"/>
                              <a:gd name="T4" fmla="*/ 10 w 14"/>
                              <a:gd name="T5" fmla="*/ 3 h 10"/>
                              <a:gd name="T6" fmla="*/ 14 w 14"/>
                              <a:gd name="T7" fmla="*/ 3 h 10"/>
                              <a:gd name="T8" fmla="*/ 14 w 14"/>
                              <a:gd name="T9" fmla="*/ 3 h 10"/>
                              <a:gd name="T10" fmla="*/ 14 w 14"/>
                              <a:gd name="T11" fmla="*/ 3 h 10"/>
                              <a:gd name="T12" fmla="*/ 14 w 14"/>
                              <a:gd name="T13" fmla="*/ 7 h 10"/>
                              <a:gd name="T14" fmla="*/ 10 w 14"/>
                              <a:gd name="T15" fmla="*/ 10 h 10"/>
                              <a:gd name="T16" fmla="*/ 10 w 14"/>
                              <a:gd name="T17" fmla="*/ 10 h 10"/>
                              <a:gd name="T18" fmla="*/ 7 w 14"/>
                              <a:gd name="T19" fmla="*/ 10 h 10"/>
                              <a:gd name="T20" fmla="*/ 7 w 14"/>
                              <a:gd name="T21" fmla="*/ 10 h 10"/>
                              <a:gd name="T22" fmla="*/ 7 w 14"/>
                              <a:gd name="T23" fmla="*/ 10 h 10"/>
                              <a:gd name="T24" fmla="*/ 4 w 14"/>
                              <a:gd name="T25" fmla="*/ 10 h 10"/>
                              <a:gd name="T26" fmla="*/ 4 w 14"/>
                              <a:gd name="T27" fmla="*/ 10 h 10"/>
                              <a:gd name="T28" fmla="*/ 4 w 14"/>
                              <a:gd name="T29" fmla="*/ 10 h 10"/>
                              <a:gd name="T30" fmla="*/ 4 w 14"/>
                              <a:gd name="T31" fmla="*/ 7 h 10"/>
                              <a:gd name="T32" fmla="*/ 4 w 14"/>
                              <a:gd name="T33" fmla="*/ 7 h 10"/>
                              <a:gd name="T34" fmla="*/ 0 w 14"/>
                              <a:gd name="T35" fmla="*/ 7 h 10"/>
                              <a:gd name="T36" fmla="*/ 4 w 14"/>
                              <a:gd name="T37" fmla="*/ 0 h 10"/>
                              <a:gd name="T38" fmla="*/ 4 w 14"/>
                              <a:gd name="T39" fmla="*/ 0 h 10"/>
                              <a:gd name="T40" fmla="*/ 4 w 14"/>
                              <a:gd name="T41" fmla="*/ 0 h 10"/>
                              <a:gd name="T42" fmla="*/ 4 w 14"/>
                              <a:gd name="T43" fmla="*/ 0 h 10"/>
                              <a:gd name="T44" fmla="*/ 4 w 14"/>
                              <a:gd name="T4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 h="10">
                                <a:moveTo>
                                  <a:pt x="4" y="0"/>
                                </a:moveTo>
                                <a:lnTo>
                                  <a:pt x="10" y="3"/>
                                </a:lnTo>
                                <a:lnTo>
                                  <a:pt x="14" y="3"/>
                                </a:lnTo>
                                <a:lnTo>
                                  <a:pt x="14" y="7"/>
                                </a:lnTo>
                                <a:lnTo>
                                  <a:pt x="10" y="10"/>
                                </a:lnTo>
                                <a:lnTo>
                                  <a:pt x="7" y="10"/>
                                </a:lnTo>
                                <a:lnTo>
                                  <a:pt x="4" y="10"/>
                                </a:lnTo>
                                <a:lnTo>
                                  <a:pt x="4" y="7"/>
                                </a:lnTo>
                                <a:lnTo>
                                  <a:pt x="0" y="7"/>
                                </a:lnTo>
                                <a:lnTo>
                                  <a:pt x="4"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52"/>
                        <wps:cNvSpPr>
                          <a:spLocks/>
                        </wps:cNvSpPr>
                        <wps:spPr bwMode="auto">
                          <a:xfrm>
                            <a:off x="9886" y="10000"/>
                            <a:ext cx="10" cy="10"/>
                          </a:xfrm>
                          <a:custGeom>
                            <a:avLst/>
                            <a:gdLst>
                              <a:gd name="T0" fmla="*/ 3 w 10"/>
                              <a:gd name="T1" fmla="*/ 0 h 10"/>
                              <a:gd name="T2" fmla="*/ 10 w 10"/>
                              <a:gd name="T3" fmla="*/ 3 h 10"/>
                              <a:gd name="T4" fmla="*/ 10 w 10"/>
                              <a:gd name="T5" fmla="*/ 10 h 10"/>
                              <a:gd name="T6" fmla="*/ 10 w 10"/>
                              <a:gd name="T7" fmla="*/ 10 h 10"/>
                              <a:gd name="T8" fmla="*/ 10 w 10"/>
                              <a:gd name="T9" fmla="*/ 10 h 10"/>
                              <a:gd name="T10" fmla="*/ 7 w 10"/>
                              <a:gd name="T11" fmla="*/ 10 h 10"/>
                              <a:gd name="T12" fmla="*/ 7 w 10"/>
                              <a:gd name="T13" fmla="*/ 10 h 10"/>
                              <a:gd name="T14" fmla="*/ 7 w 10"/>
                              <a:gd name="T15" fmla="*/ 10 h 10"/>
                              <a:gd name="T16" fmla="*/ 3 w 10"/>
                              <a:gd name="T17" fmla="*/ 10 h 10"/>
                              <a:gd name="T18" fmla="*/ 3 w 10"/>
                              <a:gd name="T19" fmla="*/ 10 h 10"/>
                              <a:gd name="T20" fmla="*/ 0 w 10"/>
                              <a:gd name="T21" fmla="*/ 10 h 10"/>
                              <a:gd name="T22" fmla="*/ 0 w 10"/>
                              <a:gd name="T23" fmla="*/ 10 h 10"/>
                              <a:gd name="T24" fmla="*/ 0 w 10"/>
                              <a:gd name="T25" fmla="*/ 10 h 10"/>
                              <a:gd name="T26" fmla="*/ 0 w 10"/>
                              <a:gd name="T27" fmla="*/ 7 h 10"/>
                              <a:gd name="T28" fmla="*/ 0 w 10"/>
                              <a:gd name="T29" fmla="*/ 7 h 10"/>
                              <a:gd name="T30" fmla="*/ 0 w 10"/>
                              <a:gd name="T31" fmla="*/ 3 h 10"/>
                              <a:gd name="T32" fmla="*/ 0 w 10"/>
                              <a:gd name="T33" fmla="*/ 3 h 10"/>
                              <a:gd name="T34" fmla="*/ 0 w 10"/>
                              <a:gd name="T35" fmla="*/ 0 h 10"/>
                              <a:gd name="T36" fmla="*/ 3 w 10"/>
                              <a:gd name="T37" fmla="*/ 0 h 10"/>
                              <a:gd name="T38" fmla="*/ 3 w 10"/>
                              <a:gd name="T39" fmla="*/ 0 h 10"/>
                              <a:gd name="T40" fmla="*/ 3 w 10"/>
                              <a:gd name="T41" fmla="*/ 0 h 10"/>
                              <a:gd name="T42" fmla="*/ 3 w 10"/>
                              <a:gd name="T43" fmla="*/ 0 h 10"/>
                              <a:gd name="T44" fmla="*/ 3 w 10"/>
                              <a:gd name="T4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 h="10">
                                <a:moveTo>
                                  <a:pt x="3" y="0"/>
                                </a:moveTo>
                                <a:lnTo>
                                  <a:pt x="10" y="3"/>
                                </a:lnTo>
                                <a:lnTo>
                                  <a:pt x="10" y="10"/>
                                </a:lnTo>
                                <a:lnTo>
                                  <a:pt x="7" y="10"/>
                                </a:lnTo>
                                <a:lnTo>
                                  <a:pt x="3" y="10"/>
                                </a:lnTo>
                                <a:lnTo>
                                  <a:pt x="0" y="10"/>
                                </a:lnTo>
                                <a:lnTo>
                                  <a:pt x="0" y="7"/>
                                </a:lnTo>
                                <a:lnTo>
                                  <a:pt x="0" y="3"/>
                                </a:lnTo>
                                <a:lnTo>
                                  <a:pt x="0" y="0"/>
                                </a:lnTo>
                                <a:lnTo>
                                  <a:pt x="3"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53"/>
                        <wps:cNvSpPr>
                          <a:spLocks/>
                        </wps:cNvSpPr>
                        <wps:spPr bwMode="auto">
                          <a:xfrm>
                            <a:off x="9519" y="10052"/>
                            <a:ext cx="48" cy="10"/>
                          </a:xfrm>
                          <a:custGeom>
                            <a:avLst/>
                            <a:gdLst>
                              <a:gd name="T0" fmla="*/ 28 w 48"/>
                              <a:gd name="T1" fmla="*/ 0 h 10"/>
                              <a:gd name="T2" fmla="*/ 45 w 48"/>
                              <a:gd name="T3" fmla="*/ 3 h 10"/>
                              <a:gd name="T4" fmla="*/ 45 w 48"/>
                              <a:gd name="T5" fmla="*/ 3 h 10"/>
                              <a:gd name="T6" fmla="*/ 48 w 48"/>
                              <a:gd name="T7" fmla="*/ 3 h 10"/>
                              <a:gd name="T8" fmla="*/ 48 w 48"/>
                              <a:gd name="T9" fmla="*/ 7 h 10"/>
                              <a:gd name="T10" fmla="*/ 48 w 48"/>
                              <a:gd name="T11" fmla="*/ 7 h 10"/>
                              <a:gd name="T12" fmla="*/ 48 w 48"/>
                              <a:gd name="T13" fmla="*/ 7 h 10"/>
                              <a:gd name="T14" fmla="*/ 48 w 48"/>
                              <a:gd name="T15" fmla="*/ 10 h 10"/>
                              <a:gd name="T16" fmla="*/ 48 w 48"/>
                              <a:gd name="T17" fmla="*/ 10 h 10"/>
                              <a:gd name="T18" fmla="*/ 48 w 48"/>
                              <a:gd name="T19" fmla="*/ 10 h 10"/>
                              <a:gd name="T20" fmla="*/ 4 w 48"/>
                              <a:gd name="T21" fmla="*/ 10 h 10"/>
                              <a:gd name="T22" fmla="*/ 4 w 48"/>
                              <a:gd name="T23" fmla="*/ 10 h 10"/>
                              <a:gd name="T24" fmla="*/ 0 w 48"/>
                              <a:gd name="T25" fmla="*/ 10 h 10"/>
                              <a:gd name="T26" fmla="*/ 0 w 48"/>
                              <a:gd name="T27" fmla="*/ 7 h 10"/>
                              <a:gd name="T28" fmla="*/ 0 w 48"/>
                              <a:gd name="T29" fmla="*/ 7 h 10"/>
                              <a:gd name="T30" fmla="*/ 28 w 48"/>
                              <a:gd name="T3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10">
                                <a:moveTo>
                                  <a:pt x="28" y="0"/>
                                </a:moveTo>
                                <a:lnTo>
                                  <a:pt x="45" y="3"/>
                                </a:lnTo>
                                <a:lnTo>
                                  <a:pt x="48" y="3"/>
                                </a:lnTo>
                                <a:lnTo>
                                  <a:pt x="48" y="7"/>
                                </a:lnTo>
                                <a:lnTo>
                                  <a:pt x="48" y="10"/>
                                </a:lnTo>
                                <a:lnTo>
                                  <a:pt x="4" y="10"/>
                                </a:lnTo>
                                <a:lnTo>
                                  <a:pt x="0" y="10"/>
                                </a:lnTo>
                                <a:lnTo>
                                  <a:pt x="0" y="7"/>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54"/>
                        <wps:cNvSpPr>
                          <a:spLocks/>
                        </wps:cNvSpPr>
                        <wps:spPr bwMode="auto">
                          <a:xfrm>
                            <a:off x="10352" y="10093"/>
                            <a:ext cx="21" cy="7"/>
                          </a:xfrm>
                          <a:custGeom>
                            <a:avLst/>
                            <a:gdLst>
                              <a:gd name="T0" fmla="*/ 4 w 21"/>
                              <a:gd name="T1" fmla="*/ 0 h 7"/>
                              <a:gd name="T2" fmla="*/ 21 w 21"/>
                              <a:gd name="T3" fmla="*/ 4 h 7"/>
                              <a:gd name="T4" fmla="*/ 21 w 21"/>
                              <a:gd name="T5" fmla="*/ 7 h 7"/>
                              <a:gd name="T6" fmla="*/ 0 w 21"/>
                              <a:gd name="T7" fmla="*/ 0 h 7"/>
                              <a:gd name="T8" fmla="*/ 0 w 21"/>
                              <a:gd name="T9" fmla="*/ 0 h 7"/>
                              <a:gd name="T10" fmla="*/ 0 w 21"/>
                              <a:gd name="T11" fmla="*/ 0 h 7"/>
                              <a:gd name="T12" fmla="*/ 4 w 21"/>
                              <a:gd name="T13" fmla="*/ 0 h 7"/>
                              <a:gd name="T14" fmla="*/ 4 w 21"/>
                              <a:gd name="T15" fmla="*/ 0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7">
                                <a:moveTo>
                                  <a:pt x="4" y="0"/>
                                </a:moveTo>
                                <a:lnTo>
                                  <a:pt x="21" y="4"/>
                                </a:lnTo>
                                <a:lnTo>
                                  <a:pt x="21" y="7"/>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55"/>
                        <wps:cNvSpPr>
                          <a:spLocks/>
                        </wps:cNvSpPr>
                        <wps:spPr bwMode="auto">
                          <a:xfrm>
                            <a:off x="9547" y="10093"/>
                            <a:ext cx="37" cy="11"/>
                          </a:xfrm>
                          <a:custGeom>
                            <a:avLst/>
                            <a:gdLst>
                              <a:gd name="T0" fmla="*/ 10 w 37"/>
                              <a:gd name="T1" fmla="*/ 0 h 11"/>
                              <a:gd name="T2" fmla="*/ 34 w 37"/>
                              <a:gd name="T3" fmla="*/ 4 h 11"/>
                              <a:gd name="T4" fmla="*/ 37 w 37"/>
                              <a:gd name="T5" fmla="*/ 4 h 11"/>
                              <a:gd name="T6" fmla="*/ 37 w 37"/>
                              <a:gd name="T7" fmla="*/ 4 h 11"/>
                              <a:gd name="T8" fmla="*/ 37 w 37"/>
                              <a:gd name="T9" fmla="*/ 7 h 11"/>
                              <a:gd name="T10" fmla="*/ 37 w 37"/>
                              <a:gd name="T11" fmla="*/ 7 h 11"/>
                              <a:gd name="T12" fmla="*/ 7 w 37"/>
                              <a:gd name="T13" fmla="*/ 11 h 11"/>
                              <a:gd name="T14" fmla="*/ 7 w 37"/>
                              <a:gd name="T15" fmla="*/ 11 h 11"/>
                              <a:gd name="T16" fmla="*/ 3 w 37"/>
                              <a:gd name="T17" fmla="*/ 7 h 11"/>
                              <a:gd name="T18" fmla="*/ 0 w 37"/>
                              <a:gd name="T19" fmla="*/ 4 h 11"/>
                              <a:gd name="T20" fmla="*/ 0 w 37"/>
                              <a:gd name="T21" fmla="*/ 4 h 11"/>
                              <a:gd name="T22" fmla="*/ 0 w 37"/>
                              <a:gd name="T23" fmla="*/ 4 h 11"/>
                              <a:gd name="T24" fmla="*/ 3 w 37"/>
                              <a:gd name="T25" fmla="*/ 0 h 11"/>
                              <a:gd name="T26" fmla="*/ 7 w 37"/>
                              <a:gd name="T27" fmla="*/ 0 h 11"/>
                              <a:gd name="T28" fmla="*/ 10 w 37"/>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 h="11">
                                <a:moveTo>
                                  <a:pt x="10" y="0"/>
                                </a:moveTo>
                                <a:lnTo>
                                  <a:pt x="34" y="4"/>
                                </a:lnTo>
                                <a:lnTo>
                                  <a:pt x="37" y="4"/>
                                </a:lnTo>
                                <a:lnTo>
                                  <a:pt x="37" y="7"/>
                                </a:lnTo>
                                <a:lnTo>
                                  <a:pt x="7" y="11"/>
                                </a:lnTo>
                                <a:lnTo>
                                  <a:pt x="3" y="7"/>
                                </a:lnTo>
                                <a:lnTo>
                                  <a:pt x="0" y="4"/>
                                </a:lnTo>
                                <a:lnTo>
                                  <a:pt x="3" y="0"/>
                                </a:lnTo>
                                <a:lnTo>
                                  <a:pt x="7" y="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56"/>
                        <wps:cNvSpPr>
                          <a:spLocks/>
                        </wps:cNvSpPr>
                        <wps:spPr bwMode="auto">
                          <a:xfrm>
                            <a:off x="9903" y="10093"/>
                            <a:ext cx="740" cy="769"/>
                          </a:xfrm>
                          <a:custGeom>
                            <a:avLst/>
                            <a:gdLst>
                              <a:gd name="T0" fmla="*/ 535 w 740"/>
                              <a:gd name="T1" fmla="*/ 21 h 769"/>
                              <a:gd name="T2" fmla="*/ 600 w 740"/>
                              <a:gd name="T3" fmla="*/ 91 h 769"/>
                              <a:gd name="T4" fmla="*/ 682 w 740"/>
                              <a:gd name="T5" fmla="*/ 164 h 769"/>
                              <a:gd name="T6" fmla="*/ 730 w 740"/>
                              <a:gd name="T7" fmla="*/ 299 h 769"/>
                              <a:gd name="T8" fmla="*/ 716 w 740"/>
                              <a:gd name="T9" fmla="*/ 421 h 769"/>
                              <a:gd name="T10" fmla="*/ 713 w 740"/>
                              <a:gd name="T11" fmla="*/ 428 h 769"/>
                              <a:gd name="T12" fmla="*/ 703 w 740"/>
                              <a:gd name="T13" fmla="*/ 435 h 769"/>
                              <a:gd name="T14" fmla="*/ 689 w 740"/>
                              <a:gd name="T15" fmla="*/ 459 h 769"/>
                              <a:gd name="T16" fmla="*/ 655 w 740"/>
                              <a:gd name="T17" fmla="*/ 491 h 769"/>
                              <a:gd name="T18" fmla="*/ 562 w 740"/>
                              <a:gd name="T19" fmla="*/ 564 h 769"/>
                              <a:gd name="T20" fmla="*/ 459 w 740"/>
                              <a:gd name="T21" fmla="*/ 623 h 769"/>
                              <a:gd name="T22" fmla="*/ 459 w 740"/>
                              <a:gd name="T23" fmla="*/ 616 h 769"/>
                              <a:gd name="T24" fmla="*/ 483 w 740"/>
                              <a:gd name="T25" fmla="*/ 574 h 769"/>
                              <a:gd name="T26" fmla="*/ 521 w 740"/>
                              <a:gd name="T27" fmla="*/ 491 h 769"/>
                              <a:gd name="T28" fmla="*/ 552 w 740"/>
                              <a:gd name="T29" fmla="*/ 400 h 769"/>
                              <a:gd name="T30" fmla="*/ 531 w 740"/>
                              <a:gd name="T31" fmla="*/ 421 h 769"/>
                              <a:gd name="T32" fmla="*/ 490 w 740"/>
                              <a:gd name="T33" fmla="*/ 532 h 769"/>
                              <a:gd name="T34" fmla="*/ 432 w 740"/>
                              <a:gd name="T35" fmla="*/ 626 h 769"/>
                              <a:gd name="T36" fmla="*/ 370 w 740"/>
                              <a:gd name="T37" fmla="*/ 692 h 769"/>
                              <a:gd name="T38" fmla="*/ 305 w 740"/>
                              <a:gd name="T39" fmla="*/ 741 h 769"/>
                              <a:gd name="T40" fmla="*/ 226 w 740"/>
                              <a:gd name="T41" fmla="*/ 765 h 769"/>
                              <a:gd name="T42" fmla="*/ 148 w 740"/>
                              <a:gd name="T43" fmla="*/ 769 h 769"/>
                              <a:gd name="T44" fmla="*/ 79 w 740"/>
                              <a:gd name="T45" fmla="*/ 762 h 769"/>
                              <a:gd name="T46" fmla="*/ 34 w 740"/>
                              <a:gd name="T47" fmla="*/ 751 h 769"/>
                              <a:gd name="T48" fmla="*/ 0 w 740"/>
                              <a:gd name="T49" fmla="*/ 723 h 769"/>
                              <a:gd name="T50" fmla="*/ 52 w 740"/>
                              <a:gd name="T51" fmla="*/ 570 h 769"/>
                              <a:gd name="T52" fmla="*/ 86 w 740"/>
                              <a:gd name="T53" fmla="*/ 497 h 769"/>
                              <a:gd name="T54" fmla="*/ 141 w 740"/>
                              <a:gd name="T55" fmla="*/ 480 h 769"/>
                              <a:gd name="T56" fmla="*/ 195 w 740"/>
                              <a:gd name="T57" fmla="*/ 470 h 769"/>
                              <a:gd name="T58" fmla="*/ 237 w 740"/>
                              <a:gd name="T59" fmla="*/ 484 h 769"/>
                              <a:gd name="T60" fmla="*/ 247 w 740"/>
                              <a:gd name="T61" fmla="*/ 487 h 769"/>
                              <a:gd name="T62" fmla="*/ 247 w 740"/>
                              <a:gd name="T63" fmla="*/ 470 h 769"/>
                              <a:gd name="T64" fmla="*/ 219 w 740"/>
                              <a:gd name="T65" fmla="*/ 456 h 769"/>
                              <a:gd name="T66" fmla="*/ 189 w 740"/>
                              <a:gd name="T67" fmla="*/ 452 h 769"/>
                              <a:gd name="T68" fmla="*/ 216 w 740"/>
                              <a:gd name="T69" fmla="*/ 435 h 769"/>
                              <a:gd name="T70" fmla="*/ 254 w 740"/>
                              <a:gd name="T71" fmla="*/ 435 h 769"/>
                              <a:gd name="T72" fmla="*/ 250 w 740"/>
                              <a:gd name="T73" fmla="*/ 418 h 769"/>
                              <a:gd name="T74" fmla="*/ 223 w 740"/>
                              <a:gd name="T75" fmla="*/ 421 h 769"/>
                              <a:gd name="T76" fmla="*/ 247 w 740"/>
                              <a:gd name="T77" fmla="*/ 372 h 769"/>
                              <a:gd name="T78" fmla="*/ 298 w 740"/>
                              <a:gd name="T79" fmla="*/ 303 h 769"/>
                              <a:gd name="T80" fmla="*/ 336 w 740"/>
                              <a:gd name="T81" fmla="*/ 261 h 769"/>
                              <a:gd name="T82" fmla="*/ 326 w 740"/>
                              <a:gd name="T83" fmla="*/ 261 h 769"/>
                              <a:gd name="T84" fmla="*/ 278 w 740"/>
                              <a:gd name="T85" fmla="*/ 306 h 769"/>
                              <a:gd name="T86" fmla="*/ 230 w 740"/>
                              <a:gd name="T87" fmla="*/ 372 h 769"/>
                              <a:gd name="T88" fmla="*/ 202 w 740"/>
                              <a:gd name="T89" fmla="*/ 379 h 769"/>
                              <a:gd name="T90" fmla="*/ 226 w 740"/>
                              <a:gd name="T91" fmla="*/ 313 h 769"/>
                              <a:gd name="T92" fmla="*/ 250 w 740"/>
                              <a:gd name="T93" fmla="*/ 254 h 769"/>
                              <a:gd name="T94" fmla="*/ 281 w 740"/>
                              <a:gd name="T95" fmla="*/ 202 h 769"/>
                              <a:gd name="T96" fmla="*/ 305 w 740"/>
                              <a:gd name="T97" fmla="*/ 174 h 769"/>
                              <a:gd name="T98" fmla="*/ 312 w 740"/>
                              <a:gd name="T99" fmla="*/ 171 h 769"/>
                              <a:gd name="T100" fmla="*/ 312 w 740"/>
                              <a:gd name="T101" fmla="*/ 178 h 769"/>
                              <a:gd name="T102" fmla="*/ 319 w 740"/>
                              <a:gd name="T103" fmla="*/ 181 h 769"/>
                              <a:gd name="T104" fmla="*/ 329 w 740"/>
                              <a:gd name="T105" fmla="*/ 122 h 769"/>
                              <a:gd name="T106" fmla="*/ 329 w 740"/>
                              <a:gd name="T107" fmla="*/ 164 h 769"/>
                              <a:gd name="T108" fmla="*/ 333 w 740"/>
                              <a:gd name="T109" fmla="*/ 171 h 769"/>
                              <a:gd name="T110" fmla="*/ 350 w 740"/>
                              <a:gd name="T111" fmla="*/ 160 h 769"/>
                              <a:gd name="T112" fmla="*/ 374 w 740"/>
                              <a:gd name="T113" fmla="*/ 143 h 769"/>
                              <a:gd name="T114" fmla="*/ 370 w 740"/>
                              <a:gd name="T115" fmla="*/ 94 h 769"/>
                              <a:gd name="T116" fmla="*/ 391 w 740"/>
                              <a:gd name="T117" fmla="*/ 126 h 769"/>
                              <a:gd name="T118" fmla="*/ 394 w 740"/>
                              <a:gd name="T119" fmla="*/ 122 h 769"/>
                              <a:gd name="T120" fmla="*/ 432 w 740"/>
                              <a:gd name="T121" fmla="*/ 84 h 769"/>
                              <a:gd name="T122" fmla="*/ 466 w 740"/>
                              <a:gd name="T123" fmla="*/ 39 h 769"/>
                              <a:gd name="T124" fmla="*/ 487 w 740"/>
                              <a:gd name="T125" fmla="*/ 4 h 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0" h="769">
                                <a:moveTo>
                                  <a:pt x="494" y="0"/>
                                </a:moveTo>
                                <a:lnTo>
                                  <a:pt x="501" y="0"/>
                                </a:lnTo>
                                <a:lnTo>
                                  <a:pt x="507" y="4"/>
                                </a:lnTo>
                                <a:lnTo>
                                  <a:pt x="518" y="7"/>
                                </a:lnTo>
                                <a:lnTo>
                                  <a:pt x="521" y="11"/>
                                </a:lnTo>
                                <a:lnTo>
                                  <a:pt x="528" y="18"/>
                                </a:lnTo>
                                <a:lnTo>
                                  <a:pt x="535" y="21"/>
                                </a:lnTo>
                                <a:lnTo>
                                  <a:pt x="538" y="28"/>
                                </a:lnTo>
                                <a:lnTo>
                                  <a:pt x="545" y="35"/>
                                </a:lnTo>
                                <a:lnTo>
                                  <a:pt x="555" y="49"/>
                                </a:lnTo>
                                <a:lnTo>
                                  <a:pt x="566" y="59"/>
                                </a:lnTo>
                                <a:lnTo>
                                  <a:pt x="576" y="70"/>
                                </a:lnTo>
                                <a:lnTo>
                                  <a:pt x="590" y="80"/>
                                </a:lnTo>
                                <a:lnTo>
                                  <a:pt x="600" y="91"/>
                                </a:lnTo>
                                <a:lnTo>
                                  <a:pt x="614" y="101"/>
                                </a:lnTo>
                                <a:lnTo>
                                  <a:pt x="627" y="112"/>
                                </a:lnTo>
                                <a:lnTo>
                                  <a:pt x="638" y="119"/>
                                </a:lnTo>
                                <a:lnTo>
                                  <a:pt x="651" y="129"/>
                                </a:lnTo>
                                <a:lnTo>
                                  <a:pt x="662" y="139"/>
                                </a:lnTo>
                                <a:lnTo>
                                  <a:pt x="672" y="150"/>
                                </a:lnTo>
                                <a:lnTo>
                                  <a:pt x="682" y="164"/>
                                </a:lnTo>
                                <a:lnTo>
                                  <a:pt x="692" y="174"/>
                                </a:lnTo>
                                <a:lnTo>
                                  <a:pt x="699" y="188"/>
                                </a:lnTo>
                                <a:lnTo>
                                  <a:pt x="706" y="205"/>
                                </a:lnTo>
                                <a:lnTo>
                                  <a:pt x="710" y="223"/>
                                </a:lnTo>
                                <a:lnTo>
                                  <a:pt x="716" y="247"/>
                                </a:lnTo>
                                <a:lnTo>
                                  <a:pt x="723" y="272"/>
                                </a:lnTo>
                                <a:lnTo>
                                  <a:pt x="730" y="299"/>
                                </a:lnTo>
                                <a:lnTo>
                                  <a:pt x="737" y="324"/>
                                </a:lnTo>
                                <a:lnTo>
                                  <a:pt x="740" y="351"/>
                                </a:lnTo>
                                <a:lnTo>
                                  <a:pt x="737" y="372"/>
                                </a:lnTo>
                                <a:lnTo>
                                  <a:pt x="730" y="397"/>
                                </a:lnTo>
                                <a:lnTo>
                                  <a:pt x="716" y="418"/>
                                </a:lnTo>
                                <a:lnTo>
                                  <a:pt x="716" y="421"/>
                                </a:lnTo>
                                <a:lnTo>
                                  <a:pt x="713" y="421"/>
                                </a:lnTo>
                                <a:lnTo>
                                  <a:pt x="713" y="424"/>
                                </a:lnTo>
                                <a:lnTo>
                                  <a:pt x="713" y="428"/>
                                </a:lnTo>
                                <a:lnTo>
                                  <a:pt x="710" y="428"/>
                                </a:lnTo>
                                <a:lnTo>
                                  <a:pt x="710" y="431"/>
                                </a:lnTo>
                                <a:lnTo>
                                  <a:pt x="706" y="431"/>
                                </a:lnTo>
                                <a:lnTo>
                                  <a:pt x="703" y="431"/>
                                </a:lnTo>
                                <a:lnTo>
                                  <a:pt x="703" y="435"/>
                                </a:lnTo>
                                <a:lnTo>
                                  <a:pt x="703" y="438"/>
                                </a:lnTo>
                                <a:lnTo>
                                  <a:pt x="699" y="442"/>
                                </a:lnTo>
                                <a:lnTo>
                                  <a:pt x="699" y="445"/>
                                </a:lnTo>
                                <a:lnTo>
                                  <a:pt x="696" y="449"/>
                                </a:lnTo>
                                <a:lnTo>
                                  <a:pt x="696" y="452"/>
                                </a:lnTo>
                                <a:lnTo>
                                  <a:pt x="692" y="456"/>
                                </a:lnTo>
                                <a:lnTo>
                                  <a:pt x="689" y="459"/>
                                </a:lnTo>
                                <a:lnTo>
                                  <a:pt x="686" y="463"/>
                                </a:lnTo>
                                <a:lnTo>
                                  <a:pt x="682" y="463"/>
                                </a:lnTo>
                                <a:lnTo>
                                  <a:pt x="682" y="466"/>
                                </a:lnTo>
                                <a:lnTo>
                                  <a:pt x="668" y="477"/>
                                </a:lnTo>
                                <a:lnTo>
                                  <a:pt x="655" y="491"/>
                                </a:lnTo>
                                <a:lnTo>
                                  <a:pt x="644" y="501"/>
                                </a:lnTo>
                                <a:lnTo>
                                  <a:pt x="631" y="511"/>
                                </a:lnTo>
                                <a:lnTo>
                                  <a:pt x="617" y="525"/>
                                </a:lnTo>
                                <a:lnTo>
                                  <a:pt x="603" y="536"/>
                                </a:lnTo>
                                <a:lnTo>
                                  <a:pt x="590" y="546"/>
                                </a:lnTo>
                                <a:lnTo>
                                  <a:pt x="576" y="557"/>
                                </a:lnTo>
                                <a:lnTo>
                                  <a:pt x="562" y="564"/>
                                </a:lnTo>
                                <a:lnTo>
                                  <a:pt x="549" y="574"/>
                                </a:lnTo>
                                <a:lnTo>
                                  <a:pt x="535" y="584"/>
                                </a:lnTo>
                                <a:lnTo>
                                  <a:pt x="521" y="591"/>
                                </a:lnTo>
                                <a:lnTo>
                                  <a:pt x="504" y="602"/>
                                </a:lnTo>
                                <a:lnTo>
                                  <a:pt x="490" y="609"/>
                                </a:lnTo>
                                <a:lnTo>
                                  <a:pt x="473" y="616"/>
                                </a:lnTo>
                                <a:lnTo>
                                  <a:pt x="459" y="623"/>
                                </a:lnTo>
                                <a:lnTo>
                                  <a:pt x="456" y="626"/>
                                </a:lnTo>
                                <a:lnTo>
                                  <a:pt x="453" y="626"/>
                                </a:lnTo>
                                <a:lnTo>
                                  <a:pt x="456" y="623"/>
                                </a:lnTo>
                                <a:lnTo>
                                  <a:pt x="456" y="619"/>
                                </a:lnTo>
                                <a:lnTo>
                                  <a:pt x="459" y="616"/>
                                </a:lnTo>
                                <a:lnTo>
                                  <a:pt x="463" y="612"/>
                                </a:lnTo>
                                <a:lnTo>
                                  <a:pt x="463" y="609"/>
                                </a:lnTo>
                                <a:lnTo>
                                  <a:pt x="466" y="605"/>
                                </a:lnTo>
                                <a:lnTo>
                                  <a:pt x="466" y="598"/>
                                </a:lnTo>
                                <a:lnTo>
                                  <a:pt x="470" y="595"/>
                                </a:lnTo>
                                <a:lnTo>
                                  <a:pt x="477" y="584"/>
                                </a:lnTo>
                                <a:lnTo>
                                  <a:pt x="483" y="574"/>
                                </a:lnTo>
                                <a:lnTo>
                                  <a:pt x="487" y="564"/>
                                </a:lnTo>
                                <a:lnTo>
                                  <a:pt x="494" y="553"/>
                                </a:lnTo>
                                <a:lnTo>
                                  <a:pt x="501" y="539"/>
                                </a:lnTo>
                                <a:lnTo>
                                  <a:pt x="504" y="529"/>
                                </a:lnTo>
                                <a:lnTo>
                                  <a:pt x="511" y="515"/>
                                </a:lnTo>
                                <a:lnTo>
                                  <a:pt x="514" y="504"/>
                                </a:lnTo>
                                <a:lnTo>
                                  <a:pt x="521" y="491"/>
                                </a:lnTo>
                                <a:lnTo>
                                  <a:pt x="525" y="477"/>
                                </a:lnTo>
                                <a:lnTo>
                                  <a:pt x="528" y="466"/>
                                </a:lnTo>
                                <a:lnTo>
                                  <a:pt x="535" y="452"/>
                                </a:lnTo>
                                <a:lnTo>
                                  <a:pt x="538" y="438"/>
                                </a:lnTo>
                                <a:lnTo>
                                  <a:pt x="542" y="424"/>
                                </a:lnTo>
                                <a:lnTo>
                                  <a:pt x="545" y="414"/>
                                </a:lnTo>
                                <a:lnTo>
                                  <a:pt x="552" y="400"/>
                                </a:lnTo>
                                <a:lnTo>
                                  <a:pt x="549" y="393"/>
                                </a:lnTo>
                                <a:lnTo>
                                  <a:pt x="542" y="390"/>
                                </a:lnTo>
                                <a:lnTo>
                                  <a:pt x="538" y="393"/>
                                </a:lnTo>
                                <a:lnTo>
                                  <a:pt x="538" y="397"/>
                                </a:lnTo>
                                <a:lnTo>
                                  <a:pt x="535" y="400"/>
                                </a:lnTo>
                                <a:lnTo>
                                  <a:pt x="535" y="404"/>
                                </a:lnTo>
                                <a:lnTo>
                                  <a:pt x="531" y="421"/>
                                </a:lnTo>
                                <a:lnTo>
                                  <a:pt x="525" y="438"/>
                                </a:lnTo>
                                <a:lnTo>
                                  <a:pt x="521" y="452"/>
                                </a:lnTo>
                                <a:lnTo>
                                  <a:pt x="514" y="470"/>
                                </a:lnTo>
                                <a:lnTo>
                                  <a:pt x="507" y="487"/>
                                </a:lnTo>
                                <a:lnTo>
                                  <a:pt x="501" y="501"/>
                                </a:lnTo>
                                <a:lnTo>
                                  <a:pt x="497" y="515"/>
                                </a:lnTo>
                                <a:lnTo>
                                  <a:pt x="490" y="532"/>
                                </a:lnTo>
                                <a:lnTo>
                                  <a:pt x="480" y="546"/>
                                </a:lnTo>
                                <a:lnTo>
                                  <a:pt x="473" y="560"/>
                                </a:lnTo>
                                <a:lnTo>
                                  <a:pt x="466" y="574"/>
                                </a:lnTo>
                                <a:lnTo>
                                  <a:pt x="459" y="588"/>
                                </a:lnTo>
                                <a:lnTo>
                                  <a:pt x="449" y="602"/>
                                </a:lnTo>
                                <a:lnTo>
                                  <a:pt x="442" y="616"/>
                                </a:lnTo>
                                <a:lnTo>
                                  <a:pt x="432" y="626"/>
                                </a:lnTo>
                                <a:lnTo>
                                  <a:pt x="422" y="640"/>
                                </a:lnTo>
                                <a:lnTo>
                                  <a:pt x="415" y="650"/>
                                </a:lnTo>
                                <a:lnTo>
                                  <a:pt x="405" y="657"/>
                                </a:lnTo>
                                <a:lnTo>
                                  <a:pt x="398" y="668"/>
                                </a:lnTo>
                                <a:lnTo>
                                  <a:pt x="387" y="675"/>
                                </a:lnTo>
                                <a:lnTo>
                                  <a:pt x="381" y="685"/>
                                </a:lnTo>
                                <a:lnTo>
                                  <a:pt x="370" y="692"/>
                                </a:lnTo>
                                <a:lnTo>
                                  <a:pt x="360" y="703"/>
                                </a:lnTo>
                                <a:lnTo>
                                  <a:pt x="353" y="710"/>
                                </a:lnTo>
                                <a:lnTo>
                                  <a:pt x="343" y="716"/>
                                </a:lnTo>
                                <a:lnTo>
                                  <a:pt x="333" y="723"/>
                                </a:lnTo>
                                <a:lnTo>
                                  <a:pt x="326" y="730"/>
                                </a:lnTo>
                                <a:lnTo>
                                  <a:pt x="315" y="734"/>
                                </a:lnTo>
                                <a:lnTo>
                                  <a:pt x="305" y="741"/>
                                </a:lnTo>
                                <a:lnTo>
                                  <a:pt x="295" y="748"/>
                                </a:lnTo>
                                <a:lnTo>
                                  <a:pt x="285" y="751"/>
                                </a:lnTo>
                                <a:lnTo>
                                  <a:pt x="274" y="755"/>
                                </a:lnTo>
                                <a:lnTo>
                                  <a:pt x="261" y="758"/>
                                </a:lnTo>
                                <a:lnTo>
                                  <a:pt x="250" y="762"/>
                                </a:lnTo>
                                <a:lnTo>
                                  <a:pt x="240" y="765"/>
                                </a:lnTo>
                                <a:lnTo>
                                  <a:pt x="226" y="765"/>
                                </a:lnTo>
                                <a:lnTo>
                                  <a:pt x="216" y="769"/>
                                </a:lnTo>
                                <a:lnTo>
                                  <a:pt x="206" y="769"/>
                                </a:lnTo>
                                <a:lnTo>
                                  <a:pt x="192" y="769"/>
                                </a:lnTo>
                                <a:lnTo>
                                  <a:pt x="182" y="769"/>
                                </a:lnTo>
                                <a:lnTo>
                                  <a:pt x="172" y="769"/>
                                </a:lnTo>
                                <a:lnTo>
                                  <a:pt x="158" y="769"/>
                                </a:lnTo>
                                <a:lnTo>
                                  <a:pt x="148" y="769"/>
                                </a:lnTo>
                                <a:lnTo>
                                  <a:pt x="137" y="769"/>
                                </a:lnTo>
                                <a:lnTo>
                                  <a:pt x="124" y="769"/>
                                </a:lnTo>
                                <a:lnTo>
                                  <a:pt x="113" y="765"/>
                                </a:lnTo>
                                <a:lnTo>
                                  <a:pt x="103" y="765"/>
                                </a:lnTo>
                                <a:lnTo>
                                  <a:pt x="89" y="765"/>
                                </a:lnTo>
                                <a:lnTo>
                                  <a:pt x="86" y="762"/>
                                </a:lnTo>
                                <a:lnTo>
                                  <a:pt x="79" y="762"/>
                                </a:lnTo>
                                <a:lnTo>
                                  <a:pt x="72" y="762"/>
                                </a:lnTo>
                                <a:lnTo>
                                  <a:pt x="65" y="758"/>
                                </a:lnTo>
                                <a:lnTo>
                                  <a:pt x="58" y="758"/>
                                </a:lnTo>
                                <a:lnTo>
                                  <a:pt x="52" y="758"/>
                                </a:lnTo>
                                <a:lnTo>
                                  <a:pt x="48" y="755"/>
                                </a:lnTo>
                                <a:lnTo>
                                  <a:pt x="41" y="755"/>
                                </a:lnTo>
                                <a:lnTo>
                                  <a:pt x="34" y="751"/>
                                </a:lnTo>
                                <a:lnTo>
                                  <a:pt x="28" y="748"/>
                                </a:lnTo>
                                <a:lnTo>
                                  <a:pt x="24" y="744"/>
                                </a:lnTo>
                                <a:lnTo>
                                  <a:pt x="17" y="741"/>
                                </a:lnTo>
                                <a:lnTo>
                                  <a:pt x="14" y="737"/>
                                </a:lnTo>
                                <a:lnTo>
                                  <a:pt x="10" y="734"/>
                                </a:lnTo>
                                <a:lnTo>
                                  <a:pt x="7" y="727"/>
                                </a:lnTo>
                                <a:lnTo>
                                  <a:pt x="0" y="723"/>
                                </a:lnTo>
                                <a:lnTo>
                                  <a:pt x="4" y="699"/>
                                </a:lnTo>
                                <a:lnTo>
                                  <a:pt x="7" y="675"/>
                                </a:lnTo>
                                <a:lnTo>
                                  <a:pt x="14" y="654"/>
                                </a:lnTo>
                                <a:lnTo>
                                  <a:pt x="24" y="633"/>
                                </a:lnTo>
                                <a:lnTo>
                                  <a:pt x="34" y="612"/>
                                </a:lnTo>
                                <a:lnTo>
                                  <a:pt x="45" y="591"/>
                                </a:lnTo>
                                <a:lnTo>
                                  <a:pt x="52" y="570"/>
                                </a:lnTo>
                                <a:lnTo>
                                  <a:pt x="58" y="550"/>
                                </a:lnTo>
                                <a:lnTo>
                                  <a:pt x="65" y="525"/>
                                </a:lnTo>
                                <a:lnTo>
                                  <a:pt x="69" y="518"/>
                                </a:lnTo>
                                <a:lnTo>
                                  <a:pt x="72" y="511"/>
                                </a:lnTo>
                                <a:lnTo>
                                  <a:pt x="76" y="508"/>
                                </a:lnTo>
                                <a:lnTo>
                                  <a:pt x="82" y="501"/>
                                </a:lnTo>
                                <a:lnTo>
                                  <a:pt x="86" y="497"/>
                                </a:lnTo>
                                <a:lnTo>
                                  <a:pt x="93" y="494"/>
                                </a:lnTo>
                                <a:lnTo>
                                  <a:pt x="100" y="491"/>
                                </a:lnTo>
                                <a:lnTo>
                                  <a:pt x="106" y="491"/>
                                </a:lnTo>
                                <a:lnTo>
                                  <a:pt x="117" y="487"/>
                                </a:lnTo>
                                <a:lnTo>
                                  <a:pt x="124" y="487"/>
                                </a:lnTo>
                                <a:lnTo>
                                  <a:pt x="130" y="484"/>
                                </a:lnTo>
                                <a:lnTo>
                                  <a:pt x="141" y="480"/>
                                </a:lnTo>
                                <a:lnTo>
                                  <a:pt x="148" y="480"/>
                                </a:lnTo>
                                <a:lnTo>
                                  <a:pt x="154" y="477"/>
                                </a:lnTo>
                                <a:lnTo>
                                  <a:pt x="161" y="473"/>
                                </a:lnTo>
                                <a:lnTo>
                                  <a:pt x="172" y="473"/>
                                </a:lnTo>
                                <a:lnTo>
                                  <a:pt x="178" y="470"/>
                                </a:lnTo>
                                <a:lnTo>
                                  <a:pt x="185" y="470"/>
                                </a:lnTo>
                                <a:lnTo>
                                  <a:pt x="195" y="470"/>
                                </a:lnTo>
                                <a:lnTo>
                                  <a:pt x="202" y="470"/>
                                </a:lnTo>
                                <a:lnTo>
                                  <a:pt x="209" y="470"/>
                                </a:lnTo>
                                <a:lnTo>
                                  <a:pt x="216" y="473"/>
                                </a:lnTo>
                                <a:lnTo>
                                  <a:pt x="226" y="477"/>
                                </a:lnTo>
                                <a:lnTo>
                                  <a:pt x="233" y="480"/>
                                </a:lnTo>
                                <a:lnTo>
                                  <a:pt x="237" y="484"/>
                                </a:lnTo>
                                <a:lnTo>
                                  <a:pt x="240" y="484"/>
                                </a:lnTo>
                                <a:lnTo>
                                  <a:pt x="240" y="487"/>
                                </a:lnTo>
                                <a:lnTo>
                                  <a:pt x="243" y="487"/>
                                </a:lnTo>
                                <a:lnTo>
                                  <a:pt x="247" y="487"/>
                                </a:lnTo>
                                <a:lnTo>
                                  <a:pt x="250" y="487"/>
                                </a:lnTo>
                                <a:lnTo>
                                  <a:pt x="254" y="484"/>
                                </a:lnTo>
                                <a:lnTo>
                                  <a:pt x="254" y="480"/>
                                </a:lnTo>
                                <a:lnTo>
                                  <a:pt x="254" y="477"/>
                                </a:lnTo>
                                <a:lnTo>
                                  <a:pt x="250" y="473"/>
                                </a:lnTo>
                                <a:lnTo>
                                  <a:pt x="247" y="470"/>
                                </a:lnTo>
                                <a:lnTo>
                                  <a:pt x="243" y="470"/>
                                </a:lnTo>
                                <a:lnTo>
                                  <a:pt x="240" y="466"/>
                                </a:lnTo>
                                <a:lnTo>
                                  <a:pt x="237" y="463"/>
                                </a:lnTo>
                                <a:lnTo>
                                  <a:pt x="233" y="463"/>
                                </a:lnTo>
                                <a:lnTo>
                                  <a:pt x="230" y="459"/>
                                </a:lnTo>
                                <a:lnTo>
                                  <a:pt x="223" y="459"/>
                                </a:lnTo>
                                <a:lnTo>
                                  <a:pt x="219" y="456"/>
                                </a:lnTo>
                                <a:lnTo>
                                  <a:pt x="216" y="456"/>
                                </a:lnTo>
                                <a:lnTo>
                                  <a:pt x="209" y="456"/>
                                </a:lnTo>
                                <a:lnTo>
                                  <a:pt x="206" y="452"/>
                                </a:lnTo>
                                <a:lnTo>
                                  <a:pt x="202" y="452"/>
                                </a:lnTo>
                                <a:lnTo>
                                  <a:pt x="195" y="452"/>
                                </a:lnTo>
                                <a:lnTo>
                                  <a:pt x="192" y="452"/>
                                </a:lnTo>
                                <a:lnTo>
                                  <a:pt x="189" y="452"/>
                                </a:lnTo>
                                <a:lnTo>
                                  <a:pt x="182" y="452"/>
                                </a:lnTo>
                                <a:lnTo>
                                  <a:pt x="178" y="452"/>
                                </a:lnTo>
                                <a:lnTo>
                                  <a:pt x="185" y="449"/>
                                </a:lnTo>
                                <a:lnTo>
                                  <a:pt x="192" y="445"/>
                                </a:lnTo>
                                <a:lnTo>
                                  <a:pt x="199" y="442"/>
                                </a:lnTo>
                                <a:lnTo>
                                  <a:pt x="206" y="438"/>
                                </a:lnTo>
                                <a:lnTo>
                                  <a:pt x="216" y="435"/>
                                </a:lnTo>
                                <a:lnTo>
                                  <a:pt x="223" y="435"/>
                                </a:lnTo>
                                <a:lnTo>
                                  <a:pt x="233" y="431"/>
                                </a:lnTo>
                                <a:lnTo>
                                  <a:pt x="240" y="431"/>
                                </a:lnTo>
                                <a:lnTo>
                                  <a:pt x="243" y="431"/>
                                </a:lnTo>
                                <a:lnTo>
                                  <a:pt x="247" y="435"/>
                                </a:lnTo>
                                <a:lnTo>
                                  <a:pt x="250" y="435"/>
                                </a:lnTo>
                                <a:lnTo>
                                  <a:pt x="254" y="435"/>
                                </a:lnTo>
                                <a:lnTo>
                                  <a:pt x="257" y="431"/>
                                </a:lnTo>
                                <a:lnTo>
                                  <a:pt x="257" y="428"/>
                                </a:lnTo>
                                <a:lnTo>
                                  <a:pt x="257" y="424"/>
                                </a:lnTo>
                                <a:lnTo>
                                  <a:pt x="254" y="421"/>
                                </a:lnTo>
                                <a:lnTo>
                                  <a:pt x="250" y="418"/>
                                </a:lnTo>
                                <a:lnTo>
                                  <a:pt x="247" y="418"/>
                                </a:lnTo>
                                <a:lnTo>
                                  <a:pt x="243" y="418"/>
                                </a:lnTo>
                                <a:lnTo>
                                  <a:pt x="237" y="418"/>
                                </a:lnTo>
                                <a:lnTo>
                                  <a:pt x="233" y="418"/>
                                </a:lnTo>
                                <a:lnTo>
                                  <a:pt x="230" y="418"/>
                                </a:lnTo>
                                <a:lnTo>
                                  <a:pt x="226" y="421"/>
                                </a:lnTo>
                                <a:lnTo>
                                  <a:pt x="223" y="421"/>
                                </a:lnTo>
                                <a:lnTo>
                                  <a:pt x="216" y="421"/>
                                </a:lnTo>
                                <a:lnTo>
                                  <a:pt x="213" y="421"/>
                                </a:lnTo>
                                <a:lnTo>
                                  <a:pt x="219" y="411"/>
                                </a:lnTo>
                                <a:lnTo>
                                  <a:pt x="226" y="400"/>
                                </a:lnTo>
                                <a:lnTo>
                                  <a:pt x="233" y="393"/>
                                </a:lnTo>
                                <a:lnTo>
                                  <a:pt x="240" y="383"/>
                                </a:lnTo>
                                <a:lnTo>
                                  <a:pt x="247" y="372"/>
                                </a:lnTo>
                                <a:lnTo>
                                  <a:pt x="254" y="362"/>
                                </a:lnTo>
                                <a:lnTo>
                                  <a:pt x="261" y="351"/>
                                </a:lnTo>
                                <a:lnTo>
                                  <a:pt x="267" y="341"/>
                                </a:lnTo>
                                <a:lnTo>
                                  <a:pt x="274" y="331"/>
                                </a:lnTo>
                                <a:lnTo>
                                  <a:pt x="281" y="320"/>
                                </a:lnTo>
                                <a:lnTo>
                                  <a:pt x="291" y="313"/>
                                </a:lnTo>
                                <a:lnTo>
                                  <a:pt x="298" y="303"/>
                                </a:lnTo>
                                <a:lnTo>
                                  <a:pt x="309" y="292"/>
                                </a:lnTo>
                                <a:lnTo>
                                  <a:pt x="315" y="285"/>
                                </a:lnTo>
                                <a:lnTo>
                                  <a:pt x="326" y="278"/>
                                </a:lnTo>
                                <a:lnTo>
                                  <a:pt x="336" y="268"/>
                                </a:lnTo>
                                <a:lnTo>
                                  <a:pt x="336" y="265"/>
                                </a:lnTo>
                                <a:lnTo>
                                  <a:pt x="336" y="261"/>
                                </a:lnTo>
                                <a:lnTo>
                                  <a:pt x="333" y="261"/>
                                </a:lnTo>
                                <a:lnTo>
                                  <a:pt x="333" y="258"/>
                                </a:lnTo>
                                <a:lnTo>
                                  <a:pt x="329" y="258"/>
                                </a:lnTo>
                                <a:lnTo>
                                  <a:pt x="326" y="261"/>
                                </a:lnTo>
                                <a:lnTo>
                                  <a:pt x="322" y="261"/>
                                </a:lnTo>
                                <a:lnTo>
                                  <a:pt x="312" y="272"/>
                                </a:lnTo>
                                <a:lnTo>
                                  <a:pt x="302" y="278"/>
                                </a:lnTo>
                                <a:lnTo>
                                  <a:pt x="295" y="289"/>
                                </a:lnTo>
                                <a:lnTo>
                                  <a:pt x="285" y="296"/>
                                </a:lnTo>
                                <a:lnTo>
                                  <a:pt x="278" y="306"/>
                                </a:lnTo>
                                <a:lnTo>
                                  <a:pt x="271" y="317"/>
                                </a:lnTo>
                                <a:lnTo>
                                  <a:pt x="264" y="324"/>
                                </a:lnTo>
                                <a:lnTo>
                                  <a:pt x="257" y="334"/>
                                </a:lnTo>
                                <a:lnTo>
                                  <a:pt x="250" y="345"/>
                                </a:lnTo>
                                <a:lnTo>
                                  <a:pt x="243" y="355"/>
                                </a:lnTo>
                                <a:lnTo>
                                  <a:pt x="237" y="362"/>
                                </a:lnTo>
                                <a:lnTo>
                                  <a:pt x="230" y="372"/>
                                </a:lnTo>
                                <a:lnTo>
                                  <a:pt x="223" y="383"/>
                                </a:lnTo>
                                <a:lnTo>
                                  <a:pt x="216" y="390"/>
                                </a:lnTo>
                                <a:lnTo>
                                  <a:pt x="209" y="400"/>
                                </a:lnTo>
                                <a:lnTo>
                                  <a:pt x="202" y="411"/>
                                </a:lnTo>
                                <a:lnTo>
                                  <a:pt x="202" y="400"/>
                                </a:lnTo>
                                <a:lnTo>
                                  <a:pt x="202" y="390"/>
                                </a:lnTo>
                                <a:lnTo>
                                  <a:pt x="202" y="379"/>
                                </a:lnTo>
                                <a:lnTo>
                                  <a:pt x="206" y="369"/>
                                </a:lnTo>
                                <a:lnTo>
                                  <a:pt x="206" y="358"/>
                                </a:lnTo>
                                <a:lnTo>
                                  <a:pt x="209" y="348"/>
                                </a:lnTo>
                                <a:lnTo>
                                  <a:pt x="213" y="341"/>
                                </a:lnTo>
                                <a:lnTo>
                                  <a:pt x="216" y="331"/>
                                </a:lnTo>
                                <a:lnTo>
                                  <a:pt x="223" y="324"/>
                                </a:lnTo>
                                <a:lnTo>
                                  <a:pt x="226" y="313"/>
                                </a:lnTo>
                                <a:lnTo>
                                  <a:pt x="230" y="306"/>
                                </a:lnTo>
                                <a:lnTo>
                                  <a:pt x="233" y="296"/>
                                </a:lnTo>
                                <a:lnTo>
                                  <a:pt x="237" y="289"/>
                                </a:lnTo>
                                <a:lnTo>
                                  <a:pt x="240" y="278"/>
                                </a:lnTo>
                                <a:lnTo>
                                  <a:pt x="243" y="272"/>
                                </a:lnTo>
                                <a:lnTo>
                                  <a:pt x="247" y="265"/>
                                </a:lnTo>
                                <a:lnTo>
                                  <a:pt x="250" y="254"/>
                                </a:lnTo>
                                <a:lnTo>
                                  <a:pt x="254" y="247"/>
                                </a:lnTo>
                                <a:lnTo>
                                  <a:pt x="257" y="237"/>
                                </a:lnTo>
                                <a:lnTo>
                                  <a:pt x="264" y="230"/>
                                </a:lnTo>
                                <a:lnTo>
                                  <a:pt x="267" y="223"/>
                                </a:lnTo>
                                <a:lnTo>
                                  <a:pt x="271" y="216"/>
                                </a:lnTo>
                                <a:lnTo>
                                  <a:pt x="278" y="209"/>
                                </a:lnTo>
                                <a:lnTo>
                                  <a:pt x="281" y="202"/>
                                </a:lnTo>
                                <a:lnTo>
                                  <a:pt x="288" y="199"/>
                                </a:lnTo>
                                <a:lnTo>
                                  <a:pt x="291" y="195"/>
                                </a:lnTo>
                                <a:lnTo>
                                  <a:pt x="295" y="192"/>
                                </a:lnTo>
                                <a:lnTo>
                                  <a:pt x="298" y="188"/>
                                </a:lnTo>
                                <a:lnTo>
                                  <a:pt x="302" y="185"/>
                                </a:lnTo>
                                <a:lnTo>
                                  <a:pt x="305" y="178"/>
                                </a:lnTo>
                                <a:lnTo>
                                  <a:pt x="305" y="174"/>
                                </a:lnTo>
                                <a:lnTo>
                                  <a:pt x="309" y="171"/>
                                </a:lnTo>
                                <a:lnTo>
                                  <a:pt x="309" y="167"/>
                                </a:lnTo>
                                <a:lnTo>
                                  <a:pt x="312" y="171"/>
                                </a:lnTo>
                                <a:lnTo>
                                  <a:pt x="312" y="174"/>
                                </a:lnTo>
                                <a:lnTo>
                                  <a:pt x="312" y="178"/>
                                </a:lnTo>
                                <a:lnTo>
                                  <a:pt x="315" y="181"/>
                                </a:lnTo>
                                <a:lnTo>
                                  <a:pt x="319" y="181"/>
                                </a:lnTo>
                                <a:lnTo>
                                  <a:pt x="322" y="167"/>
                                </a:lnTo>
                                <a:lnTo>
                                  <a:pt x="326" y="153"/>
                                </a:lnTo>
                                <a:lnTo>
                                  <a:pt x="326" y="139"/>
                                </a:lnTo>
                                <a:lnTo>
                                  <a:pt x="329" y="122"/>
                                </a:lnTo>
                                <a:lnTo>
                                  <a:pt x="333" y="119"/>
                                </a:lnTo>
                                <a:lnTo>
                                  <a:pt x="333" y="129"/>
                                </a:lnTo>
                                <a:lnTo>
                                  <a:pt x="333" y="139"/>
                                </a:lnTo>
                                <a:lnTo>
                                  <a:pt x="333" y="150"/>
                                </a:lnTo>
                                <a:lnTo>
                                  <a:pt x="333" y="160"/>
                                </a:lnTo>
                                <a:lnTo>
                                  <a:pt x="329" y="164"/>
                                </a:lnTo>
                                <a:lnTo>
                                  <a:pt x="329" y="167"/>
                                </a:lnTo>
                                <a:lnTo>
                                  <a:pt x="329" y="171"/>
                                </a:lnTo>
                                <a:lnTo>
                                  <a:pt x="333" y="171"/>
                                </a:lnTo>
                                <a:lnTo>
                                  <a:pt x="336" y="171"/>
                                </a:lnTo>
                                <a:lnTo>
                                  <a:pt x="339" y="171"/>
                                </a:lnTo>
                                <a:lnTo>
                                  <a:pt x="339" y="167"/>
                                </a:lnTo>
                                <a:lnTo>
                                  <a:pt x="343" y="167"/>
                                </a:lnTo>
                                <a:lnTo>
                                  <a:pt x="346" y="164"/>
                                </a:lnTo>
                                <a:lnTo>
                                  <a:pt x="350" y="164"/>
                                </a:lnTo>
                                <a:lnTo>
                                  <a:pt x="350" y="160"/>
                                </a:lnTo>
                                <a:lnTo>
                                  <a:pt x="353" y="157"/>
                                </a:lnTo>
                                <a:lnTo>
                                  <a:pt x="357" y="153"/>
                                </a:lnTo>
                                <a:lnTo>
                                  <a:pt x="360" y="153"/>
                                </a:lnTo>
                                <a:lnTo>
                                  <a:pt x="363" y="150"/>
                                </a:lnTo>
                                <a:lnTo>
                                  <a:pt x="367" y="146"/>
                                </a:lnTo>
                                <a:lnTo>
                                  <a:pt x="370" y="143"/>
                                </a:lnTo>
                                <a:lnTo>
                                  <a:pt x="374" y="143"/>
                                </a:lnTo>
                                <a:lnTo>
                                  <a:pt x="377" y="139"/>
                                </a:lnTo>
                                <a:lnTo>
                                  <a:pt x="367" y="94"/>
                                </a:lnTo>
                                <a:lnTo>
                                  <a:pt x="367" y="91"/>
                                </a:lnTo>
                                <a:lnTo>
                                  <a:pt x="370" y="94"/>
                                </a:lnTo>
                                <a:lnTo>
                                  <a:pt x="374" y="101"/>
                                </a:lnTo>
                                <a:lnTo>
                                  <a:pt x="374" y="105"/>
                                </a:lnTo>
                                <a:lnTo>
                                  <a:pt x="377" y="108"/>
                                </a:lnTo>
                                <a:lnTo>
                                  <a:pt x="381" y="115"/>
                                </a:lnTo>
                                <a:lnTo>
                                  <a:pt x="381" y="119"/>
                                </a:lnTo>
                                <a:lnTo>
                                  <a:pt x="384" y="122"/>
                                </a:lnTo>
                                <a:lnTo>
                                  <a:pt x="391" y="126"/>
                                </a:lnTo>
                                <a:lnTo>
                                  <a:pt x="391" y="122"/>
                                </a:lnTo>
                                <a:lnTo>
                                  <a:pt x="394" y="122"/>
                                </a:lnTo>
                                <a:lnTo>
                                  <a:pt x="398" y="119"/>
                                </a:lnTo>
                                <a:lnTo>
                                  <a:pt x="401" y="115"/>
                                </a:lnTo>
                                <a:lnTo>
                                  <a:pt x="408" y="108"/>
                                </a:lnTo>
                                <a:lnTo>
                                  <a:pt x="415" y="105"/>
                                </a:lnTo>
                                <a:lnTo>
                                  <a:pt x="422" y="98"/>
                                </a:lnTo>
                                <a:lnTo>
                                  <a:pt x="429" y="91"/>
                                </a:lnTo>
                                <a:lnTo>
                                  <a:pt x="432" y="84"/>
                                </a:lnTo>
                                <a:lnTo>
                                  <a:pt x="439" y="80"/>
                                </a:lnTo>
                                <a:lnTo>
                                  <a:pt x="442" y="70"/>
                                </a:lnTo>
                                <a:lnTo>
                                  <a:pt x="449" y="66"/>
                                </a:lnTo>
                                <a:lnTo>
                                  <a:pt x="453" y="59"/>
                                </a:lnTo>
                                <a:lnTo>
                                  <a:pt x="456" y="53"/>
                                </a:lnTo>
                                <a:lnTo>
                                  <a:pt x="463" y="46"/>
                                </a:lnTo>
                                <a:lnTo>
                                  <a:pt x="466" y="39"/>
                                </a:lnTo>
                                <a:lnTo>
                                  <a:pt x="470" y="32"/>
                                </a:lnTo>
                                <a:lnTo>
                                  <a:pt x="473" y="28"/>
                                </a:lnTo>
                                <a:lnTo>
                                  <a:pt x="480" y="21"/>
                                </a:lnTo>
                                <a:lnTo>
                                  <a:pt x="480" y="14"/>
                                </a:lnTo>
                                <a:lnTo>
                                  <a:pt x="483" y="11"/>
                                </a:lnTo>
                                <a:lnTo>
                                  <a:pt x="483" y="7"/>
                                </a:lnTo>
                                <a:lnTo>
                                  <a:pt x="487" y="4"/>
                                </a:lnTo>
                                <a:lnTo>
                                  <a:pt x="490" y="4"/>
                                </a:lnTo>
                                <a:lnTo>
                                  <a:pt x="490" y="0"/>
                                </a:lnTo>
                                <a:lnTo>
                                  <a:pt x="4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57"/>
                        <wps:cNvSpPr>
                          <a:spLocks/>
                        </wps:cNvSpPr>
                        <wps:spPr bwMode="auto">
                          <a:xfrm>
                            <a:off x="10342" y="10107"/>
                            <a:ext cx="17" cy="11"/>
                          </a:xfrm>
                          <a:custGeom>
                            <a:avLst/>
                            <a:gdLst>
                              <a:gd name="T0" fmla="*/ 3 w 17"/>
                              <a:gd name="T1" fmla="*/ 0 h 11"/>
                              <a:gd name="T2" fmla="*/ 17 w 17"/>
                              <a:gd name="T3" fmla="*/ 7 h 11"/>
                              <a:gd name="T4" fmla="*/ 17 w 17"/>
                              <a:gd name="T5" fmla="*/ 7 h 11"/>
                              <a:gd name="T6" fmla="*/ 17 w 17"/>
                              <a:gd name="T7" fmla="*/ 7 h 11"/>
                              <a:gd name="T8" fmla="*/ 17 w 17"/>
                              <a:gd name="T9" fmla="*/ 11 h 11"/>
                              <a:gd name="T10" fmla="*/ 17 w 17"/>
                              <a:gd name="T11" fmla="*/ 11 h 11"/>
                              <a:gd name="T12" fmla="*/ 0 w 17"/>
                              <a:gd name="T13" fmla="*/ 0 h 11"/>
                              <a:gd name="T14" fmla="*/ 0 w 17"/>
                              <a:gd name="T15" fmla="*/ 0 h 11"/>
                              <a:gd name="T16" fmla="*/ 0 w 17"/>
                              <a:gd name="T17" fmla="*/ 0 h 11"/>
                              <a:gd name="T18" fmla="*/ 3 w 17"/>
                              <a:gd name="T19" fmla="*/ 0 h 11"/>
                              <a:gd name="T20" fmla="*/ 3 w 17"/>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11">
                                <a:moveTo>
                                  <a:pt x="3" y="0"/>
                                </a:moveTo>
                                <a:lnTo>
                                  <a:pt x="17" y="7"/>
                                </a:lnTo>
                                <a:lnTo>
                                  <a:pt x="17" y="11"/>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58"/>
                        <wps:cNvSpPr>
                          <a:spLocks/>
                        </wps:cNvSpPr>
                        <wps:spPr bwMode="auto">
                          <a:xfrm>
                            <a:off x="10332" y="10118"/>
                            <a:ext cx="17" cy="10"/>
                          </a:xfrm>
                          <a:custGeom>
                            <a:avLst/>
                            <a:gdLst>
                              <a:gd name="T0" fmla="*/ 3 w 17"/>
                              <a:gd name="T1" fmla="*/ 0 h 10"/>
                              <a:gd name="T2" fmla="*/ 17 w 17"/>
                              <a:gd name="T3" fmla="*/ 10 h 10"/>
                              <a:gd name="T4" fmla="*/ 0 w 17"/>
                              <a:gd name="T5" fmla="*/ 3 h 10"/>
                              <a:gd name="T6" fmla="*/ 0 w 17"/>
                              <a:gd name="T7" fmla="*/ 3 h 10"/>
                              <a:gd name="T8" fmla="*/ 0 w 17"/>
                              <a:gd name="T9" fmla="*/ 3 h 10"/>
                              <a:gd name="T10" fmla="*/ 3 w 17"/>
                              <a:gd name="T11" fmla="*/ 3 h 10"/>
                              <a:gd name="T12" fmla="*/ 3 w 17"/>
                              <a:gd name="T13" fmla="*/ 0 h 10"/>
                              <a:gd name="T14" fmla="*/ 3 w 17"/>
                              <a:gd name="T15" fmla="*/ 0 h 10"/>
                              <a:gd name="T16" fmla="*/ 3 w 17"/>
                              <a:gd name="T17" fmla="*/ 0 h 10"/>
                              <a:gd name="T18" fmla="*/ 3 w 17"/>
                              <a:gd name="T19" fmla="*/ 0 h 10"/>
                              <a:gd name="T20" fmla="*/ 3 w 17"/>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10">
                                <a:moveTo>
                                  <a:pt x="3" y="0"/>
                                </a:moveTo>
                                <a:lnTo>
                                  <a:pt x="17" y="10"/>
                                </a:lnTo>
                                <a:lnTo>
                                  <a:pt x="0" y="3"/>
                                </a:lnTo>
                                <a:lnTo>
                                  <a:pt x="3" y="3"/>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59"/>
                        <wps:cNvSpPr>
                          <a:spLocks/>
                        </wps:cNvSpPr>
                        <wps:spPr bwMode="auto">
                          <a:xfrm>
                            <a:off x="9598" y="10132"/>
                            <a:ext cx="55" cy="14"/>
                          </a:xfrm>
                          <a:custGeom>
                            <a:avLst/>
                            <a:gdLst>
                              <a:gd name="T0" fmla="*/ 52 w 55"/>
                              <a:gd name="T1" fmla="*/ 0 h 14"/>
                              <a:gd name="T2" fmla="*/ 52 w 55"/>
                              <a:gd name="T3" fmla="*/ 0 h 14"/>
                              <a:gd name="T4" fmla="*/ 52 w 55"/>
                              <a:gd name="T5" fmla="*/ 0 h 14"/>
                              <a:gd name="T6" fmla="*/ 55 w 55"/>
                              <a:gd name="T7" fmla="*/ 0 h 14"/>
                              <a:gd name="T8" fmla="*/ 55 w 55"/>
                              <a:gd name="T9" fmla="*/ 0 h 14"/>
                              <a:gd name="T10" fmla="*/ 0 w 55"/>
                              <a:gd name="T11" fmla="*/ 14 h 14"/>
                              <a:gd name="T12" fmla="*/ 0 w 55"/>
                              <a:gd name="T13" fmla="*/ 14 h 14"/>
                              <a:gd name="T14" fmla="*/ 0 w 55"/>
                              <a:gd name="T15" fmla="*/ 10 h 14"/>
                              <a:gd name="T16" fmla="*/ 0 w 55"/>
                              <a:gd name="T17" fmla="*/ 10 h 14"/>
                              <a:gd name="T18" fmla="*/ 0 w 55"/>
                              <a:gd name="T19" fmla="*/ 10 h 14"/>
                              <a:gd name="T20" fmla="*/ 7 w 55"/>
                              <a:gd name="T21" fmla="*/ 7 h 14"/>
                              <a:gd name="T22" fmla="*/ 10 w 55"/>
                              <a:gd name="T23" fmla="*/ 7 h 14"/>
                              <a:gd name="T24" fmla="*/ 17 w 55"/>
                              <a:gd name="T25" fmla="*/ 3 h 14"/>
                              <a:gd name="T26" fmla="*/ 24 w 55"/>
                              <a:gd name="T27" fmla="*/ 3 h 14"/>
                              <a:gd name="T28" fmla="*/ 31 w 55"/>
                              <a:gd name="T29" fmla="*/ 3 h 14"/>
                              <a:gd name="T30" fmla="*/ 38 w 55"/>
                              <a:gd name="T31" fmla="*/ 3 h 14"/>
                              <a:gd name="T32" fmla="*/ 45 w 55"/>
                              <a:gd name="T33" fmla="*/ 0 h 14"/>
                              <a:gd name="T34" fmla="*/ 52 w 55"/>
                              <a:gd name="T35"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5" h="14">
                                <a:moveTo>
                                  <a:pt x="52" y="0"/>
                                </a:moveTo>
                                <a:lnTo>
                                  <a:pt x="52" y="0"/>
                                </a:lnTo>
                                <a:lnTo>
                                  <a:pt x="55" y="0"/>
                                </a:lnTo>
                                <a:lnTo>
                                  <a:pt x="0" y="14"/>
                                </a:lnTo>
                                <a:lnTo>
                                  <a:pt x="0" y="10"/>
                                </a:lnTo>
                                <a:lnTo>
                                  <a:pt x="7" y="7"/>
                                </a:lnTo>
                                <a:lnTo>
                                  <a:pt x="10" y="7"/>
                                </a:lnTo>
                                <a:lnTo>
                                  <a:pt x="17" y="3"/>
                                </a:lnTo>
                                <a:lnTo>
                                  <a:pt x="24" y="3"/>
                                </a:lnTo>
                                <a:lnTo>
                                  <a:pt x="31" y="3"/>
                                </a:lnTo>
                                <a:lnTo>
                                  <a:pt x="38" y="3"/>
                                </a:lnTo>
                                <a:lnTo>
                                  <a:pt x="45" y="0"/>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60"/>
                        <wps:cNvSpPr>
                          <a:spLocks/>
                        </wps:cNvSpPr>
                        <wps:spPr bwMode="auto">
                          <a:xfrm>
                            <a:off x="10314" y="10132"/>
                            <a:ext cx="28" cy="20"/>
                          </a:xfrm>
                          <a:custGeom>
                            <a:avLst/>
                            <a:gdLst>
                              <a:gd name="T0" fmla="*/ 7 w 28"/>
                              <a:gd name="T1" fmla="*/ 0 h 20"/>
                              <a:gd name="T2" fmla="*/ 28 w 28"/>
                              <a:gd name="T3" fmla="*/ 14 h 20"/>
                              <a:gd name="T4" fmla="*/ 24 w 28"/>
                              <a:gd name="T5" fmla="*/ 20 h 20"/>
                              <a:gd name="T6" fmla="*/ 21 w 28"/>
                              <a:gd name="T7" fmla="*/ 20 h 20"/>
                              <a:gd name="T8" fmla="*/ 18 w 28"/>
                              <a:gd name="T9" fmla="*/ 17 h 20"/>
                              <a:gd name="T10" fmla="*/ 14 w 28"/>
                              <a:gd name="T11" fmla="*/ 17 h 20"/>
                              <a:gd name="T12" fmla="*/ 11 w 28"/>
                              <a:gd name="T13" fmla="*/ 17 h 20"/>
                              <a:gd name="T14" fmla="*/ 7 w 28"/>
                              <a:gd name="T15" fmla="*/ 14 h 20"/>
                              <a:gd name="T16" fmla="*/ 7 w 28"/>
                              <a:gd name="T17" fmla="*/ 14 h 20"/>
                              <a:gd name="T18" fmla="*/ 4 w 28"/>
                              <a:gd name="T19" fmla="*/ 10 h 20"/>
                              <a:gd name="T20" fmla="*/ 0 w 28"/>
                              <a:gd name="T21" fmla="*/ 10 h 20"/>
                              <a:gd name="T22" fmla="*/ 7 w 28"/>
                              <a:gd name="T23" fmla="*/ 0 h 20"/>
                              <a:gd name="T24" fmla="*/ 7 w 28"/>
                              <a:gd name="T25" fmla="*/ 0 h 20"/>
                              <a:gd name="T26" fmla="*/ 7 w 28"/>
                              <a:gd name="T27" fmla="*/ 0 h 20"/>
                              <a:gd name="T28" fmla="*/ 7 w 28"/>
                              <a:gd name="T29" fmla="*/ 0 h 20"/>
                              <a:gd name="T30" fmla="*/ 7 w 28"/>
                              <a:gd name="T3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 h="20">
                                <a:moveTo>
                                  <a:pt x="7" y="0"/>
                                </a:moveTo>
                                <a:lnTo>
                                  <a:pt x="28" y="14"/>
                                </a:lnTo>
                                <a:lnTo>
                                  <a:pt x="24" y="20"/>
                                </a:lnTo>
                                <a:lnTo>
                                  <a:pt x="21" y="20"/>
                                </a:lnTo>
                                <a:lnTo>
                                  <a:pt x="18" y="17"/>
                                </a:lnTo>
                                <a:lnTo>
                                  <a:pt x="14" y="17"/>
                                </a:lnTo>
                                <a:lnTo>
                                  <a:pt x="11" y="17"/>
                                </a:lnTo>
                                <a:lnTo>
                                  <a:pt x="7" y="14"/>
                                </a:lnTo>
                                <a:lnTo>
                                  <a:pt x="4" y="10"/>
                                </a:lnTo>
                                <a:lnTo>
                                  <a:pt x="0" y="1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61"/>
                        <wps:cNvSpPr>
                          <a:spLocks/>
                        </wps:cNvSpPr>
                        <wps:spPr bwMode="auto">
                          <a:xfrm>
                            <a:off x="10304" y="10152"/>
                            <a:ext cx="24" cy="21"/>
                          </a:xfrm>
                          <a:custGeom>
                            <a:avLst/>
                            <a:gdLst>
                              <a:gd name="T0" fmla="*/ 4 w 24"/>
                              <a:gd name="T1" fmla="*/ 0 h 21"/>
                              <a:gd name="T2" fmla="*/ 21 w 24"/>
                              <a:gd name="T3" fmla="*/ 11 h 21"/>
                              <a:gd name="T4" fmla="*/ 24 w 24"/>
                              <a:gd name="T5" fmla="*/ 14 h 21"/>
                              <a:gd name="T6" fmla="*/ 21 w 24"/>
                              <a:gd name="T7" fmla="*/ 14 h 21"/>
                              <a:gd name="T8" fmla="*/ 21 w 24"/>
                              <a:gd name="T9" fmla="*/ 18 h 21"/>
                              <a:gd name="T10" fmla="*/ 21 w 24"/>
                              <a:gd name="T11" fmla="*/ 18 h 21"/>
                              <a:gd name="T12" fmla="*/ 21 w 24"/>
                              <a:gd name="T13" fmla="*/ 18 h 21"/>
                              <a:gd name="T14" fmla="*/ 21 w 24"/>
                              <a:gd name="T15" fmla="*/ 18 h 21"/>
                              <a:gd name="T16" fmla="*/ 21 w 24"/>
                              <a:gd name="T17" fmla="*/ 18 h 21"/>
                              <a:gd name="T18" fmla="*/ 17 w 24"/>
                              <a:gd name="T19" fmla="*/ 21 h 21"/>
                              <a:gd name="T20" fmla="*/ 0 w 24"/>
                              <a:gd name="T21" fmla="*/ 0 h 21"/>
                              <a:gd name="T22" fmla="*/ 0 w 24"/>
                              <a:gd name="T23" fmla="*/ 0 h 21"/>
                              <a:gd name="T24" fmla="*/ 0 w 24"/>
                              <a:gd name="T25" fmla="*/ 0 h 21"/>
                              <a:gd name="T26" fmla="*/ 0 w 24"/>
                              <a:gd name="T27" fmla="*/ 0 h 21"/>
                              <a:gd name="T28" fmla="*/ 0 w 24"/>
                              <a:gd name="T29" fmla="*/ 0 h 21"/>
                              <a:gd name="T30" fmla="*/ 0 w 24"/>
                              <a:gd name="T31" fmla="*/ 0 h 21"/>
                              <a:gd name="T32" fmla="*/ 0 w 24"/>
                              <a:gd name="T33" fmla="*/ 0 h 21"/>
                              <a:gd name="T34" fmla="*/ 4 w 24"/>
                              <a:gd name="T35" fmla="*/ 0 h 21"/>
                              <a:gd name="T36" fmla="*/ 4 w 24"/>
                              <a:gd name="T3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21">
                                <a:moveTo>
                                  <a:pt x="4" y="0"/>
                                </a:moveTo>
                                <a:lnTo>
                                  <a:pt x="21" y="11"/>
                                </a:lnTo>
                                <a:lnTo>
                                  <a:pt x="24" y="14"/>
                                </a:lnTo>
                                <a:lnTo>
                                  <a:pt x="21" y="14"/>
                                </a:lnTo>
                                <a:lnTo>
                                  <a:pt x="21" y="18"/>
                                </a:lnTo>
                                <a:lnTo>
                                  <a:pt x="17" y="21"/>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62"/>
                        <wps:cNvSpPr>
                          <a:spLocks/>
                        </wps:cNvSpPr>
                        <wps:spPr bwMode="auto">
                          <a:xfrm>
                            <a:off x="9588" y="10152"/>
                            <a:ext cx="62" cy="25"/>
                          </a:xfrm>
                          <a:custGeom>
                            <a:avLst/>
                            <a:gdLst>
                              <a:gd name="T0" fmla="*/ 55 w 62"/>
                              <a:gd name="T1" fmla="*/ 0 h 25"/>
                              <a:gd name="T2" fmla="*/ 62 w 62"/>
                              <a:gd name="T3" fmla="*/ 0 h 25"/>
                              <a:gd name="T4" fmla="*/ 58 w 62"/>
                              <a:gd name="T5" fmla="*/ 14 h 25"/>
                              <a:gd name="T6" fmla="*/ 3 w 62"/>
                              <a:gd name="T7" fmla="*/ 25 h 25"/>
                              <a:gd name="T8" fmla="*/ 3 w 62"/>
                              <a:gd name="T9" fmla="*/ 21 h 25"/>
                              <a:gd name="T10" fmla="*/ 3 w 62"/>
                              <a:gd name="T11" fmla="*/ 21 h 25"/>
                              <a:gd name="T12" fmla="*/ 0 w 62"/>
                              <a:gd name="T13" fmla="*/ 18 h 25"/>
                              <a:gd name="T14" fmla="*/ 0 w 62"/>
                              <a:gd name="T15" fmla="*/ 14 h 25"/>
                              <a:gd name="T16" fmla="*/ 3 w 62"/>
                              <a:gd name="T17" fmla="*/ 14 h 25"/>
                              <a:gd name="T18" fmla="*/ 3 w 62"/>
                              <a:gd name="T19" fmla="*/ 11 h 25"/>
                              <a:gd name="T20" fmla="*/ 7 w 62"/>
                              <a:gd name="T21" fmla="*/ 11 h 25"/>
                              <a:gd name="T22" fmla="*/ 10 w 62"/>
                              <a:gd name="T23" fmla="*/ 11 h 25"/>
                              <a:gd name="T24" fmla="*/ 55 w 62"/>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2" h="25">
                                <a:moveTo>
                                  <a:pt x="55" y="0"/>
                                </a:moveTo>
                                <a:lnTo>
                                  <a:pt x="62" y="0"/>
                                </a:lnTo>
                                <a:lnTo>
                                  <a:pt x="58" y="14"/>
                                </a:lnTo>
                                <a:lnTo>
                                  <a:pt x="3" y="25"/>
                                </a:lnTo>
                                <a:lnTo>
                                  <a:pt x="3" y="21"/>
                                </a:lnTo>
                                <a:lnTo>
                                  <a:pt x="0" y="18"/>
                                </a:lnTo>
                                <a:lnTo>
                                  <a:pt x="0" y="14"/>
                                </a:lnTo>
                                <a:lnTo>
                                  <a:pt x="3" y="14"/>
                                </a:lnTo>
                                <a:lnTo>
                                  <a:pt x="3" y="11"/>
                                </a:lnTo>
                                <a:lnTo>
                                  <a:pt x="7" y="11"/>
                                </a:lnTo>
                                <a:lnTo>
                                  <a:pt x="10" y="11"/>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63"/>
                        <wps:cNvSpPr>
                          <a:spLocks/>
                        </wps:cNvSpPr>
                        <wps:spPr bwMode="auto">
                          <a:xfrm>
                            <a:off x="10294" y="10163"/>
                            <a:ext cx="17" cy="24"/>
                          </a:xfrm>
                          <a:custGeom>
                            <a:avLst/>
                            <a:gdLst>
                              <a:gd name="T0" fmla="*/ 0 w 17"/>
                              <a:gd name="T1" fmla="*/ 0 h 24"/>
                              <a:gd name="T2" fmla="*/ 17 w 17"/>
                              <a:gd name="T3" fmla="*/ 21 h 24"/>
                              <a:gd name="T4" fmla="*/ 17 w 17"/>
                              <a:gd name="T5" fmla="*/ 21 h 24"/>
                              <a:gd name="T6" fmla="*/ 17 w 17"/>
                              <a:gd name="T7" fmla="*/ 21 h 24"/>
                              <a:gd name="T8" fmla="*/ 17 w 17"/>
                              <a:gd name="T9" fmla="*/ 21 h 24"/>
                              <a:gd name="T10" fmla="*/ 17 w 17"/>
                              <a:gd name="T11" fmla="*/ 24 h 24"/>
                              <a:gd name="T12" fmla="*/ 14 w 17"/>
                              <a:gd name="T13" fmla="*/ 21 h 24"/>
                              <a:gd name="T14" fmla="*/ 10 w 17"/>
                              <a:gd name="T15" fmla="*/ 21 h 24"/>
                              <a:gd name="T16" fmla="*/ 7 w 17"/>
                              <a:gd name="T17" fmla="*/ 17 h 24"/>
                              <a:gd name="T18" fmla="*/ 7 w 17"/>
                              <a:gd name="T19" fmla="*/ 14 h 24"/>
                              <a:gd name="T20" fmla="*/ 3 w 17"/>
                              <a:gd name="T21" fmla="*/ 10 h 24"/>
                              <a:gd name="T22" fmla="*/ 3 w 17"/>
                              <a:gd name="T23" fmla="*/ 7 h 24"/>
                              <a:gd name="T24" fmla="*/ 0 w 17"/>
                              <a:gd name="T25" fmla="*/ 7 h 24"/>
                              <a:gd name="T26" fmla="*/ 0 w 17"/>
                              <a:gd name="T27" fmla="*/ 3 h 24"/>
                              <a:gd name="T28" fmla="*/ 0 w 17"/>
                              <a:gd name="T29" fmla="*/ 3 h 24"/>
                              <a:gd name="T30" fmla="*/ 0 w 17"/>
                              <a:gd name="T31" fmla="*/ 0 h 24"/>
                              <a:gd name="T32" fmla="*/ 0 w 17"/>
                              <a:gd name="T33" fmla="*/ 0 h 24"/>
                              <a:gd name="T34" fmla="*/ 0 w 17"/>
                              <a:gd name="T35"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24">
                                <a:moveTo>
                                  <a:pt x="0" y="0"/>
                                </a:moveTo>
                                <a:lnTo>
                                  <a:pt x="17" y="21"/>
                                </a:lnTo>
                                <a:lnTo>
                                  <a:pt x="17" y="24"/>
                                </a:lnTo>
                                <a:lnTo>
                                  <a:pt x="14" y="21"/>
                                </a:lnTo>
                                <a:lnTo>
                                  <a:pt x="10" y="21"/>
                                </a:lnTo>
                                <a:lnTo>
                                  <a:pt x="7" y="17"/>
                                </a:lnTo>
                                <a:lnTo>
                                  <a:pt x="7" y="14"/>
                                </a:lnTo>
                                <a:lnTo>
                                  <a:pt x="3" y="10"/>
                                </a:lnTo>
                                <a:lnTo>
                                  <a:pt x="3" y="7"/>
                                </a:lnTo>
                                <a:lnTo>
                                  <a:pt x="0" y="7"/>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64"/>
                        <wps:cNvSpPr>
                          <a:spLocks/>
                        </wps:cNvSpPr>
                        <wps:spPr bwMode="auto">
                          <a:xfrm>
                            <a:off x="9684" y="10177"/>
                            <a:ext cx="267" cy="546"/>
                          </a:xfrm>
                          <a:custGeom>
                            <a:avLst/>
                            <a:gdLst>
                              <a:gd name="T0" fmla="*/ 140 w 267"/>
                              <a:gd name="T1" fmla="*/ 3 h 546"/>
                              <a:gd name="T2" fmla="*/ 161 w 267"/>
                              <a:gd name="T3" fmla="*/ 17 h 546"/>
                              <a:gd name="T4" fmla="*/ 171 w 267"/>
                              <a:gd name="T5" fmla="*/ 38 h 546"/>
                              <a:gd name="T6" fmla="*/ 178 w 267"/>
                              <a:gd name="T7" fmla="*/ 55 h 546"/>
                              <a:gd name="T8" fmla="*/ 188 w 267"/>
                              <a:gd name="T9" fmla="*/ 146 h 546"/>
                              <a:gd name="T10" fmla="*/ 171 w 267"/>
                              <a:gd name="T11" fmla="*/ 205 h 546"/>
                              <a:gd name="T12" fmla="*/ 161 w 267"/>
                              <a:gd name="T13" fmla="*/ 250 h 546"/>
                              <a:gd name="T14" fmla="*/ 161 w 267"/>
                              <a:gd name="T15" fmla="*/ 264 h 546"/>
                              <a:gd name="T16" fmla="*/ 168 w 267"/>
                              <a:gd name="T17" fmla="*/ 267 h 546"/>
                              <a:gd name="T18" fmla="*/ 171 w 267"/>
                              <a:gd name="T19" fmla="*/ 247 h 546"/>
                              <a:gd name="T20" fmla="*/ 181 w 267"/>
                              <a:gd name="T21" fmla="*/ 215 h 546"/>
                              <a:gd name="T22" fmla="*/ 199 w 267"/>
                              <a:gd name="T23" fmla="*/ 184 h 546"/>
                              <a:gd name="T24" fmla="*/ 226 w 267"/>
                              <a:gd name="T25" fmla="*/ 153 h 546"/>
                              <a:gd name="T26" fmla="*/ 250 w 267"/>
                              <a:gd name="T27" fmla="*/ 142 h 546"/>
                              <a:gd name="T28" fmla="*/ 257 w 267"/>
                              <a:gd name="T29" fmla="*/ 142 h 546"/>
                              <a:gd name="T30" fmla="*/ 267 w 267"/>
                              <a:gd name="T31" fmla="*/ 163 h 546"/>
                              <a:gd name="T32" fmla="*/ 267 w 267"/>
                              <a:gd name="T33" fmla="*/ 198 h 546"/>
                              <a:gd name="T34" fmla="*/ 253 w 267"/>
                              <a:gd name="T35" fmla="*/ 236 h 546"/>
                              <a:gd name="T36" fmla="*/ 236 w 267"/>
                              <a:gd name="T37" fmla="*/ 274 h 546"/>
                              <a:gd name="T38" fmla="*/ 236 w 267"/>
                              <a:gd name="T39" fmla="*/ 316 h 546"/>
                              <a:gd name="T40" fmla="*/ 247 w 267"/>
                              <a:gd name="T41" fmla="*/ 375 h 546"/>
                              <a:gd name="T42" fmla="*/ 233 w 267"/>
                              <a:gd name="T43" fmla="*/ 410 h 546"/>
                              <a:gd name="T44" fmla="*/ 226 w 267"/>
                              <a:gd name="T45" fmla="*/ 424 h 546"/>
                              <a:gd name="T46" fmla="*/ 216 w 267"/>
                              <a:gd name="T47" fmla="*/ 441 h 546"/>
                              <a:gd name="T48" fmla="*/ 199 w 267"/>
                              <a:gd name="T49" fmla="*/ 466 h 546"/>
                              <a:gd name="T50" fmla="*/ 178 w 267"/>
                              <a:gd name="T51" fmla="*/ 493 h 546"/>
                              <a:gd name="T52" fmla="*/ 154 w 267"/>
                              <a:gd name="T53" fmla="*/ 528 h 546"/>
                              <a:gd name="T54" fmla="*/ 123 w 267"/>
                              <a:gd name="T55" fmla="*/ 535 h 546"/>
                              <a:gd name="T56" fmla="*/ 96 w 267"/>
                              <a:gd name="T57" fmla="*/ 514 h 546"/>
                              <a:gd name="T58" fmla="*/ 75 w 267"/>
                              <a:gd name="T59" fmla="*/ 497 h 546"/>
                              <a:gd name="T60" fmla="*/ 65 w 267"/>
                              <a:gd name="T61" fmla="*/ 483 h 546"/>
                              <a:gd name="T62" fmla="*/ 48 w 267"/>
                              <a:gd name="T63" fmla="*/ 455 h 546"/>
                              <a:gd name="T64" fmla="*/ 27 w 267"/>
                              <a:gd name="T65" fmla="*/ 417 h 546"/>
                              <a:gd name="T66" fmla="*/ 17 w 267"/>
                              <a:gd name="T67" fmla="*/ 368 h 546"/>
                              <a:gd name="T68" fmla="*/ 0 w 267"/>
                              <a:gd name="T69" fmla="*/ 313 h 546"/>
                              <a:gd name="T70" fmla="*/ 13 w 267"/>
                              <a:gd name="T71" fmla="*/ 281 h 546"/>
                              <a:gd name="T72" fmla="*/ 24 w 267"/>
                              <a:gd name="T73" fmla="*/ 271 h 546"/>
                              <a:gd name="T74" fmla="*/ 24 w 267"/>
                              <a:gd name="T75" fmla="*/ 288 h 546"/>
                              <a:gd name="T76" fmla="*/ 34 w 267"/>
                              <a:gd name="T77" fmla="*/ 330 h 546"/>
                              <a:gd name="T78" fmla="*/ 58 w 267"/>
                              <a:gd name="T79" fmla="*/ 347 h 546"/>
                              <a:gd name="T80" fmla="*/ 48 w 267"/>
                              <a:gd name="T81" fmla="*/ 323 h 546"/>
                              <a:gd name="T82" fmla="*/ 37 w 267"/>
                              <a:gd name="T83" fmla="*/ 292 h 546"/>
                              <a:gd name="T84" fmla="*/ 61 w 267"/>
                              <a:gd name="T85" fmla="*/ 250 h 546"/>
                              <a:gd name="T86" fmla="*/ 89 w 267"/>
                              <a:gd name="T87" fmla="*/ 201 h 546"/>
                              <a:gd name="T88" fmla="*/ 85 w 267"/>
                              <a:gd name="T89" fmla="*/ 243 h 546"/>
                              <a:gd name="T90" fmla="*/ 75 w 267"/>
                              <a:gd name="T91" fmla="*/ 299 h 546"/>
                              <a:gd name="T92" fmla="*/ 92 w 267"/>
                              <a:gd name="T93" fmla="*/ 323 h 546"/>
                              <a:gd name="T94" fmla="*/ 99 w 267"/>
                              <a:gd name="T95" fmla="*/ 323 h 546"/>
                              <a:gd name="T96" fmla="*/ 96 w 267"/>
                              <a:gd name="T97" fmla="*/ 302 h 546"/>
                              <a:gd name="T98" fmla="*/ 92 w 267"/>
                              <a:gd name="T99" fmla="*/ 271 h 546"/>
                              <a:gd name="T100" fmla="*/ 109 w 267"/>
                              <a:gd name="T101" fmla="*/ 222 h 546"/>
                              <a:gd name="T102" fmla="*/ 123 w 267"/>
                              <a:gd name="T103" fmla="*/ 153 h 546"/>
                              <a:gd name="T104" fmla="*/ 120 w 267"/>
                              <a:gd name="T105" fmla="*/ 90 h 546"/>
                              <a:gd name="T106" fmla="*/ 106 w 267"/>
                              <a:gd name="T107" fmla="*/ 28 h 546"/>
                              <a:gd name="T108" fmla="*/ 120 w 267"/>
                              <a:gd name="T109" fmla="*/ 0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67" h="546">
                                <a:moveTo>
                                  <a:pt x="123" y="0"/>
                                </a:moveTo>
                                <a:lnTo>
                                  <a:pt x="130" y="0"/>
                                </a:lnTo>
                                <a:lnTo>
                                  <a:pt x="137" y="3"/>
                                </a:lnTo>
                                <a:lnTo>
                                  <a:pt x="140" y="3"/>
                                </a:lnTo>
                                <a:lnTo>
                                  <a:pt x="147" y="7"/>
                                </a:lnTo>
                                <a:lnTo>
                                  <a:pt x="151" y="10"/>
                                </a:lnTo>
                                <a:lnTo>
                                  <a:pt x="157" y="14"/>
                                </a:lnTo>
                                <a:lnTo>
                                  <a:pt x="161" y="17"/>
                                </a:lnTo>
                                <a:lnTo>
                                  <a:pt x="164" y="21"/>
                                </a:lnTo>
                                <a:lnTo>
                                  <a:pt x="168" y="28"/>
                                </a:lnTo>
                                <a:lnTo>
                                  <a:pt x="171" y="31"/>
                                </a:lnTo>
                                <a:lnTo>
                                  <a:pt x="171" y="38"/>
                                </a:lnTo>
                                <a:lnTo>
                                  <a:pt x="175" y="42"/>
                                </a:lnTo>
                                <a:lnTo>
                                  <a:pt x="175" y="45"/>
                                </a:lnTo>
                                <a:lnTo>
                                  <a:pt x="178" y="52"/>
                                </a:lnTo>
                                <a:lnTo>
                                  <a:pt x="178" y="55"/>
                                </a:lnTo>
                                <a:lnTo>
                                  <a:pt x="181" y="59"/>
                                </a:lnTo>
                                <a:lnTo>
                                  <a:pt x="185" y="90"/>
                                </a:lnTo>
                                <a:lnTo>
                                  <a:pt x="188" y="118"/>
                                </a:lnTo>
                                <a:lnTo>
                                  <a:pt x="188" y="146"/>
                                </a:lnTo>
                                <a:lnTo>
                                  <a:pt x="188" y="174"/>
                                </a:lnTo>
                                <a:lnTo>
                                  <a:pt x="181" y="184"/>
                                </a:lnTo>
                                <a:lnTo>
                                  <a:pt x="178" y="194"/>
                                </a:lnTo>
                                <a:lnTo>
                                  <a:pt x="171" y="205"/>
                                </a:lnTo>
                                <a:lnTo>
                                  <a:pt x="168" y="215"/>
                                </a:lnTo>
                                <a:lnTo>
                                  <a:pt x="164" y="226"/>
                                </a:lnTo>
                                <a:lnTo>
                                  <a:pt x="161" y="240"/>
                                </a:lnTo>
                                <a:lnTo>
                                  <a:pt x="161" y="250"/>
                                </a:lnTo>
                                <a:lnTo>
                                  <a:pt x="157" y="264"/>
                                </a:lnTo>
                                <a:lnTo>
                                  <a:pt x="161" y="264"/>
                                </a:lnTo>
                                <a:lnTo>
                                  <a:pt x="164" y="267"/>
                                </a:lnTo>
                                <a:lnTo>
                                  <a:pt x="168" y="267"/>
                                </a:lnTo>
                                <a:lnTo>
                                  <a:pt x="171" y="264"/>
                                </a:lnTo>
                                <a:lnTo>
                                  <a:pt x="171" y="254"/>
                                </a:lnTo>
                                <a:lnTo>
                                  <a:pt x="171" y="247"/>
                                </a:lnTo>
                                <a:lnTo>
                                  <a:pt x="175" y="240"/>
                                </a:lnTo>
                                <a:lnTo>
                                  <a:pt x="175" y="233"/>
                                </a:lnTo>
                                <a:lnTo>
                                  <a:pt x="178" y="226"/>
                                </a:lnTo>
                                <a:lnTo>
                                  <a:pt x="181" y="215"/>
                                </a:lnTo>
                                <a:lnTo>
                                  <a:pt x="185" y="208"/>
                                </a:lnTo>
                                <a:lnTo>
                                  <a:pt x="188" y="201"/>
                                </a:lnTo>
                                <a:lnTo>
                                  <a:pt x="192" y="194"/>
                                </a:lnTo>
                                <a:lnTo>
                                  <a:pt x="199" y="184"/>
                                </a:lnTo>
                                <a:lnTo>
                                  <a:pt x="205" y="174"/>
                                </a:lnTo>
                                <a:lnTo>
                                  <a:pt x="212" y="167"/>
                                </a:lnTo>
                                <a:lnTo>
                                  <a:pt x="219" y="160"/>
                                </a:lnTo>
                                <a:lnTo>
                                  <a:pt x="226" y="153"/>
                                </a:lnTo>
                                <a:lnTo>
                                  <a:pt x="236" y="149"/>
                                </a:lnTo>
                                <a:lnTo>
                                  <a:pt x="247" y="146"/>
                                </a:lnTo>
                                <a:lnTo>
                                  <a:pt x="250" y="146"/>
                                </a:lnTo>
                                <a:lnTo>
                                  <a:pt x="250" y="142"/>
                                </a:lnTo>
                                <a:lnTo>
                                  <a:pt x="253" y="142"/>
                                </a:lnTo>
                                <a:lnTo>
                                  <a:pt x="257" y="142"/>
                                </a:lnTo>
                                <a:lnTo>
                                  <a:pt x="260" y="146"/>
                                </a:lnTo>
                                <a:lnTo>
                                  <a:pt x="264" y="153"/>
                                </a:lnTo>
                                <a:lnTo>
                                  <a:pt x="267" y="163"/>
                                </a:lnTo>
                                <a:lnTo>
                                  <a:pt x="267" y="170"/>
                                </a:lnTo>
                                <a:lnTo>
                                  <a:pt x="267" y="181"/>
                                </a:lnTo>
                                <a:lnTo>
                                  <a:pt x="267" y="191"/>
                                </a:lnTo>
                                <a:lnTo>
                                  <a:pt x="267" y="198"/>
                                </a:lnTo>
                                <a:lnTo>
                                  <a:pt x="264" y="208"/>
                                </a:lnTo>
                                <a:lnTo>
                                  <a:pt x="260" y="215"/>
                                </a:lnTo>
                                <a:lnTo>
                                  <a:pt x="257" y="226"/>
                                </a:lnTo>
                                <a:lnTo>
                                  <a:pt x="253" y="236"/>
                                </a:lnTo>
                                <a:lnTo>
                                  <a:pt x="250" y="247"/>
                                </a:lnTo>
                                <a:lnTo>
                                  <a:pt x="243" y="257"/>
                                </a:lnTo>
                                <a:lnTo>
                                  <a:pt x="240" y="267"/>
                                </a:lnTo>
                                <a:lnTo>
                                  <a:pt x="236" y="274"/>
                                </a:lnTo>
                                <a:lnTo>
                                  <a:pt x="229" y="285"/>
                                </a:lnTo>
                                <a:lnTo>
                                  <a:pt x="226" y="292"/>
                                </a:lnTo>
                                <a:lnTo>
                                  <a:pt x="229" y="302"/>
                                </a:lnTo>
                                <a:lnTo>
                                  <a:pt x="236" y="316"/>
                                </a:lnTo>
                                <a:lnTo>
                                  <a:pt x="240" y="330"/>
                                </a:lnTo>
                                <a:lnTo>
                                  <a:pt x="243" y="344"/>
                                </a:lnTo>
                                <a:lnTo>
                                  <a:pt x="247" y="361"/>
                                </a:lnTo>
                                <a:lnTo>
                                  <a:pt x="247" y="375"/>
                                </a:lnTo>
                                <a:lnTo>
                                  <a:pt x="243" y="389"/>
                                </a:lnTo>
                                <a:lnTo>
                                  <a:pt x="236" y="403"/>
                                </a:lnTo>
                                <a:lnTo>
                                  <a:pt x="233" y="407"/>
                                </a:lnTo>
                                <a:lnTo>
                                  <a:pt x="233" y="410"/>
                                </a:lnTo>
                                <a:lnTo>
                                  <a:pt x="229" y="413"/>
                                </a:lnTo>
                                <a:lnTo>
                                  <a:pt x="229" y="417"/>
                                </a:lnTo>
                                <a:lnTo>
                                  <a:pt x="226" y="420"/>
                                </a:lnTo>
                                <a:lnTo>
                                  <a:pt x="226" y="424"/>
                                </a:lnTo>
                                <a:lnTo>
                                  <a:pt x="223" y="427"/>
                                </a:lnTo>
                                <a:lnTo>
                                  <a:pt x="219" y="434"/>
                                </a:lnTo>
                                <a:lnTo>
                                  <a:pt x="216" y="441"/>
                                </a:lnTo>
                                <a:lnTo>
                                  <a:pt x="209" y="448"/>
                                </a:lnTo>
                                <a:lnTo>
                                  <a:pt x="205" y="452"/>
                                </a:lnTo>
                                <a:lnTo>
                                  <a:pt x="202" y="459"/>
                                </a:lnTo>
                                <a:lnTo>
                                  <a:pt x="199" y="466"/>
                                </a:lnTo>
                                <a:lnTo>
                                  <a:pt x="195" y="469"/>
                                </a:lnTo>
                                <a:lnTo>
                                  <a:pt x="192" y="476"/>
                                </a:lnTo>
                                <a:lnTo>
                                  <a:pt x="185" y="486"/>
                                </a:lnTo>
                                <a:lnTo>
                                  <a:pt x="178" y="493"/>
                                </a:lnTo>
                                <a:lnTo>
                                  <a:pt x="171" y="504"/>
                                </a:lnTo>
                                <a:lnTo>
                                  <a:pt x="164" y="511"/>
                                </a:lnTo>
                                <a:lnTo>
                                  <a:pt x="157" y="518"/>
                                </a:lnTo>
                                <a:lnTo>
                                  <a:pt x="154" y="528"/>
                                </a:lnTo>
                                <a:lnTo>
                                  <a:pt x="147" y="535"/>
                                </a:lnTo>
                                <a:lnTo>
                                  <a:pt x="137" y="546"/>
                                </a:lnTo>
                                <a:lnTo>
                                  <a:pt x="130" y="539"/>
                                </a:lnTo>
                                <a:lnTo>
                                  <a:pt x="123" y="535"/>
                                </a:lnTo>
                                <a:lnTo>
                                  <a:pt x="116" y="532"/>
                                </a:lnTo>
                                <a:lnTo>
                                  <a:pt x="109" y="525"/>
                                </a:lnTo>
                                <a:lnTo>
                                  <a:pt x="103" y="521"/>
                                </a:lnTo>
                                <a:lnTo>
                                  <a:pt x="96" y="514"/>
                                </a:lnTo>
                                <a:lnTo>
                                  <a:pt x="89" y="507"/>
                                </a:lnTo>
                                <a:lnTo>
                                  <a:pt x="82" y="500"/>
                                </a:lnTo>
                                <a:lnTo>
                                  <a:pt x="79" y="497"/>
                                </a:lnTo>
                                <a:lnTo>
                                  <a:pt x="75" y="497"/>
                                </a:lnTo>
                                <a:lnTo>
                                  <a:pt x="75" y="493"/>
                                </a:lnTo>
                                <a:lnTo>
                                  <a:pt x="72" y="490"/>
                                </a:lnTo>
                                <a:lnTo>
                                  <a:pt x="68" y="486"/>
                                </a:lnTo>
                                <a:lnTo>
                                  <a:pt x="65" y="483"/>
                                </a:lnTo>
                                <a:lnTo>
                                  <a:pt x="65" y="480"/>
                                </a:lnTo>
                                <a:lnTo>
                                  <a:pt x="61" y="476"/>
                                </a:lnTo>
                                <a:lnTo>
                                  <a:pt x="55" y="466"/>
                                </a:lnTo>
                                <a:lnTo>
                                  <a:pt x="48" y="455"/>
                                </a:lnTo>
                                <a:lnTo>
                                  <a:pt x="41" y="448"/>
                                </a:lnTo>
                                <a:lnTo>
                                  <a:pt x="37" y="438"/>
                                </a:lnTo>
                                <a:lnTo>
                                  <a:pt x="31" y="427"/>
                                </a:lnTo>
                                <a:lnTo>
                                  <a:pt x="27" y="417"/>
                                </a:lnTo>
                                <a:lnTo>
                                  <a:pt x="24" y="407"/>
                                </a:lnTo>
                                <a:lnTo>
                                  <a:pt x="20" y="396"/>
                                </a:lnTo>
                                <a:lnTo>
                                  <a:pt x="20" y="382"/>
                                </a:lnTo>
                                <a:lnTo>
                                  <a:pt x="17" y="368"/>
                                </a:lnTo>
                                <a:lnTo>
                                  <a:pt x="10" y="354"/>
                                </a:lnTo>
                                <a:lnTo>
                                  <a:pt x="7" y="340"/>
                                </a:lnTo>
                                <a:lnTo>
                                  <a:pt x="0" y="327"/>
                                </a:lnTo>
                                <a:lnTo>
                                  <a:pt x="0" y="313"/>
                                </a:lnTo>
                                <a:lnTo>
                                  <a:pt x="0" y="299"/>
                                </a:lnTo>
                                <a:lnTo>
                                  <a:pt x="7" y="288"/>
                                </a:lnTo>
                                <a:lnTo>
                                  <a:pt x="10" y="285"/>
                                </a:lnTo>
                                <a:lnTo>
                                  <a:pt x="13" y="281"/>
                                </a:lnTo>
                                <a:lnTo>
                                  <a:pt x="17" y="278"/>
                                </a:lnTo>
                                <a:lnTo>
                                  <a:pt x="17" y="274"/>
                                </a:lnTo>
                                <a:lnTo>
                                  <a:pt x="20" y="274"/>
                                </a:lnTo>
                                <a:lnTo>
                                  <a:pt x="24" y="271"/>
                                </a:lnTo>
                                <a:lnTo>
                                  <a:pt x="27" y="271"/>
                                </a:lnTo>
                                <a:lnTo>
                                  <a:pt x="31" y="267"/>
                                </a:lnTo>
                                <a:lnTo>
                                  <a:pt x="27" y="278"/>
                                </a:lnTo>
                                <a:lnTo>
                                  <a:pt x="24" y="288"/>
                                </a:lnTo>
                                <a:lnTo>
                                  <a:pt x="27" y="299"/>
                                </a:lnTo>
                                <a:lnTo>
                                  <a:pt x="27" y="309"/>
                                </a:lnTo>
                                <a:lnTo>
                                  <a:pt x="31" y="320"/>
                                </a:lnTo>
                                <a:lnTo>
                                  <a:pt x="34" y="330"/>
                                </a:lnTo>
                                <a:lnTo>
                                  <a:pt x="41" y="337"/>
                                </a:lnTo>
                                <a:lnTo>
                                  <a:pt x="44" y="347"/>
                                </a:lnTo>
                                <a:lnTo>
                                  <a:pt x="51" y="347"/>
                                </a:lnTo>
                                <a:lnTo>
                                  <a:pt x="58" y="347"/>
                                </a:lnTo>
                                <a:lnTo>
                                  <a:pt x="58" y="340"/>
                                </a:lnTo>
                                <a:lnTo>
                                  <a:pt x="55" y="334"/>
                                </a:lnTo>
                                <a:lnTo>
                                  <a:pt x="51" y="327"/>
                                </a:lnTo>
                                <a:lnTo>
                                  <a:pt x="48" y="323"/>
                                </a:lnTo>
                                <a:lnTo>
                                  <a:pt x="44" y="316"/>
                                </a:lnTo>
                                <a:lnTo>
                                  <a:pt x="41" y="309"/>
                                </a:lnTo>
                                <a:lnTo>
                                  <a:pt x="41" y="299"/>
                                </a:lnTo>
                                <a:lnTo>
                                  <a:pt x="37" y="292"/>
                                </a:lnTo>
                                <a:lnTo>
                                  <a:pt x="41" y="285"/>
                                </a:lnTo>
                                <a:lnTo>
                                  <a:pt x="48" y="274"/>
                                </a:lnTo>
                                <a:lnTo>
                                  <a:pt x="55" y="261"/>
                                </a:lnTo>
                                <a:lnTo>
                                  <a:pt x="61" y="250"/>
                                </a:lnTo>
                                <a:lnTo>
                                  <a:pt x="65" y="236"/>
                                </a:lnTo>
                                <a:lnTo>
                                  <a:pt x="72" y="222"/>
                                </a:lnTo>
                                <a:lnTo>
                                  <a:pt x="79" y="212"/>
                                </a:lnTo>
                                <a:lnTo>
                                  <a:pt x="89" y="201"/>
                                </a:lnTo>
                                <a:lnTo>
                                  <a:pt x="99" y="194"/>
                                </a:lnTo>
                                <a:lnTo>
                                  <a:pt x="96" y="219"/>
                                </a:lnTo>
                                <a:lnTo>
                                  <a:pt x="89" y="229"/>
                                </a:lnTo>
                                <a:lnTo>
                                  <a:pt x="85" y="243"/>
                                </a:lnTo>
                                <a:lnTo>
                                  <a:pt x="79" y="257"/>
                                </a:lnTo>
                                <a:lnTo>
                                  <a:pt x="75" y="271"/>
                                </a:lnTo>
                                <a:lnTo>
                                  <a:pt x="75" y="285"/>
                                </a:lnTo>
                                <a:lnTo>
                                  <a:pt x="75" y="299"/>
                                </a:lnTo>
                                <a:lnTo>
                                  <a:pt x="82" y="309"/>
                                </a:lnTo>
                                <a:lnTo>
                                  <a:pt x="89" y="320"/>
                                </a:lnTo>
                                <a:lnTo>
                                  <a:pt x="89" y="323"/>
                                </a:lnTo>
                                <a:lnTo>
                                  <a:pt x="92" y="323"/>
                                </a:lnTo>
                                <a:lnTo>
                                  <a:pt x="96" y="323"/>
                                </a:lnTo>
                                <a:lnTo>
                                  <a:pt x="99" y="323"/>
                                </a:lnTo>
                                <a:lnTo>
                                  <a:pt x="99" y="320"/>
                                </a:lnTo>
                                <a:lnTo>
                                  <a:pt x="103" y="320"/>
                                </a:lnTo>
                                <a:lnTo>
                                  <a:pt x="99" y="313"/>
                                </a:lnTo>
                                <a:lnTo>
                                  <a:pt x="96" y="302"/>
                                </a:lnTo>
                                <a:lnTo>
                                  <a:pt x="92" y="295"/>
                                </a:lnTo>
                                <a:lnTo>
                                  <a:pt x="92" y="288"/>
                                </a:lnTo>
                                <a:lnTo>
                                  <a:pt x="89" y="278"/>
                                </a:lnTo>
                                <a:lnTo>
                                  <a:pt x="92" y="271"/>
                                </a:lnTo>
                                <a:lnTo>
                                  <a:pt x="92" y="261"/>
                                </a:lnTo>
                                <a:lnTo>
                                  <a:pt x="96" y="250"/>
                                </a:lnTo>
                                <a:lnTo>
                                  <a:pt x="103" y="236"/>
                                </a:lnTo>
                                <a:lnTo>
                                  <a:pt x="109" y="222"/>
                                </a:lnTo>
                                <a:lnTo>
                                  <a:pt x="113" y="205"/>
                                </a:lnTo>
                                <a:lnTo>
                                  <a:pt x="120" y="188"/>
                                </a:lnTo>
                                <a:lnTo>
                                  <a:pt x="120" y="170"/>
                                </a:lnTo>
                                <a:lnTo>
                                  <a:pt x="123" y="153"/>
                                </a:lnTo>
                                <a:lnTo>
                                  <a:pt x="123" y="135"/>
                                </a:lnTo>
                                <a:lnTo>
                                  <a:pt x="123" y="118"/>
                                </a:lnTo>
                                <a:lnTo>
                                  <a:pt x="120" y="104"/>
                                </a:lnTo>
                                <a:lnTo>
                                  <a:pt x="120" y="90"/>
                                </a:lnTo>
                                <a:lnTo>
                                  <a:pt x="113" y="73"/>
                                </a:lnTo>
                                <a:lnTo>
                                  <a:pt x="109" y="59"/>
                                </a:lnTo>
                                <a:lnTo>
                                  <a:pt x="106" y="42"/>
                                </a:lnTo>
                                <a:lnTo>
                                  <a:pt x="106" y="28"/>
                                </a:lnTo>
                                <a:lnTo>
                                  <a:pt x="109" y="14"/>
                                </a:lnTo>
                                <a:lnTo>
                                  <a:pt x="120" y="0"/>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65"/>
                        <wps:cNvSpPr>
                          <a:spLocks/>
                        </wps:cNvSpPr>
                        <wps:spPr bwMode="auto">
                          <a:xfrm>
                            <a:off x="10287" y="10184"/>
                            <a:ext cx="14" cy="21"/>
                          </a:xfrm>
                          <a:custGeom>
                            <a:avLst/>
                            <a:gdLst>
                              <a:gd name="T0" fmla="*/ 0 w 14"/>
                              <a:gd name="T1" fmla="*/ 0 h 21"/>
                              <a:gd name="T2" fmla="*/ 14 w 14"/>
                              <a:gd name="T3" fmla="*/ 17 h 21"/>
                              <a:gd name="T4" fmla="*/ 10 w 14"/>
                              <a:gd name="T5" fmla="*/ 21 h 21"/>
                              <a:gd name="T6" fmla="*/ 0 w 14"/>
                              <a:gd name="T7" fmla="*/ 0 h 21"/>
                              <a:gd name="T8" fmla="*/ 0 w 14"/>
                              <a:gd name="T9" fmla="*/ 0 h 21"/>
                              <a:gd name="T10" fmla="*/ 0 w 14"/>
                              <a:gd name="T11" fmla="*/ 0 h 21"/>
                              <a:gd name="T12" fmla="*/ 0 w 14"/>
                              <a:gd name="T13" fmla="*/ 0 h 21"/>
                              <a:gd name="T14" fmla="*/ 0 w 14"/>
                              <a:gd name="T15" fmla="*/ 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21">
                                <a:moveTo>
                                  <a:pt x="0" y="0"/>
                                </a:moveTo>
                                <a:lnTo>
                                  <a:pt x="14" y="17"/>
                                </a:lnTo>
                                <a:lnTo>
                                  <a:pt x="10" y="2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66"/>
                        <wps:cNvSpPr>
                          <a:spLocks/>
                        </wps:cNvSpPr>
                        <wps:spPr bwMode="auto">
                          <a:xfrm>
                            <a:off x="9605" y="10187"/>
                            <a:ext cx="21" cy="7"/>
                          </a:xfrm>
                          <a:custGeom>
                            <a:avLst/>
                            <a:gdLst>
                              <a:gd name="T0" fmla="*/ 21 w 21"/>
                              <a:gd name="T1" fmla="*/ 0 h 7"/>
                              <a:gd name="T2" fmla="*/ 0 w 21"/>
                              <a:gd name="T3" fmla="*/ 7 h 7"/>
                              <a:gd name="T4" fmla="*/ 21 w 21"/>
                              <a:gd name="T5" fmla="*/ 0 h 7"/>
                            </a:gdLst>
                            <a:ahLst/>
                            <a:cxnLst>
                              <a:cxn ang="0">
                                <a:pos x="T0" y="T1"/>
                              </a:cxn>
                              <a:cxn ang="0">
                                <a:pos x="T2" y="T3"/>
                              </a:cxn>
                              <a:cxn ang="0">
                                <a:pos x="T4" y="T5"/>
                              </a:cxn>
                            </a:cxnLst>
                            <a:rect l="0" t="0" r="r" b="b"/>
                            <a:pathLst>
                              <a:path w="21" h="7">
                                <a:moveTo>
                                  <a:pt x="21" y="0"/>
                                </a:moveTo>
                                <a:lnTo>
                                  <a:pt x="0"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67"/>
                        <wps:cNvSpPr>
                          <a:spLocks/>
                        </wps:cNvSpPr>
                        <wps:spPr bwMode="auto">
                          <a:xfrm>
                            <a:off x="9598" y="10201"/>
                            <a:ext cx="65" cy="18"/>
                          </a:xfrm>
                          <a:custGeom>
                            <a:avLst/>
                            <a:gdLst>
                              <a:gd name="T0" fmla="*/ 52 w 65"/>
                              <a:gd name="T1" fmla="*/ 0 h 18"/>
                              <a:gd name="T2" fmla="*/ 58 w 65"/>
                              <a:gd name="T3" fmla="*/ 0 h 18"/>
                              <a:gd name="T4" fmla="*/ 62 w 65"/>
                              <a:gd name="T5" fmla="*/ 0 h 18"/>
                              <a:gd name="T6" fmla="*/ 62 w 65"/>
                              <a:gd name="T7" fmla="*/ 0 h 18"/>
                              <a:gd name="T8" fmla="*/ 62 w 65"/>
                              <a:gd name="T9" fmla="*/ 4 h 18"/>
                              <a:gd name="T10" fmla="*/ 65 w 65"/>
                              <a:gd name="T11" fmla="*/ 4 h 18"/>
                              <a:gd name="T12" fmla="*/ 58 w 65"/>
                              <a:gd name="T13" fmla="*/ 7 h 18"/>
                              <a:gd name="T14" fmla="*/ 52 w 65"/>
                              <a:gd name="T15" fmla="*/ 11 h 18"/>
                              <a:gd name="T16" fmla="*/ 41 w 65"/>
                              <a:gd name="T17" fmla="*/ 11 h 18"/>
                              <a:gd name="T18" fmla="*/ 34 w 65"/>
                              <a:gd name="T19" fmla="*/ 14 h 18"/>
                              <a:gd name="T20" fmla="*/ 24 w 65"/>
                              <a:gd name="T21" fmla="*/ 14 h 18"/>
                              <a:gd name="T22" fmla="*/ 17 w 65"/>
                              <a:gd name="T23" fmla="*/ 14 h 18"/>
                              <a:gd name="T24" fmla="*/ 10 w 65"/>
                              <a:gd name="T25" fmla="*/ 18 h 18"/>
                              <a:gd name="T26" fmla="*/ 0 w 65"/>
                              <a:gd name="T27" fmla="*/ 18 h 18"/>
                              <a:gd name="T28" fmla="*/ 0 w 65"/>
                              <a:gd name="T29" fmla="*/ 18 h 18"/>
                              <a:gd name="T30" fmla="*/ 0 w 65"/>
                              <a:gd name="T31" fmla="*/ 18 h 18"/>
                              <a:gd name="T32" fmla="*/ 0 w 65"/>
                              <a:gd name="T33" fmla="*/ 18 h 18"/>
                              <a:gd name="T34" fmla="*/ 0 w 65"/>
                              <a:gd name="T35" fmla="*/ 14 h 18"/>
                              <a:gd name="T36" fmla="*/ 4 w 65"/>
                              <a:gd name="T37" fmla="*/ 11 h 18"/>
                              <a:gd name="T38" fmla="*/ 10 w 65"/>
                              <a:gd name="T39" fmla="*/ 11 h 18"/>
                              <a:gd name="T40" fmla="*/ 14 w 65"/>
                              <a:gd name="T41" fmla="*/ 7 h 18"/>
                              <a:gd name="T42" fmla="*/ 21 w 65"/>
                              <a:gd name="T43" fmla="*/ 7 h 18"/>
                              <a:gd name="T44" fmla="*/ 28 w 65"/>
                              <a:gd name="T45" fmla="*/ 4 h 18"/>
                              <a:gd name="T46" fmla="*/ 34 w 65"/>
                              <a:gd name="T47" fmla="*/ 4 h 18"/>
                              <a:gd name="T48" fmla="*/ 41 w 65"/>
                              <a:gd name="T49" fmla="*/ 4 h 18"/>
                              <a:gd name="T50" fmla="*/ 48 w 65"/>
                              <a:gd name="T51" fmla="*/ 0 h 18"/>
                              <a:gd name="T52" fmla="*/ 48 w 65"/>
                              <a:gd name="T53" fmla="*/ 0 h 18"/>
                              <a:gd name="T54" fmla="*/ 52 w 65"/>
                              <a:gd name="T55" fmla="*/ 0 h 18"/>
                              <a:gd name="T56" fmla="*/ 52 w 65"/>
                              <a:gd name="T57" fmla="*/ 0 h 18"/>
                              <a:gd name="T58" fmla="*/ 52 w 65"/>
                              <a:gd name="T5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5" h="18">
                                <a:moveTo>
                                  <a:pt x="52" y="0"/>
                                </a:moveTo>
                                <a:lnTo>
                                  <a:pt x="58" y="0"/>
                                </a:lnTo>
                                <a:lnTo>
                                  <a:pt x="62" y="0"/>
                                </a:lnTo>
                                <a:lnTo>
                                  <a:pt x="62" y="4"/>
                                </a:lnTo>
                                <a:lnTo>
                                  <a:pt x="65" y="4"/>
                                </a:lnTo>
                                <a:lnTo>
                                  <a:pt x="58" y="7"/>
                                </a:lnTo>
                                <a:lnTo>
                                  <a:pt x="52" y="11"/>
                                </a:lnTo>
                                <a:lnTo>
                                  <a:pt x="41" y="11"/>
                                </a:lnTo>
                                <a:lnTo>
                                  <a:pt x="34" y="14"/>
                                </a:lnTo>
                                <a:lnTo>
                                  <a:pt x="24" y="14"/>
                                </a:lnTo>
                                <a:lnTo>
                                  <a:pt x="17" y="14"/>
                                </a:lnTo>
                                <a:lnTo>
                                  <a:pt x="10" y="18"/>
                                </a:lnTo>
                                <a:lnTo>
                                  <a:pt x="0" y="18"/>
                                </a:lnTo>
                                <a:lnTo>
                                  <a:pt x="0" y="14"/>
                                </a:lnTo>
                                <a:lnTo>
                                  <a:pt x="4" y="11"/>
                                </a:lnTo>
                                <a:lnTo>
                                  <a:pt x="10" y="11"/>
                                </a:lnTo>
                                <a:lnTo>
                                  <a:pt x="14" y="7"/>
                                </a:lnTo>
                                <a:lnTo>
                                  <a:pt x="21" y="7"/>
                                </a:lnTo>
                                <a:lnTo>
                                  <a:pt x="28" y="4"/>
                                </a:lnTo>
                                <a:lnTo>
                                  <a:pt x="34" y="4"/>
                                </a:lnTo>
                                <a:lnTo>
                                  <a:pt x="41" y="4"/>
                                </a:lnTo>
                                <a:lnTo>
                                  <a:pt x="48" y="0"/>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68"/>
                        <wps:cNvSpPr>
                          <a:spLocks/>
                        </wps:cNvSpPr>
                        <wps:spPr bwMode="auto">
                          <a:xfrm>
                            <a:off x="9571" y="10219"/>
                            <a:ext cx="222" cy="170"/>
                          </a:xfrm>
                          <a:custGeom>
                            <a:avLst/>
                            <a:gdLst>
                              <a:gd name="T0" fmla="*/ 126 w 222"/>
                              <a:gd name="T1" fmla="*/ 0 h 170"/>
                              <a:gd name="T2" fmla="*/ 133 w 222"/>
                              <a:gd name="T3" fmla="*/ 0 h 170"/>
                              <a:gd name="T4" fmla="*/ 144 w 222"/>
                              <a:gd name="T5" fmla="*/ 6 h 170"/>
                              <a:gd name="T6" fmla="*/ 150 w 222"/>
                              <a:gd name="T7" fmla="*/ 13 h 170"/>
                              <a:gd name="T8" fmla="*/ 161 w 222"/>
                              <a:gd name="T9" fmla="*/ 24 h 170"/>
                              <a:gd name="T10" fmla="*/ 168 w 222"/>
                              <a:gd name="T11" fmla="*/ 34 h 170"/>
                              <a:gd name="T12" fmla="*/ 178 w 222"/>
                              <a:gd name="T13" fmla="*/ 45 h 170"/>
                              <a:gd name="T14" fmla="*/ 188 w 222"/>
                              <a:gd name="T15" fmla="*/ 59 h 170"/>
                              <a:gd name="T16" fmla="*/ 195 w 222"/>
                              <a:gd name="T17" fmla="*/ 69 h 170"/>
                              <a:gd name="T18" fmla="*/ 205 w 222"/>
                              <a:gd name="T19" fmla="*/ 83 h 170"/>
                              <a:gd name="T20" fmla="*/ 212 w 222"/>
                              <a:gd name="T21" fmla="*/ 93 h 170"/>
                              <a:gd name="T22" fmla="*/ 219 w 222"/>
                              <a:gd name="T23" fmla="*/ 107 h 170"/>
                              <a:gd name="T24" fmla="*/ 219 w 222"/>
                              <a:gd name="T25" fmla="*/ 139 h 170"/>
                              <a:gd name="T26" fmla="*/ 209 w 222"/>
                              <a:gd name="T27" fmla="*/ 142 h 170"/>
                              <a:gd name="T28" fmla="*/ 198 w 222"/>
                              <a:gd name="T29" fmla="*/ 146 h 170"/>
                              <a:gd name="T30" fmla="*/ 188 w 222"/>
                              <a:gd name="T31" fmla="*/ 152 h 170"/>
                              <a:gd name="T32" fmla="*/ 181 w 222"/>
                              <a:gd name="T33" fmla="*/ 163 h 170"/>
                              <a:gd name="T34" fmla="*/ 178 w 222"/>
                              <a:gd name="T35" fmla="*/ 166 h 170"/>
                              <a:gd name="T36" fmla="*/ 174 w 222"/>
                              <a:gd name="T37" fmla="*/ 170 h 170"/>
                              <a:gd name="T38" fmla="*/ 171 w 222"/>
                              <a:gd name="T39" fmla="*/ 166 h 170"/>
                              <a:gd name="T40" fmla="*/ 168 w 222"/>
                              <a:gd name="T41" fmla="*/ 163 h 170"/>
                              <a:gd name="T42" fmla="*/ 174 w 222"/>
                              <a:gd name="T43" fmla="*/ 142 h 170"/>
                              <a:gd name="T44" fmla="*/ 174 w 222"/>
                              <a:gd name="T45" fmla="*/ 139 h 170"/>
                              <a:gd name="T46" fmla="*/ 174 w 222"/>
                              <a:gd name="T47" fmla="*/ 132 h 170"/>
                              <a:gd name="T48" fmla="*/ 171 w 222"/>
                              <a:gd name="T49" fmla="*/ 114 h 170"/>
                              <a:gd name="T50" fmla="*/ 164 w 222"/>
                              <a:gd name="T51" fmla="*/ 97 h 170"/>
                              <a:gd name="T52" fmla="*/ 154 w 222"/>
                              <a:gd name="T53" fmla="*/ 83 h 170"/>
                              <a:gd name="T54" fmla="*/ 144 w 222"/>
                              <a:gd name="T55" fmla="*/ 76 h 170"/>
                              <a:gd name="T56" fmla="*/ 137 w 222"/>
                              <a:gd name="T57" fmla="*/ 73 h 170"/>
                              <a:gd name="T58" fmla="*/ 133 w 222"/>
                              <a:gd name="T59" fmla="*/ 69 h 170"/>
                              <a:gd name="T60" fmla="*/ 130 w 222"/>
                              <a:gd name="T61" fmla="*/ 62 h 170"/>
                              <a:gd name="T62" fmla="*/ 120 w 222"/>
                              <a:gd name="T63" fmla="*/ 62 h 170"/>
                              <a:gd name="T64" fmla="*/ 106 w 222"/>
                              <a:gd name="T65" fmla="*/ 69 h 170"/>
                              <a:gd name="T66" fmla="*/ 92 w 222"/>
                              <a:gd name="T67" fmla="*/ 73 h 170"/>
                              <a:gd name="T68" fmla="*/ 79 w 222"/>
                              <a:gd name="T69" fmla="*/ 79 h 170"/>
                              <a:gd name="T70" fmla="*/ 65 w 222"/>
                              <a:gd name="T71" fmla="*/ 83 h 170"/>
                              <a:gd name="T72" fmla="*/ 51 w 222"/>
                              <a:gd name="T73" fmla="*/ 86 h 170"/>
                              <a:gd name="T74" fmla="*/ 37 w 222"/>
                              <a:gd name="T75" fmla="*/ 83 h 170"/>
                              <a:gd name="T76" fmla="*/ 20 w 222"/>
                              <a:gd name="T77" fmla="*/ 79 h 170"/>
                              <a:gd name="T78" fmla="*/ 10 w 222"/>
                              <a:gd name="T79" fmla="*/ 73 h 170"/>
                              <a:gd name="T80" fmla="*/ 3 w 222"/>
                              <a:gd name="T81" fmla="*/ 62 h 170"/>
                              <a:gd name="T82" fmla="*/ 3 w 222"/>
                              <a:gd name="T83" fmla="*/ 52 h 170"/>
                              <a:gd name="T84" fmla="*/ 0 w 222"/>
                              <a:gd name="T85" fmla="*/ 41 h 170"/>
                              <a:gd name="T86" fmla="*/ 3 w 222"/>
                              <a:gd name="T87" fmla="*/ 31 h 170"/>
                              <a:gd name="T88" fmla="*/ 7 w 222"/>
                              <a:gd name="T89" fmla="*/ 24 h 170"/>
                              <a:gd name="T90" fmla="*/ 20 w 222"/>
                              <a:gd name="T91" fmla="*/ 17 h 170"/>
                              <a:gd name="T92" fmla="*/ 34 w 222"/>
                              <a:gd name="T93" fmla="*/ 17 h 170"/>
                              <a:gd name="T94" fmla="*/ 48 w 222"/>
                              <a:gd name="T95" fmla="*/ 13 h 170"/>
                              <a:gd name="T96" fmla="*/ 58 w 222"/>
                              <a:gd name="T97" fmla="*/ 10 h 170"/>
                              <a:gd name="T98" fmla="*/ 75 w 222"/>
                              <a:gd name="T99" fmla="*/ 10 h 170"/>
                              <a:gd name="T100" fmla="*/ 89 w 222"/>
                              <a:gd name="T101" fmla="*/ 6 h 170"/>
                              <a:gd name="T102" fmla="*/ 99 w 222"/>
                              <a:gd name="T103" fmla="*/ 6 h 170"/>
                              <a:gd name="T104" fmla="*/ 113 w 222"/>
                              <a:gd name="T105"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2" h="170">
                                <a:moveTo>
                                  <a:pt x="120" y="0"/>
                                </a:moveTo>
                                <a:lnTo>
                                  <a:pt x="126" y="0"/>
                                </a:lnTo>
                                <a:lnTo>
                                  <a:pt x="130" y="0"/>
                                </a:lnTo>
                                <a:lnTo>
                                  <a:pt x="133" y="0"/>
                                </a:lnTo>
                                <a:lnTo>
                                  <a:pt x="140" y="3"/>
                                </a:lnTo>
                                <a:lnTo>
                                  <a:pt x="144" y="6"/>
                                </a:lnTo>
                                <a:lnTo>
                                  <a:pt x="147" y="10"/>
                                </a:lnTo>
                                <a:lnTo>
                                  <a:pt x="150" y="13"/>
                                </a:lnTo>
                                <a:lnTo>
                                  <a:pt x="154" y="17"/>
                                </a:lnTo>
                                <a:lnTo>
                                  <a:pt x="161" y="24"/>
                                </a:lnTo>
                                <a:lnTo>
                                  <a:pt x="164" y="27"/>
                                </a:lnTo>
                                <a:lnTo>
                                  <a:pt x="168" y="34"/>
                                </a:lnTo>
                                <a:lnTo>
                                  <a:pt x="174" y="41"/>
                                </a:lnTo>
                                <a:lnTo>
                                  <a:pt x="178" y="45"/>
                                </a:lnTo>
                                <a:lnTo>
                                  <a:pt x="181" y="52"/>
                                </a:lnTo>
                                <a:lnTo>
                                  <a:pt x="188" y="59"/>
                                </a:lnTo>
                                <a:lnTo>
                                  <a:pt x="192" y="62"/>
                                </a:lnTo>
                                <a:lnTo>
                                  <a:pt x="195" y="69"/>
                                </a:lnTo>
                                <a:lnTo>
                                  <a:pt x="202" y="76"/>
                                </a:lnTo>
                                <a:lnTo>
                                  <a:pt x="205" y="83"/>
                                </a:lnTo>
                                <a:lnTo>
                                  <a:pt x="209" y="86"/>
                                </a:lnTo>
                                <a:lnTo>
                                  <a:pt x="212" y="93"/>
                                </a:lnTo>
                                <a:lnTo>
                                  <a:pt x="216" y="100"/>
                                </a:lnTo>
                                <a:lnTo>
                                  <a:pt x="219" y="107"/>
                                </a:lnTo>
                                <a:lnTo>
                                  <a:pt x="222" y="114"/>
                                </a:lnTo>
                                <a:lnTo>
                                  <a:pt x="219" y="139"/>
                                </a:lnTo>
                                <a:lnTo>
                                  <a:pt x="212" y="139"/>
                                </a:lnTo>
                                <a:lnTo>
                                  <a:pt x="209" y="142"/>
                                </a:lnTo>
                                <a:lnTo>
                                  <a:pt x="202" y="142"/>
                                </a:lnTo>
                                <a:lnTo>
                                  <a:pt x="198" y="146"/>
                                </a:lnTo>
                                <a:lnTo>
                                  <a:pt x="192" y="149"/>
                                </a:lnTo>
                                <a:lnTo>
                                  <a:pt x="188" y="152"/>
                                </a:lnTo>
                                <a:lnTo>
                                  <a:pt x="185" y="159"/>
                                </a:lnTo>
                                <a:lnTo>
                                  <a:pt x="181" y="163"/>
                                </a:lnTo>
                                <a:lnTo>
                                  <a:pt x="178" y="166"/>
                                </a:lnTo>
                                <a:lnTo>
                                  <a:pt x="178" y="170"/>
                                </a:lnTo>
                                <a:lnTo>
                                  <a:pt x="174" y="170"/>
                                </a:lnTo>
                                <a:lnTo>
                                  <a:pt x="171" y="170"/>
                                </a:lnTo>
                                <a:lnTo>
                                  <a:pt x="171" y="166"/>
                                </a:lnTo>
                                <a:lnTo>
                                  <a:pt x="168" y="163"/>
                                </a:lnTo>
                                <a:lnTo>
                                  <a:pt x="174" y="142"/>
                                </a:lnTo>
                                <a:lnTo>
                                  <a:pt x="174" y="139"/>
                                </a:lnTo>
                                <a:lnTo>
                                  <a:pt x="174" y="132"/>
                                </a:lnTo>
                                <a:lnTo>
                                  <a:pt x="171" y="121"/>
                                </a:lnTo>
                                <a:lnTo>
                                  <a:pt x="171" y="114"/>
                                </a:lnTo>
                                <a:lnTo>
                                  <a:pt x="168" y="104"/>
                                </a:lnTo>
                                <a:lnTo>
                                  <a:pt x="164" y="97"/>
                                </a:lnTo>
                                <a:lnTo>
                                  <a:pt x="157" y="90"/>
                                </a:lnTo>
                                <a:lnTo>
                                  <a:pt x="154" y="83"/>
                                </a:lnTo>
                                <a:lnTo>
                                  <a:pt x="147" y="79"/>
                                </a:lnTo>
                                <a:lnTo>
                                  <a:pt x="144" y="76"/>
                                </a:lnTo>
                                <a:lnTo>
                                  <a:pt x="140" y="76"/>
                                </a:lnTo>
                                <a:lnTo>
                                  <a:pt x="137" y="73"/>
                                </a:lnTo>
                                <a:lnTo>
                                  <a:pt x="137" y="69"/>
                                </a:lnTo>
                                <a:lnTo>
                                  <a:pt x="133" y="69"/>
                                </a:lnTo>
                                <a:lnTo>
                                  <a:pt x="130" y="66"/>
                                </a:lnTo>
                                <a:lnTo>
                                  <a:pt x="130" y="62"/>
                                </a:lnTo>
                                <a:lnTo>
                                  <a:pt x="126" y="62"/>
                                </a:lnTo>
                                <a:lnTo>
                                  <a:pt x="120" y="62"/>
                                </a:lnTo>
                                <a:lnTo>
                                  <a:pt x="113" y="66"/>
                                </a:lnTo>
                                <a:lnTo>
                                  <a:pt x="106" y="69"/>
                                </a:lnTo>
                                <a:lnTo>
                                  <a:pt x="99" y="69"/>
                                </a:lnTo>
                                <a:lnTo>
                                  <a:pt x="92" y="73"/>
                                </a:lnTo>
                                <a:lnTo>
                                  <a:pt x="85" y="76"/>
                                </a:lnTo>
                                <a:lnTo>
                                  <a:pt x="79" y="79"/>
                                </a:lnTo>
                                <a:lnTo>
                                  <a:pt x="72" y="79"/>
                                </a:lnTo>
                                <a:lnTo>
                                  <a:pt x="65" y="83"/>
                                </a:lnTo>
                                <a:lnTo>
                                  <a:pt x="58" y="83"/>
                                </a:lnTo>
                                <a:lnTo>
                                  <a:pt x="51" y="86"/>
                                </a:lnTo>
                                <a:lnTo>
                                  <a:pt x="44" y="86"/>
                                </a:lnTo>
                                <a:lnTo>
                                  <a:pt x="37" y="83"/>
                                </a:lnTo>
                                <a:lnTo>
                                  <a:pt x="27" y="83"/>
                                </a:lnTo>
                                <a:lnTo>
                                  <a:pt x="20" y="79"/>
                                </a:lnTo>
                                <a:lnTo>
                                  <a:pt x="13" y="76"/>
                                </a:lnTo>
                                <a:lnTo>
                                  <a:pt x="10" y="73"/>
                                </a:lnTo>
                                <a:lnTo>
                                  <a:pt x="7" y="69"/>
                                </a:lnTo>
                                <a:lnTo>
                                  <a:pt x="3" y="62"/>
                                </a:lnTo>
                                <a:lnTo>
                                  <a:pt x="3" y="59"/>
                                </a:lnTo>
                                <a:lnTo>
                                  <a:pt x="3" y="52"/>
                                </a:lnTo>
                                <a:lnTo>
                                  <a:pt x="0" y="48"/>
                                </a:lnTo>
                                <a:lnTo>
                                  <a:pt x="0" y="41"/>
                                </a:lnTo>
                                <a:lnTo>
                                  <a:pt x="0" y="34"/>
                                </a:lnTo>
                                <a:lnTo>
                                  <a:pt x="3" y="31"/>
                                </a:lnTo>
                                <a:lnTo>
                                  <a:pt x="3" y="27"/>
                                </a:lnTo>
                                <a:lnTo>
                                  <a:pt x="7" y="24"/>
                                </a:lnTo>
                                <a:lnTo>
                                  <a:pt x="13" y="20"/>
                                </a:lnTo>
                                <a:lnTo>
                                  <a:pt x="20" y="17"/>
                                </a:lnTo>
                                <a:lnTo>
                                  <a:pt x="27" y="17"/>
                                </a:lnTo>
                                <a:lnTo>
                                  <a:pt x="34" y="17"/>
                                </a:lnTo>
                                <a:lnTo>
                                  <a:pt x="37" y="13"/>
                                </a:lnTo>
                                <a:lnTo>
                                  <a:pt x="48" y="13"/>
                                </a:lnTo>
                                <a:lnTo>
                                  <a:pt x="55" y="13"/>
                                </a:lnTo>
                                <a:lnTo>
                                  <a:pt x="58" y="10"/>
                                </a:lnTo>
                                <a:lnTo>
                                  <a:pt x="68" y="10"/>
                                </a:lnTo>
                                <a:lnTo>
                                  <a:pt x="75" y="10"/>
                                </a:lnTo>
                                <a:lnTo>
                                  <a:pt x="79" y="10"/>
                                </a:lnTo>
                                <a:lnTo>
                                  <a:pt x="89" y="6"/>
                                </a:lnTo>
                                <a:lnTo>
                                  <a:pt x="92" y="6"/>
                                </a:lnTo>
                                <a:lnTo>
                                  <a:pt x="99" y="6"/>
                                </a:lnTo>
                                <a:lnTo>
                                  <a:pt x="106" y="3"/>
                                </a:lnTo>
                                <a:lnTo>
                                  <a:pt x="113" y="0"/>
                                </a:lnTo>
                                <a:lnTo>
                                  <a:pt x="1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69"/>
                        <wps:cNvSpPr>
                          <a:spLocks/>
                        </wps:cNvSpPr>
                        <wps:spPr bwMode="auto">
                          <a:xfrm>
                            <a:off x="10263" y="10222"/>
                            <a:ext cx="1" cy="7"/>
                          </a:xfrm>
                          <a:custGeom>
                            <a:avLst/>
                            <a:gdLst>
                              <a:gd name="T0" fmla="*/ 0 h 7"/>
                              <a:gd name="T1" fmla="*/ 0 h 7"/>
                              <a:gd name="T2" fmla="*/ 3 h 7"/>
                              <a:gd name="T3" fmla="*/ 3 h 7"/>
                              <a:gd name="T4" fmla="*/ 7 h 7"/>
                              <a:gd name="T5" fmla="*/ 3 h 7"/>
                              <a:gd name="T6" fmla="*/ 3 h 7"/>
                              <a:gd name="T7" fmla="*/ 0 h 7"/>
                              <a:gd name="T8" fmla="*/ 0 h 7"/>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7">
                                <a:moveTo>
                                  <a:pt x="0" y="0"/>
                                </a:moveTo>
                                <a:lnTo>
                                  <a:pt x="0" y="0"/>
                                </a:lnTo>
                                <a:lnTo>
                                  <a:pt x="0" y="3"/>
                                </a:lnTo>
                                <a:lnTo>
                                  <a:pt x="0" y="7"/>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70"/>
                        <wps:cNvSpPr>
                          <a:spLocks/>
                        </wps:cNvSpPr>
                        <wps:spPr bwMode="auto">
                          <a:xfrm>
                            <a:off x="9557" y="10298"/>
                            <a:ext cx="171" cy="80"/>
                          </a:xfrm>
                          <a:custGeom>
                            <a:avLst/>
                            <a:gdLst>
                              <a:gd name="T0" fmla="*/ 134 w 171"/>
                              <a:gd name="T1" fmla="*/ 4 h 80"/>
                              <a:gd name="T2" fmla="*/ 144 w 171"/>
                              <a:gd name="T3" fmla="*/ 7 h 80"/>
                              <a:gd name="T4" fmla="*/ 154 w 171"/>
                              <a:gd name="T5" fmla="*/ 11 h 80"/>
                              <a:gd name="T6" fmla="*/ 161 w 171"/>
                              <a:gd name="T7" fmla="*/ 18 h 80"/>
                              <a:gd name="T8" fmla="*/ 164 w 171"/>
                              <a:gd name="T9" fmla="*/ 28 h 80"/>
                              <a:gd name="T10" fmla="*/ 168 w 171"/>
                              <a:gd name="T11" fmla="*/ 39 h 80"/>
                              <a:gd name="T12" fmla="*/ 171 w 171"/>
                              <a:gd name="T13" fmla="*/ 49 h 80"/>
                              <a:gd name="T14" fmla="*/ 171 w 171"/>
                              <a:gd name="T15" fmla="*/ 63 h 80"/>
                              <a:gd name="T16" fmla="*/ 164 w 171"/>
                              <a:gd name="T17" fmla="*/ 73 h 80"/>
                              <a:gd name="T18" fmla="*/ 147 w 171"/>
                              <a:gd name="T19" fmla="*/ 80 h 80"/>
                              <a:gd name="T20" fmla="*/ 130 w 171"/>
                              <a:gd name="T21" fmla="*/ 80 h 80"/>
                              <a:gd name="T22" fmla="*/ 113 w 171"/>
                              <a:gd name="T23" fmla="*/ 80 h 80"/>
                              <a:gd name="T24" fmla="*/ 99 w 171"/>
                              <a:gd name="T25" fmla="*/ 80 h 80"/>
                              <a:gd name="T26" fmla="*/ 86 w 171"/>
                              <a:gd name="T27" fmla="*/ 80 h 80"/>
                              <a:gd name="T28" fmla="*/ 72 w 171"/>
                              <a:gd name="T29" fmla="*/ 77 h 80"/>
                              <a:gd name="T30" fmla="*/ 58 w 171"/>
                              <a:gd name="T31" fmla="*/ 77 h 80"/>
                              <a:gd name="T32" fmla="*/ 45 w 171"/>
                              <a:gd name="T33" fmla="*/ 73 h 80"/>
                              <a:gd name="T34" fmla="*/ 34 w 171"/>
                              <a:gd name="T35" fmla="*/ 73 h 80"/>
                              <a:gd name="T36" fmla="*/ 24 w 171"/>
                              <a:gd name="T37" fmla="*/ 67 h 80"/>
                              <a:gd name="T38" fmla="*/ 14 w 171"/>
                              <a:gd name="T39" fmla="*/ 60 h 80"/>
                              <a:gd name="T40" fmla="*/ 3 w 171"/>
                              <a:gd name="T41" fmla="*/ 46 h 80"/>
                              <a:gd name="T42" fmla="*/ 0 w 171"/>
                              <a:gd name="T43" fmla="*/ 28 h 80"/>
                              <a:gd name="T44" fmla="*/ 7 w 171"/>
                              <a:gd name="T45" fmla="*/ 14 h 80"/>
                              <a:gd name="T46" fmla="*/ 10 w 171"/>
                              <a:gd name="T47" fmla="*/ 7 h 80"/>
                              <a:gd name="T48" fmla="*/ 17 w 171"/>
                              <a:gd name="T49" fmla="*/ 7 h 80"/>
                              <a:gd name="T50" fmla="*/ 21 w 171"/>
                              <a:gd name="T51" fmla="*/ 7 h 80"/>
                              <a:gd name="T52" fmla="*/ 24 w 171"/>
                              <a:gd name="T53" fmla="*/ 11 h 80"/>
                              <a:gd name="T54" fmla="*/ 27 w 171"/>
                              <a:gd name="T55" fmla="*/ 14 h 80"/>
                              <a:gd name="T56" fmla="*/ 34 w 171"/>
                              <a:gd name="T57" fmla="*/ 14 h 80"/>
                              <a:gd name="T58" fmla="*/ 45 w 171"/>
                              <a:gd name="T59" fmla="*/ 18 h 80"/>
                              <a:gd name="T60" fmla="*/ 55 w 171"/>
                              <a:gd name="T61" fmla="*/ 21 h 80"/>
                              <a:gd name="T62" fmla="*/ 62 w 171"/>
                              <a:gd name="T63" fmla="*/ 21 h 80"/>
                              <a:gd name="T64" fmla="*/ 72 w 171"/>
                              <a:gd name="T65" fmla="*/ 21 h 80"/>
                              <a:gd name="T66" fmla="*/ 82 w 171"/>
                              <a:gd name="T67" fmla="*/ 18 h 80"/>
                              <a:gd name="T68" fmla="*/ 93 w 171"/>
                              <a:gd name="T69" fmla="*/ 18 h 80"/>
                              <a:gd name="T70" fmla="*/ 103 w 171"/>
                              <a:gd name="T71" fmla="*/ 14 h 80"/>
                              <a:gd name="T72" fmla="*/ 110 w 171"/>
                              <a:gd name="T73" fmla="*/ 11 h 80"/>
                              <a:gd name="T74" fmla="*/ 116 w 171"/>
                              <a:gd name="T75" fmla="*/ 7 h 80"/>
                              <a:gd name="T76" fmla="*/ 123 w 171"/>
                              <a:gd name="T77" fmla="*/ 4 h 80"/>
                              <a:gd name="T78" fmla="*/ 127 w 171"/>
                              <a:gd name="T79" fmla="*/ 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1" h="80">
                                <a:moveTo>
                                  <a:pt x="130" y="0"/>
                                </a:moveTo>
                                <a:lnTo>
                                  <a:pt x="134" y="4"/>
                                </a:lnTo>
                                <a:lnTo>
                                  <a:pt x="140" y="4"/>
                                </a:lnTo>
                                <a:lnTo>
                                  <a:pt x="144" y="7"/>
                                </a:lnTo>
                                <a:lnTo>
                                  <a:pt x="147" y="11"/>
                                </a:lnTo>
                                <a:lnTo>
                                  <a:pt x="154" y="11"/>
                                </a:lnTo>
                                <a:lnTo>
                                  <a:pt x="158" y="14"/>
                                </a:lnTo>
                                <a:lnTo>
                                  <a:pt x="161" y="18"/>
                                </a:lnTo>
                                <a:lnTo>
                                  <a:pt x="164" y="25"/>
                                </a:lnTo>
                                <a:lnTo>
                                  <a:pt x="164" y="28"/>
                                </a:lnTo>
                                <a:lnTo>
                                  <a:pt x="168" y="35"/>
                                </a:lnTo>
                                <a:lnTo>
                                  <a:pt x="168" y="39"/>
                                </a:lnTo>
                                <a:lnTo>
                                  <a:pt x="171" y="46"/>
                                </a:lnTo>
                                <a:lnTo>
                                  <a:pt x="171" y="49"/>
                                </a:lnTo>
                                <a:lnTo>
                                  <a:pt x="171" y="56"/>
                                </a:lnTo>
                                <a:lnTo>
                                  <a:pt x="171" y="63"/>
                                </a:lnTo>
                                <a:lnTo>
                                  <a:pt x="171" y="67"/>
                                </a:lnTo>
                                <a:lnTo>
                                  <a:pt x="164" y="73"/>
                                </a:lnTo>
                                <a:lnTo>
                                  <a:pt x="158" y="77"/>
                                </a:lnTo>
                                <a:lnTo>
                                  <a:pt x="147" y="80"/>
                                </a:lnTo>
                                <a:lnTo>
                                  <a:pt x="140" y="80"/>
                                </a:lnTo>
                                <a:lnTo>
                                  <a:pt x="130" y="80"/>
                                </a:lnTo>
                                <a:lnTo>
                                  <a:pt x="123" y="80"/>
                                </a:lnTo>
                                <a:lnTo>
                                  <a:pt x="113" y="80"/>
                                </a:lnTo>
                                <a:lnTo>
                                  <a:pt x="106" y="80"/>
                                </a:lnTo>
                                <a:lnTo>
                                  <a:pt x="99" y="80"/>
                                </a:lnTo>
                                <a:lnTo>
                                  <a:pt x="93" y="80"/>
                                </a:lnTo>
                                <a:lnTo>
                                  <a:pt x="86" y="80"/>
                                </a:lnTo>
                                <a:lnTo>
                                  <a:pt x="79" y="77"/>
                                </a:lnTo>
                                <a:lnTo>
                                  <a:pt x="72" y="77"/>
                                </a:lnTo>
                                <a:lnTo>
                                  <a:pt x="65" y="77"/>
                                </a:lnTo>
                                <a:lnTo>
                                  <a:pt x="58" y="77"/>
                                </a:lnTo>
                                <a:lnTo>
                                  <a:pt x="51" y="77"/>
                                </a:lnTo>
                                <a:lnTo>
                                  <a:pt x="45" y="73"/>
                                </a:lnTo>
                                <a:lnTo>
                                  <a:pt x="41" y="73"/>
                                </a:lnTo>
                                <a:lnTo>
                                  <a:pt x="34" y="73"/>
                                </a:lnTo>
                                <a:lnTo>
                                  <a:pt x="27" y="70"/>
                                </a:lnTo>
                                <a:lnTo>
                                  <a:pt x="24" y="67"/>
                                </a:lnTo>
                                <a:lnTo>
                                  <a:pt x="17" y="63"/>
                                </a:lnTo>
                                <a:lnTo>
                                  <a:pt x="14" y="60"/>
                                </a:lnTo>
                                <a:lnTo>
                                  <a:pt x="7" y="53"/>
                                </a:lnTo>
                                <a:lnTo>
                                  <a:pt x="3" y="46"/>
                                </a:lnTo>
                                <a:lnTo>
                                  <a:pt x="0" y="35"/>
                                </a:lnTo>
                                <a:lnTo>
                                  <a:pt x="0" y="28"/>
                                </a:lnTo>
                                <a:lnTo>
                                  <a:pt x="3" y="18"/>
                                </a:lnTo>
                                <a:lnTo>
                                  <a:pt x="7" y="14"/>
                                </a:lnTo>
                                <a:lnTo>
                                  <a:pt x="7" y="11"/>
                                </a:lnTo>
                                <a:lnTo>
                                  <a:pt x="10" y="7"/>
                                </a:lnTo>
                                <a:lnTo>
                                  <a:pt x="14" y="7"/>
                                </a:lnTo>
                                <a:lnTo>
                                  <a:pt x="17" y="7"/>
                                </a:lnTo>
                                <a:lnTo>
                                  <a:pt x="21" y="7"/>
                                </a:lnTo>
                                <a:lnTo>
                                  <a:pt x="21" y="11"/>
                                </a:lnTo>
                                <a:lnTo>
                                  <a:pt x="24" y="11"/>
                                </a:lnTo>
                                <a:lnTo>
                                  <a:pt x="27" y="14"/>
                                </a:lnTo>
                                <a:lnTo>
                                  <a:pt x="34" y="14"/>
                                </a:lnTo>
                                <a:lnTo>
                                  <a:pt x="38" y="18"/>
                                </a:lnTo>
                                <a:lnTo>
                                  <a:pt x="45" y="18"/>
                                </a:lnTo>
                                <a:lnTo>
                                  <a:pt x="48" y="21"/>
                                </a:lnTo>
                                <a:lnTo>
                                  <a:pt x="55" y="21"/>
                                </a:lnTo>
                                <a:lnTo>
                                  <a:pt x="58" y="21"/>
                                </a:lnTo>
                                <a:lnTo>
                                  <a:pt x="62" y="21"/>
                                </a:lnTo>
                                <a:lnTo>
                                  <a:pt x="69" y="21"/>
                                </a:lnTo>
                                <a:lnTo>
                                  <a:pt x="72" y="21"/>
                                </a:lnTo>
                                <a:lnTo>
                                  <a:pt x="79" y="21"/>
                                </a:lnTo>
                                <a:lnTo>
                                  <a:pt x="82" y="18"/>
                                </a:lnTo>
                                <a:lnTo>
                                  <a:pt x="89" y="18"/>
                                </a:lnTo>
                                <a:lnTo>
                                  <a:pt x="93" y="18"/>
                                </a:lnTo>
                                <a:lnTo>
                                  <a:pt x="99" y="14"/>
                                </a:lnTo>
                                <a:lnTo>
                                  <a:pt x="103" y="14"/>
                                </a:lnTo>
                                <a:lnTo>
                                  <a:pt x="106" y="11"/>
                                </a:lnTo>
                                <a:lnTo>
                                  <a:pt x="110" y="11"/>
                                </a:lnTo>
                                <a:lnTo>
                                  <a:pt x="113" y="7"/>
                                </a:lnTo>
                                <a:lnTo>
                                  <a:pt x="116" y="7"/>
                                </a:lnTo>
                                <a:lnTo>
                                  <a:pt x="120" y="7"/>
                                </a:lnTo>
                                <a:lnTo>
                                  <a:pt x="123" y="4"/>
                                </a:lnTo>
                                <a:lnTo>
                                  <a:pt x="127" y="4"/>
                                </a:lnTo>
                                <a:lnTo>
                                  <a:pt x="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171"/>
                        <wps:cNvSpPr>
                          <a:spLocks/>
                        </wps:cNvSpPr>
                        <wps:spPr bwMode="auto">
                          <a:xfrm>
                            <a:off x="9927" y="10347"/>
                            <a:ext cx="213" cy="240"/>
                          </a:xfrm>
                          <a:custGeom>
                            <a:avLst/>
                            <a:gdLst>
                              <a:gd name="T0" fmla="*/ 209 w 213"/>
                              <a:gd name="T1" fmla="*/ 7 h 240"/>
                              <a:gd name="T2" fmla="*/ 202 w 213"/>
                              <a:gd name="T3" fmla="*/ 24 h 240"/>
                              <a:gd name="T4" fmla="*/ 195 w 213"/>
                              <a:gd name="T5" fmla="*/ 38 h 240"/>
                              <a:gd name="T6" fmla="*/ 189 w 213"/>
                              <a:gd name="T7" fmla="*/ 52 h 240"/>
                              <a:gd name="T8" fmla="*/ 178 w 213"/>
                              <a:gd name="T9" fmla="*/ 77 h 240"/>
                              <a:gd name="T10" fmla="*/ 168 w 213"/>
                              <a:gd name="T11" fmla="*/ 101 h 240"/>
                              <a:gd name="T12" fmla="*/ 165 w 213"/>
                              <a:gd name="T13" fmla="*/ 132 h 240"/>
                              <a:gd name="T14" fmla="*/ 161 w 213"/>
                              <a:gd name="T15" fmla="*/ 160 h 240"/>
                              <a:gd name="T16" fmla="*/ 154 w 213"/>
                              <a:gd name="T17" fmla="*/ 181 h 240"/>
                              <a:gd name="T18" fmla="*/ 144 w 213"/>
                              <a:gd name="T19" fmla="*/ 188 h 240"/>
                              <a:gd name="T20" fmla="*/ 137 w 213"/>
                              <a:gd name="T21" fmla="*/ 191 h 240"/>
                              <a:gd name="T22" fmla="*/ 130 w 213"/>
                              <a:gd name="T23" fmla="*/ 198 h 240"/>
                              <a:gd name="T24" fmla="*/ 124 w 213"/>
                              <a:gd name="T25" fmla="*/ 209 h 240"/>
                              <a:gd name="T26" fmla="*/ 113 w 213"/>
                              <a:gd name="T27" fmla="*/ 212 h 240"/>
                              <a:gd name="T28" fmla="*/ 103 w 213"/>
                              <a:gd name="T29" fmla="*/ 216 h 240"/>
                              <a:gd name="T30" fmla="*/ 93 w 213"/>
                              <a:gd name="T31" fmla="*/ 219 h 240"/>
                              <a:gd name="T32" fmla="*/ 82 w 213"/>
                              <a:gd name="T33" fmla="*/ 223 h 240"/>
                              <a:gd name="T34" fmla="*/ 72 w 213"/>
                              <a:gd name="T35" fmla="*/ 223 h 240"/>
                              <a:gd name="T36" fmla="*/ 62 w 213"/>
                              <a:gd name="T37" fmla="*/ 230 h 240"/>
                              <a:gd name="T38" fmla="*/ 52 w 213"/>
                              <a:gd name="T39" fmla="*/ 233 h 240"/>
                              <a:gd name="T40" fmla="*/ 45 w 213"/>
                              <a:gd name="T41" fmla="*/ 240 h 240"/>
                              <a:gd name="T42" fmla="*/ 38 w 213"/>
                              <a:gd name="T43" fmla="*/ 240 h 240"/>
                              <a:gd name="T44" fmla="*/ 28 w 213"/>
                              <a:gd name="T45" fmla="*/ 240 h 240"/>
                              <a:gd name="T46" fmla="*/ 21 w 213"/>
                              <a:gd name="T47" fmla="*/ 237 h 240"/>
                              <a:gd name="T48" fmla="*/ 14 w 213"/>
                              <a:gd name="T49" fmla="*/ 233 h 240"/>
                              <a:gd name="T50" fmla="*/ 17 w 213"/>
                              <a:gd name="T51" fmla="*/ 202 h 240"/>
                              <a:gd name="T52" fmla="*/ 14 w 213"/>
                              <a:gd name="T53" fmla="*/ 170 h 240"/>
                              <a:gd name="T54" fmla="*/ 14 w 213"/>
                              <a:gd name="T55" fmla="*/ 160 h 240"/>
                              <a:gd name="T56" fmla="*/ 10 w 213"/>
                              <a:gd name="T57" fmla="*/ 146 h 240"/>
                              <a:gd name="T58" fmla="*/ 4 w 213"/>
                              <a:gd name="T59" fmla="*/ 136 h 240"/>
                              <a:gd name="T60" fmla="*/ 0 w 213"/>
                              <a:gd name="T61" fmla="*/ 125 h 240"/>
                              <a:gd name="T62" fmla="*/ 24 w 213"/>
                              <a:gd name="T63" fmla="*/ 70 h 240"/>
                              <a:gd name="T64" fmla="*/ 24 w 213"/>
                              <a:gd name="T65" fmla="*/ 70 h 240"/>
                              <a:gd name="T66" fmla="*/ 38 w 213"/>
                              <a:gd name="T67" fmla="*/ 66 h 240"/>
                              <a:gd name="T68" fmla="*/ 62 w 213"/>
                              <a:gd name="T69" fmla="*/ 63 h 240"/>
                              <a:gd name="T70" fmla="*/ 86 w 213"/>
                              <a:gd name="T71" fmla="*/ 56 h 240"/>
                              <a:gd name="T72" fmla="*/ 110 w 213"/>
                              <a:gd name="T73" fmla="*/ 45 h 240"/>
                              <a:gd name="T74" fmla="*/ 130 w 213"/>
                              <a:gd name="T75" fmla="*/ 35 h 240"/>
                              <a:gd name="T76" fmla="*/ 154 w 213"/>
                              <a:gd name="T77" fmla="*/ 24 h 240"/>
                              <a:gd name="T78" fmla="*/ 175 w 213"/>
                              <a:gd name="T79" fmla="*/ 14 h 240"/>
                              <a:gd name="T80" fmla="*/ 199 w 213"/>
                              <a:gd name="T81" fmla="*/ 4 h 240"/>
                              <a:gd name="T82" fmla="*/ 213 w 213"/>
                              <a:gd name="T83" fmla="*/ 0 h 240"/>
                              <a:gd name="T84" fmla="*/ 213 w 213"/>
                              <a:gd name="T85"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13" h="240">
                                <a:moveTo>
                                  <a:pt x="213" y="0"/>
                                </a:moveTo>
                                <a:lnTo>
                                  <a:pt x="209" y="7"/>
                                </a:lnTo>
                                <a:lnTo>
                                  <a:pt x="209" y="14"/>
                                </a:lnTo>
                                <a:lnTo>
                                  <a:pt x="202" y="24"/>
                                </a:lnTo>
                                <a:lnTo>
                                  <a:pt x="199" y="31"/>
                                </a:lnTo>
                                <a:lnTo>
                                  <a:pt x="195" y="38"/>
                                </a:lnTo>
                                <a:lnTo>
                                  <a:pt x="192" y="45"/>
                                </a:lnTo>
                                <a:lnTo>
                                  <a:pt x="189" y="52"/>
                                </a:lnTo>
                                <a:lnTo>
                                  <a:pt x="185" y="63"/>
                                </a:lnTo>
                                <a:lnTo>
                                  <a:pt x="178" y="77"/>
                                </a:lnTo>
                                <a:lnTo>
                                  <a:pt x="175" y="87"/>
                                </a:lnTo>
                                <a:lnTo>
                                  <a:pt x="168" y="101"/>
                                </a:lnTo>
                                <a:lnTo>
                                  <a:pt x="165" y="118"/>
                                </a:lnTo>
                                <a:lnTo>
                                  <a:pt x="165" y="132"/>
                                </a:lnTo>
                                <a:lnTo>
                                  <a:pt x="161" y="146"/>
                                </a:lnTo>
                                <a:lnTo>
                                  <a:pt x="161" y="160"/>
                                </a:lnTo>
                                <a:lnTo>
                                  <a:pt x="161" y="174"/>
                                </a:lnTo>
                                <a:lnTo>
                                  <a:pt x="154" y="181"/>
                                </a:lnTo>
                                <a:lnTo>
                                  <a:pt x="148" y="184"/>
                                </a:lnTo>
                                <a:lnTo>
                                  <a:pt x="144" y="188"/>
                                </a:lnTo>
                                <a:lnTo>
                                  <a:pt x="141" y="188"/>
                                </a:lnTo>
                                <a:lnTo>
                                  <a:pt x="137" y="191"/>
                                </a:lnTo>
                                <a:lnTo>
                                  <a:pt x="134" y="195"/>
                                </a:lnTo>
                                <a:lnTo>
                                  <a:pt x="130" y="198"/>
                                </a:lnTo>
                                <a:lnTo>
                                  <a:pt x="127" y="205"/>
                                </a:lnTo>
                                <a:lnTo>
                                  <a:pt x="124" y="209"/>
                                </a:lnTo>
                                <a:lnTo>
                                  <a:pt x="120" y="212"/>
                                </a:lnTo>
                                <a:lnTo>
                                  <a:pt x="113" y="212"/>
                                </a:lnTo>
                                <a:lnTo>
                                  <a:pt x="110" y="216"/>
                                </a:lnTo>
                                <a:lnTo>
                                  <a:pt x="103" y="216"/>
                                </a:lnTo>
                                <a:lnTo>
                                  <a:pt x="100" y="219"/>
                                </a:lnTo>
                                <a:lnTo>
                                  <a:pt x="93" y="219"/>
                                </a:lnTo>
                                <a:lnTo>
                                  <a:pt x="89" y="219"/>
                                </a:lnTo>
                                <a:lnTo>
                                  <a:pt x="82" y="223"/>
                                </a:lnTo>
                                <a:lnTo>
                                  <a:pt x="79" y="223"/>
                                </a:lnTo>
                                <a:lnTo>
                                  <a:pt x="72" y="223"/>
                                </a:lnTo>
                                <a:lnTo>
                                  <a:pt x="69" y="226"/>
                                </a:lnTo>
                                <a:lnTo>
                                  <a:pt x="62" y="230"/>
                                </a:lnTo>
                                <a:lnTo>
                                  <a:pt x="58" y="230"/>
                                </a:lnTo>
                                <a:lnTo>
                                  <a:pt x="52" y="233"/>
                                </a:lnTo>
                                <a:lnTo>
                                  <a:pt x="48" y="237"/>
                                </a:lnTo>
                                <a:lnTo>
                                  <a:pt x="45" y="240"/>
                                </a:lnTo>
                                <a:lnTo>
                                  <a:pt x="41" y="240"/>
                                </a:lnTo>
                                <a:lnTo>
                                  <a:pt x="38" y="240"/>
                                </a:lnTo>
                                <a:lnTo>
                                  <a:pt x="31" y="240"/>
                                </a:lnTo>
                                <a:lnTo>
                                  <a:pt x="28" y="240"/>
                                </a:lnTo>
                                <a:lnTo>
                                  <a:pt x="24" y="240"/>
                                </a:lnTo>
                                <a:lnTo>
                                  <a:pt x="21" y="237"/>
                                </a:lnTo>
                                <a:lnTo>
                                  <a:pt x="17" y="237"/>
                                </a:lnTo>
                                <a:lnTo>
                                  <a:pt x="14" y="233"/>
                                </a:lnTo>
                                <a:lnTo>
                                  <a:pt x="14" y="219"/>
                                </a:lnTo>
                                <a:lnTo>
                                  <a:pt x="17" y="202"/>
                                </a:lnTo>
                                <a:lnTo>
                                  <a:pt x="17" y="188"/>
                                </a:lnTo>
                                <a:lnTo>
                                  <a:pt x="14" y="170"/>
                                </a:lnTo>
                                <a:lnTo>
                                  <a:pt x="14" y="167"/>
                                </a:lnTo>
                                <a:lnTo>
                                  <a:pt x="14" y="160"/>
                                </a:lnTo>
                                <a:lnTo>
                                  <a:pt x="10" y="153"/>
                                </a:lnTo>
                                <a:lnTo>
                                  <a:pt x="10" y="146"/>
                                </a:lnTo>
                                <a:lnTo>
                                  <a:pt x="7" y="143"/>
                                </a:lnTo>
                                <a:lnTo>
                                  <a:pt x="4" y="136"/>
                                </a:lnTo>
                                <a:lnTo>
                                  <a:pt x="4" y="132"/>
                                </a:lnTo>
                                <a:lnTo>
                                  <a:pt x="0" y="125"/>
                                </a:lnTo>
                                <a:lnTo>
                                  <a:pt x="24" y="70"/>
                                </a:lnTo>
                                <a:lnTo>
                                  <a:pt x="38" y="66"/>
                                </a:lnTo>
                                <a:lnTo>
                                  <a:pt x="52" y="66"/>
                                </a:lnTo>
                                <a:lnTo>
                                  <a:pt x="62" y="63"/>
                                </a:lnTo>
                                <a:lnTo>
                                  <a:pt x="76" y="59"/>
                                </a:lnTo>
                                <a:lnTo>
                                  <a:pt x="86" y="56"/>
                                </a:lnTo>
                                <a:lnTo>
                                  <a:pt x="100" y="49"/>
                                </a:lnTo>
                                <a:lnTo>
                                  <a:pt x="110" y="45"/>
                                </a:lnTo>
                                <a:lnTo>
                                  <a:pt x="120" y="38"/>
                                </a:lnTo>
                                <a:lnTo>
                                  <a:pt x="130" y="35"/>
                                </a:lnTo>
                                <a:lnTo>
                                  <a:pt x="144" y="28"/>
                                </a:lnTo>
                                <a:lnTo>
                                  <a:pt x="154" y="24"/>
                                </a:lnTo>
                                <a:lnTo>
                                  <a:pt x="165" y="18"/>
                                </a:lnTo>
                                <a:lnTo>
                                  <a:pt x="175" y="14"/>
                                </a:lnTo>
                                <a:lnTo>
                                  <a:pt x="189" y="7"/>
                                </a:lnTo>
                                <a:lnTo>
                                  <a:pt x="199" y="4"/>
                                </a:lnTo>
                                <a:lnTo>
                                  <a:pt x="209" y="0"/>
                                </a:lnTo>
                                <a:lnTo>
                                  <a:pt x="2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72"/>
                        <wps:cNvSpPr>
                          <a:spLocks/>
                        </wps:cNvSpPr>
                        <wps:spPr bwMode="auto">
                          <a:xfrm>
                            <a:off x="9578" y="10385"/>
                            <a:ext cx="157" cy="53"/>
                          </a:xfrm>
                          <a:custGeom>
                            <a:avLst/>
                            <a:gdLst>
                              <a:gd name="T0" fmla="*/ 13 w 157"/>
                              <a:gd name="T1" fmla="*/ 0 h 53"/>
                              <a:gd name="T2" fmla="*/ 27 w 157"/>
                              <a:gd name="T3" fmla="*/ 4 h 53"/>
                              <a:gd name="T4" fmla="*/ 41 w 157"/>
                              <a:gd name="T5" fmla="*/ 4 h 53"/>
                              <a:gd name="T6" fmla="*/ 54 w 157"/>
                              <a:gd name="T7" fmla="*/ 7 h 53"/>
                              <a:gd name="T8" fmla="*/ 68 w 157"/>
                              <a:gd name="T9" fmla="*/ 11 h 53"/>
                              <a:gd name="T10" fmla="*/ 82 w 157"/>
                              <a:gd name="T11" fmla="*/ 11 h 53"/>
                              <a:gd name="T12" fmla="*/ 92 w 157"/>
                              <a:gd name="T13" fmla="*/ 11 h 53"/>
                              <a:gd name="T14" fmla="*/ 102 w 157"/>
                              <a:gd name="T15" fmla="*/ 11 h 53"/>
                              <a:gd name="T16" fmla="*/ 113 w 157"/>
                              <a:gd name="T17" fmla="*/ 11 h 53"/>
                              <a:gd name="T18" fmla="*/ 123 w 157"/>
                              <a:gd name="T19" fmla="*/ 11 h 53"/>
                              <a:gd name="T20" fmla="*/ 133 w 157"/>
                              <a:gd name="T21" fmla="*/ 7 h 53"/>
                              <a:gd name="T22" fmla="*/ 143 w 157"/>
                              <a:gd name="T23" fmla="*/ 7 h 53"/>
                              <a:gd name="T24" fmla="*/ 154 w 157"/>
                              <a:gd name="T25" fmla="*/ 7 h 53"/>
                              <a:gd name="T26" fmla="*/ 154 w 157"/>
                              <a:gd name="T27" fmla="*/ 11 h 53"/>
                              <a:gd name="T28" fmla="*/ 154 w 157"/>
                              <a:gd name="T29" fmla="*/ 21 h 53"/>
                              <a:gd name="T30" fmla="*/ 143 w 157"/>
                              <a:gd name="T31" fmla="*/ 32 h 53"/>
                              <a:gd name="T32" fmla="*/ 137 w 157"/>
                              <a:gd name="T33" fmla="*/ 39 h 53"/>
                              <a:gd name="T34" fmla="*/ 126 w 157"/>
                              <a:gd name="T35" fmla="*/ 49 h 53"/>
                              <a:gd name="T36" fmla="*/ 119 w 157"/>
                              <a:gd name="T37" fmla="*/ 53 h 53"/>
                              <a:gd name="T38" fmla="*/ 116 w 157"/>
                              <a:gd name="T39" fmla="*/ 53 h 53"/>
                              <a:gd name="T40" fmla="*/ 109 w 157"/>
                              <a:gd name="T41" fmla="*/ 49 h 53"/>
                              <a:gd name="T42" fmla="*/ 95 w 157"/>
                              <a:gd name="T43" fmla="*/ 49 h 53"/>
                              <a:gd name="T44" fmla="*/ 82 w 157"/>
                              <a:gd name="T45" fmla="*/ 49 h 53"/>
                              <a:gd name="T46" fmla="*/ 68 w 157"/>
                              <a:gd name="T47" fmla="*/ 53 h 53"/>
                              <a:gd name="T48" fmla="*/ 51 w 157"/>
                              <a:gd name="T49" fmla="*/ 49 h 53"/>
                              <a:gd name="T50" fmla="*/ 37 w 157"/>
                              <a:gd name="T51" fmla="*/ 49 h 53"/>
                              <a:gd name="T52" fmla="*/ 24 w 157"/>
                              <a:gd name="T53" fmla="*/ 46 h 53"/>
                              <a:gd name="T54" fmla="*/ 13 w 157"/>
                              <a:gd name="T55" fmla="*/ 39 h 53"/>
                              <a:gd name="T56" fmla="*/ 3 w 157"/>
                              <a:gd name="T57" fmla="*/ 25 h 53"/>
                              <a:gd name="T58" fmla="*/ 0 w 157"/>
                              <a:gd name="T59" fmla="*/ 7 h 53"/>
                              <a:gd name="T60" fmla="*/ 3 w 157"/>
                              <a:gd name="T61" fmla="*/ 0 h 53"/>
                              <a:gd name="T62" fmla="*/ 3 w 157"/>
                              <a:gd name="T6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7" h="53">
                                <a:moveTo>
                                  <a:pt x="3" y="0"/>
                                </a:moveTo>
                                <a:lnTo>
                                  <a:pt x="13" y="0"/>
                                </a:lnTo>
                                <a:lnTo>
                                  <a:pt x="20" y="4"/>
                                </a:lnTo>
                                <a:lnTo>
                                  <a:pt x="27" y="4"/>
                                </a:lnTo>
                                <a:lnTo>
                                  <a:pt x="34" y="4"/>
                                </a:lnTo>
                                <a:lnTo>
                                  <a:pt x="41" y="4"/>
                                </a:lnTo>
                                <a:lnTo>
                                  <a:pt x="48" y="7"/>
                                </a:lnTo>
                                <a:lnTo>
                                  <a:pt x="54" y="7"/>
                                </a:lnTo>
                                <a:lnTo>
                                  <a:pt x="65" y="7"/>
                                </a:lnTo>
                                <a:lnTo>
                                  <a:pt x="68" y="11"/>
                                </a:lnTo>
                                <a:lnTo>
                                  <a:pt x="75" y="11"/>
                                </a:lnTo>
                                <a:lnTo>
                                  <a:pt x="82" y="11"/>
                                </a:lnTo>
                                <a:lnTo>
                                  <a:pt x="85" y="11"/>
                                </a:lnTo>
                                <a:lnTo>
                                  <a:pt x="92" y="11"/>
                                </a:lnTo>
                                <a:lnTo>
                                  <a:pt x="95" y="11"/>
                                </a:lnTo>
                                <a:lnTo>
                                  <a:pt x="102" y="11"/>
                                </a:lnTo>
                                <a:lnTo>
                                  <a:pt x="109" y="11"/>
                                </a:lnTo>
                                <a:lnTo>
                                  <a:pt x="113" y="11"/>
                                </a:lnTo>
                                <a:lnTo>
                                  <a:pt x="119" y="11"/>
                                </a:lnTo>
                                <a:lnTo>
                                  <a:pt x="123" y="11"/>
                                </a:lnTo>
                                <a:lnTo>
                                  <a:pt x="130" y="11"/>
                                </a:lnTo>
                                <a:lnTo>
                                  <a:pt x="133" y="7"/>
                                </a:lnTo>
                                <a:lnTo>
                                  <a:pt x="140" y="7"/>
                                </a:lnTo>
                                <a:lnTo>
                                  <a:pt x="143" y="7"/>
                                </a:lnTo>
                                <a:lnTo>
                                  <a:pt x="150" y="4"/>
                                </a:lnTo>
                                <a:lnTo>
                                  <a:pt x="154" y="7"/>
                                </a:lnTo>
                                <a:lnTo>
                                  <a:pt x="154" y="11"/>
                                </a:lnTo>
                                <a:lnTo>
                                  <a:pt x="157" y="18"/>
                                </a:lnTo>
                                <a:lnTo>
                                  <a:pt x="154" y="21"/>
                                </a:lnTo>
                                <a:lnTo>
                                  <a:pt x="147" y="25"/>
                                </a:lnTo>
                                <a:lnTo>
                                  <a:pt x="143" y="32"/>
                                </a:lnTo>
                                <a:lnTo>
                                  <a:pt x="140" y="35"/>
                                </a:lnTo>
                                <a:lnTo>
                                  <a:pt x="137" y="39"/>
                                </a:lnTo>
                                <a:lnTo>
                                  <a:pt x="133" y="46"/>
                                </a:lnTo>
                                <a:lnTo>
                                  <a:pt x="126" y="49"/>
                                </a:lnTo>
                                <a:lnTo>
                                  <a:pt x="119" y="53"/>
                                </a:lnTo>
                                <a:lnTo>
                                  <a:pt x="116" y="53"/>
                                </a:lnTo>
                                <a:lnTo>
                                  <a:pt x="116" y="49"/>
                                </a:lnTo>
                                <a:lnTo>
                                  <a:pt x="109" y="49"/>
                                </a:lnTo>
                                <a:lnTo>
                                  <a:pt x="102" y="49"/>
                                </a:lnTo>
                                <a:lnTo>
                                  <a:pt x="95" y="49"/>
                                </a:lnTo>
                                <a:lnTo>
                                  <a:pt x="89" y="49"/>
                                </a:lnTo>
                                <a:lnTo>
                                  <a:pt x="82" y="49"/>
                                </a:lnTo>
                                <a:lnTo>
                                  <a:pt x="75" y="53"/>
                                </a:lnTo>
                                <a:lnTo>
                                  <a:pt x="68" y="53"/>
                                </a:lnTo>
                                <a:lnTo>
                                  <a:pt x="58" y="49"/>
                                </a:lnTo>
                                <a:lnTo>
                                  <a:pt x="51" y="49"/>
                                </a:lnTo>
                                <a:lnTo>
                                  <a:pt x="44" y="49"/>
                                </a:lnTo>
                                <a:lnTo>
                                  <a:pt x="37" y="49"/>
                                </a:lnTo>
                                <a:lnTo>
                                  <a:pt x="30" y="46"/>
                                </a:lnTo>
                                <a:lnTo>
                                  <a:pt x="24" y="46"/>
                                </a:lnTo>
                                <a:lnTo>
                                  <a:pt x="17" y="42"/>
                                </a:lnTo>
                                <a:lnTo>
                                  <a:pt x="13" y="39"/>
                                </a:lnTo>
                                <a:lnTo>
                                  <a:pt x="6" y="35"/>
                                </a:lnTo>
                                <a:lnTo>
                                  <a:pt x="3" y="25"/>
                                </a:lnTo>
                                <a:lnTo>
                                  <a:pt x="0" y="18"/>
                                </a:lnTo>
                                <a:lnTo>
                                  <a:pt x="0" y="7"/>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73"/>
                        <wps:cNvSpPr>
                          <a:spLocks/>
                        </wps:cNvSpPr>
                        <wps:spPr bwMode="auto">
                          <a:xfrm>
                            <a:off x="9598" y="10448"/>
                            <a:ext cx="82" cy="35"/>
                          </a:xfrm>
                          <a:custGeom>
                            <a:avLst/>
                            <a:gdLst>
                              <a:gd name="T0" fmla="*/ 4 w 82"/>
                              <a:gd name="T1" fmla="*/ 0 h 35"/>
                              <a:gd name="T2" fmla="*/ 7 w 82"/>
                              <a:gd name="T3" fmla="*/ 0 h 35"/>
                              <a:gd name="T4" fmla="*/ 14 w 82"/>
                              <a:gd name="T5" fmla="*/ 0 h 35"/>
                              <a:gd name="T6" fmla="*/ 17 w 82"/>
                              <a:gd name="T7" fmla="*/ 0 h 35"/>
                              <a:gd name="T8" fmla="*/ 21 w 82"/>
                              <a:gd name="T9" fmla="*/ 3 h 35"/>
                              <a:gd name="T10" fmla="*/ 28 w 82"/>
                              <a:gd name="T11" fmla="*/ 3 h 35"/>
                              <a:gd name="T12" fmla="*/ 31 w 82"/>
                              <a:gd name="T13" fmla="*/ 3 h 35"/>
                              <a:gd name="T14" fmla="*/ 38 w 82"/>
                              <a:gd name="T15" fmla="*/ 3 h 35"/>
                              <a:gd name="T16" fmla="*/ 41 w 82"/>
                              <a:gd name="T17" fmla="*/ 3 h 35"/>
                              <a:gd name="T18" fmla="*/ 48 w 82"/>
                              <a:gd name="T19" fmla="*/ 3 h 35"/>
                              <a:gd name="T20" fmla="*/ 52 w 82"/>
                              <a:gd name="T21" fmla="*/ 3 h 35"/>
                              <a:gd name="T22" fmla="*/ 58 w 82"/>
                              <a:gd name="T23" fmla="*/ 3 h 35"/>
                              <a:gd name="T24" fmla="*/ 62 w 82"/>
                              <a:gd name="T25" fmla="*/ 3 h 35"/>
                              <a:gd name="T26" fmla="*/ 69 w 82"/>
                              <a:gd name="T27" fmla="*/ 3 h 35"/>
                              <a:gd name="T28" fmla="*/ 72 w 82"/>
                              <a:gd name="T29" fmla="*/ 3 h 35"/>
                              <a:gd name="T30" fmla="*/ 79 w 82"/>
                              <a:gd name="T31" fmla="*/ 3 h 35"/>
                              <a:gd name="T32" fmla="*/ 82 w 82"/>
                              <a:gd name="T33" fmla="*/ 3 h 35"/>
                              <a:gd name="T34" fmla="*/ 69 w 82"/>
                              <a:gd name="T35" fmla="*/ 35 h 35"/>
                              <a:gd name="T36" fmla="*/ 62 w 82"/>
                              <a:gd name="T37" fmla="*/ 35 h 35"/>
                              <a:gd name="T38" fmla="*/ 55 w 82"/>
                              <a:gd name="T39" fmla="*/ 35 h 35"/>
                              <a:gd name="T40" fmla="*/ 45 w 82"/>
                              <a:gd name="T41" fmla="*/ 35 h 35"/>
                              <a:gd name="T42" fmla="*/ 38 w 82"/>
                              <a:gd name="T43" fmla="*/ 31 h 35"/>
                              <a:gd name="T44" fmla="*/ 31 w 82"/>
                              <a:gd name="T45" fmla="*/ 28 h 35"/>
                              <a:gd name="T46" fmla="*/ 24 w 82"/>
                              <a:gd name="T47" fmla="*/ 24 h 35"/>
                              <a:gd name="T48" fmla="*/ 17 w 82"/>
                              <a:gd name="T49" fmla="*/ 17 h 35"/>
                              <a:gd name="T50" fmla="*/ 10 w 82"/>
                              <a:gd name="T51" fmla="*/ 14 h 35"/>
                              <a:gd name="T52" fmla="*/ 7 w 82"/>
                              <a:gd name="T53" fmla="*/ 10 h 35"/>
                              <a:gd name="T54" fmla="*/ 4 w 82"/>
                              <a:gd name="T55" fmla="*/ 7 h 35"/>
                              <a:gd name="T56" fmla="*/ 0 w 82"/>
                              <a:gd name="T57" fmla="*/ 3 h 35"/>
                              <a:gd name="T58" fmla="*/ 0 w 82"/>
                              <a:gd name="T59" fmla="*/ 0 h 35"/>
                              <a:gd name="T60" fmla="*/ 0 w 82"/>
                              <a:gd name="T61" fmla="*/ 0 h 35"/>
                              <a:gd name="T62" fmla="*/ 4 w 82"/>
                              <a:gd name="T63" fmla="*/ 0 h 35"/>
                              <a:gd name="T64" fmla="*/ 4 w 82"/>
                              <a:gd name="T65" fmla="*/ 0 h 35"/>
                              <a:gd name="T66" fmla="*/ 4 w 82"/>
                              <a:gd name="T6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2" h="35">
                                <a:moveTo>
                                  <a:pt x="4" y="0"/>
                                </a:moveTo>
                                <a:lnTo>
                                  <a:pt x="7" y="0"/>
                                </a:lnTo>
                                <a:lnTo>
                                  <a:pt x="14" y="0"/>
                                </a:lnTo>
                                <a:lnTo>
                                  <a:pt x="17" y="0"/>
                                </a:lnTo>
                                <a:lnTo>
                                  <a:pt x="21" y="3"/>
                                </a:lnTo>
                                <a:lnTo>
                                  <a:pt x="28" y="3"/>
                                </a:lnTo>
                                <a:lnTo>
                                  <a:pt x="31" y="3"/>
                                </a:lnTo>
                                <a:lnTo>
                                  <a:pt x="38" y="3"/>
                                </a:lnTo>
                                <a:lnTo>
                                  <a:pt x="41" y="3"/>
                                </a:lnTo>
                                <a:lnTo>
                                  <a:pt x="48" y="3"/>
                                </a:lnTo>
                                <a:lnTo>
                                  <a:pt x="52" y="3"/>
                                </a:lnTo>
                                <a:lnTo>
                                  <a:pt x="58" y="3"/>
                                </a:lnTo>
                                <a:lnTo>
                                  <a:pt x="62" y="3"/>
                                </a:lnTo>
                                <a:lnTo>
                                  <a:pt x="69" y="3"/>
                                </a:lnTo>
                                <a:lnTo>
                                  <a:pt x="72" y="3"/>
                                </a:lnTo>
                                <a:lnTo>
                                  <a:pt x="79" y="3"/>
                                </a:lnTo>
                                <a:lnTo>
                                  <a:pt x="82" y="3"/>
                                </a:lnTo>
                                <a:lnTo>
                                  <a:pt x="69" y="35"/>
                                </a:lnTo>
                                <a:lnTo>
                                  <a:pt x="62" y="35"/>
                                </a:lnTo>
                                <a:lnTo>
                                  <a:pt x="55" y="35"/>
                                </a:lnTo>
                                <a:lnTo>
                                  <a:pt x="45" y="35"/>
                                </a:lnTo>
                                <a:lnTo>
                                  <a:pt x="38" y="31"/>
                                </a:lnTo>
                                <a:lnTo>
                                  <a:pt x="31" y="28"/>
                                </a:lnTo>
                                <a:lnTo>
                                  <a:pt x="24" y="24"/>
                                </a:lnTo>
                                <a:lnTo>
                                  <a:pt x="17" y="17"/>
                                </a:lnTo>
                                <a:lnTo>
                                  <a:pt x="10" y="14"/>
                                </a:lnTo>
                                <a:lnTo>
                                  <a:pt x="7" y="10"/>
                                </a:lnTo>
                                <a:lnTo>
                                  <a:pt x="4" y="7"/>
                                </a:lnTo>
                                <a:lnTo>
                                  <a:pt x="0" y="3"/>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74"/>
                        <wps:cNvSpPr>
                          <a:spLocks/>
                        </wps:cNvSpPr>
                        <wps:spPr bwMode="auto">
                          <a:xfrm>
                            <a:off x="9629" y="10493"/>
                            <a:ext cx="48" cy="35"/>
                          </a:xfrm>
                          <a:custGeom>
                            <a:avLst/>
                            <a:gdLst>
                              <a:gd name="T0" fmla="*/ 3 w 48"/>
                              <a:gd name="T1" fmla="*/ 0 h 35"/>
                              <a:gd name="T2" fmla="*/ 34 w 48"/>
                              <a:gd name="T3" fmla="*/ 7 h 35"/>
                              <a:gd name="T4" fmla="*/ 48 w 48"/>
                              <a:gd name="T5" fmla="*/ 31 h 35"/>
                              <a:gd name="T6" fmla="*/ 44 w 48"/>
                              <a:gd name="T7" fmla="*/ 35 h 35"/>
                              <a:gd name="T8" fmla="*/ 38 w 48"/>
                              <a:gd name="T9" fmla="*/ 35 h 35"/>
                              <a:gd name="T10" fmla="*/ 34 w 48"/>
                              <a:gd name="T11" fmla="*/ 35 h 35"/>
                              <a:gd name="T12" fmla="*/ 27 w 48"/>
                              <a:gd name="T13" fmla="*/ 35 h 35"/>
                              <a:gd name="T14" fmla="*/ 24 w 48"/>
                              <a:gd name="T15" fmla="*/ 35 h 35"/>
                              <a:gd name="T16" fmla="*/ 17 w 48"/>
                              <a:gd name="T17" fmla="*/ 35 h 35"/>
                              <a:gd name="T18" fmla="*/ 14 w 48"/>
                              <a:gd name="T19" fmla="*/ 31 h 35"/>
                              <a:gd name="T20" fmla="*/ 7 w 48"/>
                              <a:gd name="T21" fmla="*/ 31 h 35"/>
                              <a:gd name="T22" fmla="*/ 3 w 48"/>
                              <a:gd name="T23" fmla="*/ 28 h 35"/>
                              <a:gd name="T24" fmla="*/ 3 w 48"/>
                              <a:gd name="T25" fmla="*/ 21 h 35"/>
                              <a:gd name="T26" fmla="*/ 0 w 48"/>
                              <a:gd name="T27" fmla="*/ 18 h 35"/>
                              <a:gd name="T28" fmla="*/ 0 w 48"/>
                              <a:gd name="T29" fmla="*/ 11 h 35"/>
                              <a:gd name="T30" fmla="*/ 0 w 48"/>
                              <a:gd name="T31" fmla="*/ 7 h 35"/>
                              <a:gd name="T32" fmla="*/ 0 w 48"/>
                              <a:gd name="T33" fmla="*/ 4 h 35"/>
                              <a:gd name="T34" fmla="*/ 3 w 48"/>
                              <a:gd name="T35" fmla="*/ 4 h 35"/>
                              <a:gd name="T36" fmla="*/ 3 w 48"/>
                              <a:gd name="T37" fmla="*/ 0 h 35"/>
                              <a:gd name="T38" fmla="*/ 3 w 48"/>
                              <a:gd name="T39" fmla="*/ 0 h 35"/>
                              <a:gd name="T40" fmla="*/ 3 w 48"/>
                              <a:gd name="T41" fmla="*/ 0 h 35"/>
                              <a:gd name="T42" fmla="*/ 3 w 48"/>
                              <a:gd name="T43" fmla="*/ 0 h 35"/>
                              <a:gd name="T44" fmla="*/ 3 w 48"/>
                              <a:gd name="T4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 h="35">
                                <a:moveTo>
                                  <a:pt x="3" y="0"/>
                                </a:moveTo>
                                <a:lnTo>
                                  <a:pt x="34" y="7"/>
                                </a:lnTo>
                                <a:lnTo>
                                  <a:pt x="48" y="31"/>
                                </a:lnTo>
                                <a:lnTo>
                                  <a:pt x="44" y="35"/>
                                </a:lnTo>
                                <a:lnTo>
                                  <a:pt x="38" y="35"/>
                                </a:lnTo>
                                <a:lnTo>
                                  <a:pt x="34" y="35"/>
                                </a:lnTo>
                                <a:lnTo>
                                  <a:pt x="27" y="35"/>
                                </a:lnTo>
                                <a:lnTo>
                                  <a:pt x="24" y="35"/>
                                </a:lnTo>
                                <a:lnTo>
                                  <a:pt x="17" y="35"/>
                                </a:lnTo>
                                <a:lnTo>
                                  <a:pt x="14" y="31"/>
                                </a:lnTo>
                                <a:lnTo>
                                  <a:pt x="7" y="31"/>
                                </a:lnTo>
                                <a:lnTo>
                                  <a:pt x="3" y="28"/>
                                </a:lnTo>
                                <a:lnTo>
                                  <a:pt x="3" y="21"/>
                                </a:lnTo>
                                <a:lnTo>
                                  <a:pt x="0" y="18"/>
                                </a:lnTo>
                                <a:lnTo>
                                  <a:pt x="0" y="11"/>
                                </a:lnTo>
                                <a:lnTo>
                                  <a:pt x="0" y="7"/>
                                </a:lnTo>
                                <a:lnTo>
                                  <a:pt x="0" y="4"/>
                                </a:lnTo>
                                <a:lnTo>
                                  <a:pt x="3" y="4"/>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75"/>
                        <wps:cNvSpPr>
                          <a:spLocks/>
                        </wps:cNvSpPr>
                        <wps:spPr bwMode="auto">
                          <a:xfrm>
                            <a:off x="10623" y="10538"/>
                            <a:ext cx="27" cy="56"/>
                          </a:xfrm>
                          <a:custGeom>
                            <a:avLst/>
                            <a:gdLst>
                              <a:gd name="T0" fmla="*/ 3 w 27"/>
                              <a:gd name="T1" fmla="*/ 0 h 56"/>
                              <a:gd name="T2" fmla="*/ 7 w 27"/>
                              <a:gd name="T3" fmla="*/ 7 h 56"/>
                              <a:gd name="T4" fmla="*/ 10 w 27"/>
                              <a:gd name="T5" fmla="*/ 11 h 56"/>
                              <a:gd name="T6" fmla="*/ 14 w 27"/>
                              <a:gd name="T7" fmla="*/ 18 h 56"/>
                              <a:gd name="T8" fmla="*/ 17 w 27"/>
                              <a:gd name="T9" fmla="*/ 25 h 56"/>
                              <a:gd name="T10" fmla="*/ 20 w 27"/>
                              <a:gd name="T11" fmla="*/ 32 h 56"/>
                              <a:gd name="T12" fmla="*/ 24 w 27"/>
                              <a:gd name="T13" fmla="*/ 39 h 56"/>
                              <a:gd name="T14" fmla="*/ 24 w 27"/>
                              <a:gd name="T15" fmla="*/ 46 h 56"/>
                              <a:gd name="T16" fmla="*/ 27 w 27"/>
                              <a:gd name="T17" fmla="*/ 52 h 56"/>
                              <a:gd name="T18" fmla="*/ 24 w 27"/>
                              <a:gd name="T19" fmla="*/ 56 h 56"/>
                              <a:gd name="T20" fmla="*/ 0 w 27"/>
                              <a:gd name="T21" fmla="*/ 4 h 56"/>
                              <a:gd name="T22" fmla="*/ 3 w 27"/>
                              <a:gd name="T23" fmla="*/ 0 h 56"/>
                              <a:gd name="T24" fmla="*/ 3 w 27"/>
                              <a:gd name="T25" fmla="*/ 0 h 56"/>
                              <a:gd name="T26" fmla="*/ 3 w 27"/>
                              <a:gd name="T27" fmla="*/ 0 h 56"/>
                              <a:gd name="T28" fmla="*/ 3 w 27"/>
                              <a:gd name="T29" fmla="*/ 0 h 56"/>
                              <a:gd name="T30" fmla="*/ 3 w 27"/>
                              <a:gd name="T3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56">
                                <a:moveTo>
                                  <a:pt x="3" y="0"/>
                                </a:moveTo>
                                <a:lnTo>
                                  <a:pt x="7" y="7"/>
                                </a:lnTo>
                                <a:lnTo>
                                  <a:pt x="10" y="11"/>
                                </a:lnTo>
                                <a:lnTo>
                                  <a:pt x="14" y="18"/>
                                </a:lnTo>
                                <a:lnTo>
                                  <a:pt x="17" y="25"/>
                                </a:lnTo>
                                <a:lnTo>
                                  <a:pt x="20" y="32"/>
                                </a:lnTo>
                                <a:lnTo>
                                  <a:pt x="24" y="39"/>
                                </a:lnTo>
                                <a:lnTo>
                                  <a:pt x="24" y="46"/>
                                </a:lnTo>
                                <a:lnTo>
                                  <a:pt x="27" y="52"/>
                                </a:lnTo>
                                <a:lnTo>
                                  <a:pt x="24" y="56"/>
                                </a:lnTo>
                                <a:lnTo>
                                  <a:pt x="0" y="4"/>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76"/>
                        <wps:cNvSpPr>
                          <a:spLocks/>
                        </wps:cNvSpPr>
                        <wps:spPr bwMode="auto">
                          <a:xfrm>
                            <a:off x="10613" y="10556"/>
                            <a:ext cx="13" cy="31"/>
                          </a:xfrm>
                          <a:custGeom>
                            <a:avLst/>
                            <a:gdLst>
                              <a:gd name="T0" fmla="*/ 3 w 13"/>
                              <a:gd name="T1" fmla="*/ 0 h 31"/>
                              <a:gd name="T2" fmla="*/ 13 w 13"/>
                              <a:gd name="T3" fmla="*/ 31 h 31"/>
                              <a:gd name="T4" fmla="*/ 0 w 13"/>
                              <a:gd name="T5" fmla="*/ 3 h 31"/>
                              <a:gd name="T6" fmla="*/ 0 w 13"/>
                              <a:gd name="T7" fmla="*/ 0 h 31"/>
                              <a:gd name="T8" fmla="*/ 0 w 13"/>
                              <a:gd name="T9" fmla="*/ 0 h 31"/>
                              <a:gd name="T10" fmla="*/ 0 w 13"/>
                              <a:gd name="T11" fmla="*/ 0 h 31"/>
                              <a:gd name="T12" fmla="*/ 0 w 13"/>
                              <a:gd name="T13" fmla="*/ 0 h 31"/>
                              <a:gd name="T14" fmla="*/ 0 w 13"/>
                              <a:gd name="T15" fmla="*/ 0 h 31"/>
                              <a:gd name="T16" fmla="*/ 0 w 13"/>
                              <a:gd name="T17" fmla="*/ 0 h 31"/>
                              <a:gd name="T18" fmla="*/ 3 w 13"/>
                              <a:gd name="T19" fmla="*/ 0 h 31"/>
                              <a:gd name="T20" fmla="*/ 3 w 13"/>
                              <a:gd name="T21"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 h="31">
                                <a:moveTo>
                                  <a:pt x="3" y="0"/>
                                </a:moveTo>
                                <a:lnTo>
                                  <a:pt x="13" y="31"/>
                                </a:lnTo>
                                <a:lnTo>
                                  <a:pt x="0" y="3"/>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77"/>
                        <wps:cNvSpPr>
                          <a:spLocks/>
                        </wps:cNvSpPr>
                        <wps:spPr bwMode="auto">
                          <a:xfrm>
                            <a:off x="10602" y="10573"/>
                            <a:ext cx="24" cy="45"/>
                          </a:xfrm>
                          <a:custGeom>
                            <a:avLst/>
                            <a:gdLst>
                              <a:gd name="T0" fmla="*/ 0 w 24"/>
                              <a:gd name="T1" fmla="*/ 0 h 45"/>
                              <a:gd name="T2" fmla="*/ 24 w 24"/>
                              <a:gd name="T3" fmla="*/ 45 h 45"/>
                              <a:gd name="T4" fmla="*/ 24 w 24"/>
                              <a:gd name="T5" fmla="*/ 45 h 45"/>
                              <a:gd name="T6" fmla="*/ 21 w 24"/>
                              <a:gd name="T7" fmla="*/ 45 h 45"/>
                              <a:gd name="T8" fmla="*/ 21 w 24"/>
                              <a:gd name="T9" fmla="*/ 45 h 45"/>
                              <a:gd name="T10" fmla="*/ 21 w 24"/>
                              <a:gd name="T11" fmla="*/ 45 h 45"/>
                              <a:gd name="T12" fmla="*/ 0 w 24"/>
                              <a:gd name="T13" fmla="*/ 0 h 45"/>
                              <a:gd name="T14" fmla="*/ 0 w 24"/>
                              <a:gd name="T15" fmla="*/ 0 h 45"/>
                              <a:gd name="T16" fmla="*/ 0 w 24"/>
                              <a:gd name="T17" fmla="*/ 0 h 45"/>
                              <a:gd name="T18" fmla="*/ 0 w 24"/>
                              <a:gd name="T19" fmla="*/ 0 h 45"/>
                              <a:gd name="T20" fmla="*/ 0 w 24"/>
                              <a:gd name="T2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45">
                                <a:moveTo>
                                  <a:pt x="0" y="0"/>
                                </a:moveTo>
                                <a:lnTo>
                                  <a:pt x="24" y="45"/>
                                </a:lnTo>
                                <a:lnTo>
                                  <a:pt x="21" y="4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78"/>
                        <wps:cNvSpPr>
                          <a:spLocks/>
                        </wps:cNvSpPr>
                        <wps:spPr bwMode="auto">
                          <a:xfrm>
                            <a:off x="10589" y="10584"/>
                            <a:ext cx="20" cy="38"/>
                          </a:xfrm>
                          <a:custGeom>
                            <a:avLst/>
                            <a:gdLst>
                              <a:gd name="T0" fmla="*/ 0 w 20"/>
                              <a:gd name="T1" fmla="*/ 0 h 38"/>
                              <a:gd name="T2" fmla="*/ 0 w 20"/>
                              <a:gd name="T3" fmla="*/ 0 h 38"/>
                              <a:gd name="T4" fmla="*/ 3 w 20"/>
                              <a:gd name="T5" fmla="*/ 0 h 38"/>
                              <a:gd name="T6" fmla="*/ 3 w 20"/>
                              <a:gd name="T7" fmla="*/ 0 h 38"/>
                              <a:gd name="T8" fmla="*/ 3 w 20"/>
                              <a:gd name="T9" fmla="*/ 0 h 38"/>
                              <a:gd name="T10" fmla="*/ 20 w 20"/>
                              <a:gd name="T11" fmla="*/ 38 h 38"/>
                              <a:gd name="T12" fmla="*/ 17 w 20"/>
                              <a:gd name="T13" fmla="*/ 34 h 38"/>
                              <a:gd name="T14" fmla="*/ 13 w 20"/>
                              <a:gd name="T15" fmla="*/ 31 h 38"/>
                              <a:gd name="T16" fmla="*/ 10 w 20"/>
                              <a:gd name="T17" fmla="*/ 24 h 38"/>
                              <a:gd name="T18" fmla="*/ 6 w 20"/>
                              <a:gd name="T19" fmla="*/ 20 h 38"/>
                              <a:gd name="T20" fmla="*/ 6 w 20"/>
                              <a:gd name="T21" fmla="*/ 13 h 38"/>
                              <a:gd name="T22" fmla="*/ 3 w 20"/>
                              <a:gd name="T23" fmla="*/ 10 h 38"/>
                              <a:gd name="T24" fmla="*/ 0 w 20"/>
                              <a:gd name="T25" fmla="*/ 3 h 38"/>
                              <a:gd name="T26" fmla="*/ 0 w 20"/>
                              <a:gd name="T27" fmla="*/ 0 h 38"/>
                              <a:gd name="T28" fmla="*/ 0 w 20"/>
                              <a:gd name="T29" fmla="*/ 0 h 38"/>
                              <a:gd name="T30" fmla="*/ 0 w 20"/>
                              <a:gd name="T31" fmla="*/ 0 h 38"/>
                              <a:gd name="T32" fmla="*/ 0 w 20"/>
                              <a:gd name="T33" fmla="*/ 0 h 38"/>
                              <a:gd name="T34" fmla="*/ 0 w 20"/>
                              <a:gd name="T35"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38">
                                <a:moveTo>
                                  <a:pt x="0" y="0"/>
                                </a:moveTo>
                                <a:lnTo>
                                  <a:pt x="0" y="0"/>
                                </a:lnTo>
                                <a:lnTo>
                                  <a:pt x="3" y="0"/>
                                </a:lnTo>
                                <a:lnTo>
                                  <a:pt x="20" y="38"/>
                                </a:lnTo>
                                <a:lnTo>
                                  <a:pt x="17" y="34"/>
                                </a:lnTo>
                                <a:lnTo>
                                  <a:pt x="13" y="31"/>
                                </a:lnTo>
                                <a:lnTo>
                                  <a:pt x="10" y="24"/>
                                </a:lnTo>
                                <a:lnTo>
                                  <a:pt x="6" y="20"/>
                                </a:lnTo>
                                <a:lnTo>
                                  <a:pt x="6" y="13"/>
                                </a:lnTo>
                                <a:lnTo>
                                  <a:pt x="3" y="10"/>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79"/>
                        <wps:cNvSpPr>
                          <a:spLocks/>
                        </wps:cNvSpPr>
                        <wps:spPr bwMode="auto">
                          <a:xfrm>
                            <a:off x="10575" y="10594"/>
                            <a:ext cx="7" cy="14"/>
                          </a:xfrm>
                          <a:custGeom>
                            <a:avLst/>
                            <a:gdLst>
                              <a:gd name="T0" fmla="*/ 3 w 7"/>
                              <a:gd name="T1" fmla="*/ 3 h 14"/>
                              <a:gd name="T2" fmla="*/ 7 w 7"/>
                              <a:gd name="T3" fmla="*/ 14 h 14"/>
                              <a:gd name="T4" fmla="*/ 0 w 7"/>
                              <a:gd name="T5" fmla="*/ 3 h 14"/>
                              <a:gd name="T6" fmla="*/ 0 w 7"/>
                              <a:gd name="T7" fmla="*/ 3 h 14"/>
                              <a:gd name="T8" fmla="*/ 0 w 7"/>
                              <a:gd name="T9" fmla="*/ 0 h 14"/>
                              <a:gd name="T10" fmla="*/ 0 w 7"/>
                              <a:gd name="T11" fmla="*/ 0 h 14"/>
                              <a:gd name="T12" fmla="*/ 3 w 7"/>
                              <a:gd name="T13" fmla="*/ 3 h 14"/>
                            </a:gdLst>
                            <a:ahLst/>
                            <a:cxnLst>
                              <a:cxn ang="0">
                                <a:pos x="T0" y="T1"/>
                              </a:cxn>
                              <a:cxn ang="0">
                                <a:pos x="T2" y="T3"/>
                              </a:cxn>
                              <a:cxn ang="0">
                                <a:pos x="T4" y="T5"/>
                              </a:cxn>
                              <a:cxn ang="0">
                                <a:pos x="T6" y="T7"/>
                              </a:cxn>
                              <a:cxn ang="0">
                                <a:pos x="T8" y="T9"/>
                              </a:cxn>
                              <a:cxn ang="0">
                                <a:pos x="T10" y="T11"/>
                              </a:cxn>
                              <a:cxn ang="0">
                                <a:pos x="T12" y="T13"/>
                              </a:cxn>
                            </a:cxnLst>
                            <a:rect l="0" t="0" r="r" b="b"/>
                            <a:pathLst>
                              <a:path w="7" h="14">
                                <a:moveTo>
                                  <a:pt x="3" y="3"/>
                                </a:moveTo>
                                <a:lnTo>
                                  <a:pt x="7" y="14"/>
                                </a:lnTo>
                                <a:lnTo>
                                  <a:pt x="0" y="3"/>
                                </a:lnTo>
                                <a:lnTo>
                                  <a:pt x="0" y="0"/>
                                </a:lnTo>
                                <a:lnTo>
                                  <a:pt x="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80"/>
                        <wps:cNvSpPr>
                          <a:spLocks/>
                        </wps:cNvSpPr>
                        <wps:spPr bwMode="auto">
                          <a:xfrm>
                            <a:off x="9924" y="10604"/>
                            <a:ext cx="27" cy="18"/>
                          </a:xfrm>
                          <a:custGeom>
                            <a:avLst/>
                            <a:gdLst>
                              <a:gd name="T0" fmla="*/ 3 w 27"/>
                              <a:gd name="T1" fmla="*/ 0 h 18"/>
                              <a:gd name="T2" fmla="*/ 27 w 27"/>
                              <a:gd name="T3" fmla="*/ 18 h 18"/>
                              <a:gd name="T4" fmla="*/ 0 w 27"/>
                              <a:gd name="T5" fmla="*/ 4 h 18"/>
                              <a:gd name="T6" fmla="*/ 0 w 27"/>
                              <a:gd name="T7" fmla="*/ 4 h 18"/>
                              <a:gd name="T8" fmla="*/ 0 w 27"/>
                              <a:gd name="T9" fmla="*/ 4 h 18"/>
                              <a:gd name="T10" fmla="*/ 0 w 27"/>
                              <a:gd name="T11" fmla="*/ 4 h 18"/>
                              <a:gd name="T12" fmla="*/ 0 w 27"/>
                              <a:gd name="T13" fmla="*/ 0 h 18"/>
                              <a:gd name="T14" fmla="*/ 0 w 27"/>
                              <a:gd name="T15" fmla="*/ 0 h 18"/>
                              <a:gd name="T16" fmla="*/ 0 w 27"/>
                              <a:gd name="T17" fmla="*/ 0 h 18"/>
                              <a:gd name="T18" fmla="*/ 0 w 27"/>
                              <a:gd name="T19" fmla="*/ 0 h 18"/>
                              <a:gd name="T20" fmla="*/ 3 w 27"/>
                              <a:gd name="T2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18">
                                <a:moveTo>
                                  <a:pt x="3" y="0"/>
                                </a:moveTo>
                                <a:lnTo>
                                  <a:pt x="27" y="18"/>
                                </a:lnTo>
                                <a:lnTo>
                                  <a:pt x="0" y="4"/>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81"/>
                        <wps:cNvSpPr>
                          <a:spLocks/>
                        </wps:cNvSpPr>
                        <wps:spPr bwMode="auto">
                          <a:xfrm>
                            <a:off x="10561" y="10604"/>
                            <a:ext cx="28" cy="63"/>
                          </a:xfrm>
                          <a:custGeom>
                            <a:avLst/>
                            <a:gdLst>
                              <a:gd name="T0" fmla="*/ 4 w 28"/>
                              <a:gd name="T1" fmla="*/ 0 h 63"/>
                              <a:gd name="T2" fmla="*/ 7 w 28"/>
                              <a:gd name="T3" fmla="*/ 7 h 63"/>
                              <a:gd name="T4" fmla="*/ 10 w 28"/>
                              <a:gd name="T5" fmla="*/ 14 h 63"/>
                              <a:gd name="T6" fmla="*/ 14 w 28"/>
                              <a:gd name="T7" fmla="*/ 21 h 63"/>
                              <a:gd name="T8" fmla="*/ 17 w 28"/>
                              <a:gd name="T9" fmla="*/ 28 h 63"/>
                              <a:gd name="T10" fmla="*/ 21 w 28"/>
                              <a:gd name="T11" fmla="*/ 35 h 63"/>
                              <a:gd name="T12" fmla="*/ 21 w 28"/>
                              <a:gd name="T13" fmla="*/ 42 h 63"/>
                              <a:gd name="T14" fmla="*/ 24 w 28"/>
                              <a:gd name="T15" fmla="*/ 49 h 63"/>
                              <a:gd name="T16" fmla="*/ 28 w 28"/>
                              <a:gd name="T17" fmla="*/ 56 h 63"/>
                              <a:gd name="T18" fmla="*/ 28 w 28"/>
                              <a:gd name="T19" fmla="*/ 59 h 63"/>
                              <a:gd name="T20" fmla="*/ 24 w 28"/>
                              <a:gd name="T21" fmla="*/ 59 h 63"/>
                              <a:gd name="T22" fmla="*/ 24 w 28"/>
                              <a:gd name="T23" fmla="*/ 59 h 63"/>
                              <a:gd name="T24" fmla="*/ 21 w 28"/>
                              <a:gd name="T25" fmla="*/ 63 h 63"/>
                              <a:gd name="T26" fmla="*/ 0 w 28"/>
                              <a:gd name="T27" fmla="*/ 4 h 63"/>
                              <a:gd name="T28" fmla="*/ 0 w 28"/>
                              <a:gd name="T29" fmla="*/ 4 h 63"/>
                              <a:gd name="T30" fmla="*/ 0 w 28"/>
                              <a:gd name="T31" fmla="*/ 4 h 63"/>
                              <a:gd name="T32" fmla="*/ 0 w 28"/>
                              <a:gd name="T33" fmla="*/ 4 h 63"/>
                              <a:gd name="T34" fmla="*/ 4 w 28"/>
                              <a:gd name="T35" fmla="*/ 0 h 63"/>
                              <a:gd name="T36" fmla="*/ 4 w 28"/>
                              <a:gd name="T37" fmla="*/ 0 h 63"/>
                              <a:gd name="T38" fmla="*/ 4 w 28"/>
                              <a:gd name="T39" fmla="*/ 0 h 63"/>
                              <a:gd name="T40" fmla="*/ 4 w 28"/>
                              <a:gd name="T41" fmla="*/ 0 h 63"/>
                              <a:gd name="T42" fmla="*/ 4 w 28"/>
                              <a:gd name="T4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63">
                                <a:moveTo>
                                  <a:pt x="4" y="0"/>
                                </a:moveTo>
                                <a:lnTo>
                                  <a:pt x="7" y="7"/>
                                </a:lnTo>
                                <a:lnTo>
                                  <a:pt x="10" y="14"/>
                                </a:lnTo>
                                <a:lnTo>
                                  <a:pt x="14" y="21"/>
                                </a:lnTo>
                                <a:lnTo>
                                  <a:pt x="17" y="28"/>
                                </a:lnTo>
                                <a:lnTo>
                                  <a:pt x="21" y="35"/>
                                </a:lnTo>
                                <a:lnTo>
                                  <a:pt x="21" y="42"/>
                                </a:lnTo>
                                <a:lnTo>
                                  <a:pt x="24" y="49"/>
                                </a:lnTo>
                                <a:lnTo>
                                  <a:pt x="28" y="56"/>
                                </a:lnTo>
                                <a:lnTo>
                                  <a:pt x="28" y="59"/>
                                </a:lnTo>
                                <a:lnTo>
                                  <a:pt x="24" y="59"/>
                                </a:lnTo>
                                <a:lnTo>
                                  <a:pt x="21" y="63"/>
                                </a:lnTo>
                                <a:lnTo>
                                  <a:pt x="0" y="4"/>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82"/>
                        <wps:cNvSpPr>
                          <a:spLocks/>
                        </wps:cNvSpPr>
                        <wps:spPr bwMode="auto">
                          <a:xfrm>
                            <a:off x="10544" y="10618"/>
                            <a:ext cx="27" cy="59"/>
                          </a:xfrm>
                          <a:custGeom>
                            <a:avLst/>
                            <a:gdLst>
                              <a:gd name="T0" fmla="*/ 3 w 27"/>
                              <a:gd name="T1" fmla="*/ 0 h 59"/>
                              <a:gd name="T2" fmla="*/ 3 w 27"/>
                              <a:gd name="T3" fmla="*/ 0 h 59"/>
                              <a:gd name="T4" fmla="*/ 7 w 27"/>
                              <a:gd name="T5" fmla="*/ 0 h 59"/>
                              <a:gd name="T6" fmla="*/ 7 w 27"/>
                              <a:gd name="T7" fmla="*/ 0 h 59"/>
                              <a:gd name="T8" fmla="*/ 7 w 27"/>
                              <a:gd name="T9" fmla="*/ 0 h 59"/>
                              <a:gd name="T10" fmla="*/ 27 w 27"/>
                              <a:gd name="T11" fmla="*/ 59 h 59"/>
                              <a:gd name="T12" fmla="*/ 24 w 27"/>
                              <a:gd name="T13" fmla="*/ 59 h 59"/>
                              <a:gd name="T14" fmla="*/ 24 w 27"/>
                              <a:gd name="T15" fmla="*/ 59 h 59"/>
                              <a:gd name="T16" fmla="*/ 24 w 27"/>
                              <a:gd name="T17" fmla="*/ 56 h 59"/>
                              <a:gd name="T18" fmla="*/ 24 w 27"/>
                              <a:gd name="T19" fmla="*/ 59 h 59"/>
                              <a:gd name="T20" fmla="*/ 0 w 27"/>
                              <a:gd name="T21" fmla="*/ 4 h 59"/>
                              <a:gd name="T22" fmla="*/ 3 w 27"/>
                              <a:gd name="T23" fmla="*/ 0 h 59"/>
                              <a:gd name="T24" fmla="*/ 3 w 27"/>
                              <a:gd name="T25" fmla="*/ 0 h 59"/>
                              <a:gd name="T26" fmla="*/ 3 w 27"/>
                              <a:gd name="T27" fmla="*/ 0 h 59"/>
                              <a:gd name="T28" fmla="*/ 3 w 27"/>
                              <a:gd name="T29" fmla="*/ 0 h 59"/>
                              <a:gd name="T30" fmla="*/ 3 w 27"/>
                              <a:gd name="T31"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59">
                                <a:moveTo>
                                  <a:pt x="3" y="0"/>
                                </a:moveTo>
                                <a:lnTo>
                                  <a:pt x="3" y="0"/>
                                </a:lnTo>
                                <a:lnTo>
                                  <a:pt x="7" y="0"/>
                                </a:lnTo>
                                <a:lnTo>
                                  <a:pt x="27" y="59"/>
                                </a:lnTo>
                                <a:lnTo>
                                  <a:pt x="24" y="59"/>
                                </a:lnTo>
                                <a:lnTo>
                                  <a:pt x="24" y="56"/>
                                </a:lnTo>
                                <a:lnTo>
                                  <a:pt x="24" y="59"/>
                                </a:lnTo>
                                <a:lnTo>
                                  <a:pt x="0" y="4"/>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83"/>
                        <wps:cNvSpPr>
                          <a:spLocks/>
                        </wps:cNvSpPr>
                        <wps:spPr bwMode="auto">
                          <a:xfrm>
                            <a:off x="9913" y="10618"/>
                            <a:ext cx="35" cy="21"/>
                          </a:xfrm>
                          <a:custGeom>
                            <a:avLst/>
                            <a:gdLst>
                              <a:gd name="T0" fmla="*/ 4 w 35"/>
                              <a:gd name="T1" fmla="*/ 0 h 21"/>
                              <a:gd name="T2" fmla="*/ 35 w 35"/>
                              <a:gd name="T3" fmla="*/ 21 h 21"/>
                              <a:gd name="T4" fmla="*/ 35 w 35"/>
                              <a:gd name="T5" fmla="*/ 21 h 21"/>
                              <a:gd name="T6" fmla="*/ 35 w 35"/>
                              <a:gd name="T7" fmla="*/ 21 h 21"/>
                              <a:gd name="T8" fmla="*/ 35 w 35"/>
                              <a:gd name="T9" fmla="*/ 21 h 21"/>
                              <a:gd name="T10" fmla="*/ 31 w 35"/>
                              <a:gd name="T11" fmla="*/ 21 h 21"/>
                              <a:gd name="T12" fmla="*/ 0 w 35"/>
                              <a:gd name="T13" fmla="*/ 4 h 21"/>
                              <a:gd name="T14" fmla="*/ 0 w 35"/>
                              <a:gd name="T15" fmla="*/ 0 h 21"/>
                              <a:gd name="T16" fmla="*/ 0 w 35"/>
                              <a:gd name="T17" fmla="*/ 0 h 21"/>
                              <a:gd name="T18" fmla="*/ 4 w 35"/>
                              <a:gd name="T19" fmla="*/ 0 h 21"/>
                              <a:gd name="T20" fmla="*/ 4 w 35"/>
                              <a:gd name="T2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 h="21">
                                <a:moveTo>
                                  <a:pt x="4" y="0"/>
                                </a:moveTo>
                                <a:lnTo>
                                  <a:pt x="35" y="21"/>
                                </a:lnTo>
                                <a:lnTo>
                                  <a:pt x="31" y="21"/>
                                </a:lnTo>
                                <a:lnTo>
                                  <a:pt x="0" y="4"/>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84"/>
                        <wps:cNvSpPr>
                          <a:spLocks/>
                        </wps:cNvSpPr>
                        <wps:spPr bwMode="auto">
                          <a:xfrm>
                            <a:off x="10592" y="10629"/>
                            <a:ext cx="10" cy="21"/>
                          </a:xfrm>
                          <a:custGeom>
                            <a:avLst/>
                            <a:gdLst>
                              <a:gd name="T0" fmla="*/ 0 w 10"/>
                              <a:gd name="T1" fmla="*/ 0 h 21"/>
                              <a:gd name="T2" fmla="*/ 10 w 10"/>
                              <a:gd name="T3" fmla="*/ 17 h 21"/>
                              <a:gd name="T4" fmla="*/ 10 w 10"/>
                              <a:gd name="T5" fmla="*/ 17 h 21"/>
                              <a:gd name="T6" fmla="*/ 10 w 10"/>
                              <a:gd name="T7" fmla="*/ 17 h 21"/>
                              <a:gd name="T8" fmla="*/ 10 w 10"/>
                              <a:gd name="T9" fmla="*/ 21 h 21"/>
                              <a:gd name="T10" fmla="*/ 7 w 10"/>
                              <a:gd name="T11" fmla="*/ 21 h 21"/>
                              <a:gd name="T12" fmla="*/ 0 w 10"/>
                              <a:gd name="T13" fmla="*/ 0 h 21"/>
                            </a:gdLst>
                            <a:ahLst/>
                            <a:cxnLst>
                              <a:cxn ang="0">
                                <a:pos x="T0" y="T1"/>
                              </a:cxn>
                              <a:cxn ang="0">
                                <a:pos x="T2" y="T3"/>
                              </a:cxn>
                              <a:cxn ang="0">
                                <a:pos x="T4" y="T5"/>
                              </a:cxn>
                              <a:cxn ang="0">
                                <a:pos x="T6" y="T7"/>
                              </a:cxn>
                              <a:cxn ang="0">
                                <a:pos x="T8" y="T9"/>
                              </a:cxn>
                              <a:cxn ang="0">
                                <a:pos x="T10" y="T11"/>
                              </a:cxn>
                              <a:cxn ang="0">
                                <a:pos x="T12" y="T13"/>
                              </a:cxn>
                            </a:cxnLst>
                            <a:rect l="0" t="0" r="r" b="b"/>
                            <a:pathLst>
                              <a:path w="10" h="21">
                                <a:moveTo>
                                  <a:pt x="0" y="0"/>
                                </a:moveTo>
                                <a:lnTo>
                                  <a:pt x="10" y="17"/>
                                </a:lnTo>
                                <a:lnTo>
                                  <a:pt x="10" y="21"/>
                                </a:lnTo>
                                <a:lnTo>
                                  <a:pt x="7" y="2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85"/>
                        <wps:cNvSpPr>
                          <a:spLocks/>
                        </wps:cNvSpPr>
                        <wps:spPr bwMode="auto">
                          <a:xfrm>
                            <a:off x="10530" y="10629"/>
                            <a:ext cx="28" cy="62"/>
                          </a:xfrm>
                          <a:custGeom>
                            <a:avLst/>
                            <a:gdLst>
                              <a:gd name="T0" fmla="*/ 4 w 28"/>
                              <a:gd name="T1" fmla="*/ 0 h 62"/>
                              <a:gd name="T2" fmla="*/ 28 w 28"/>
                              <a:gd name="T3" fmla="*/ 59 h 62"/>
                              <a:gd name="T4" fmla="*/ 28 w 28"/>
                              <a:gd name="T5" fmla="*/ 59 h 62"/>
                              <a:gd name="T6" fmla="*/ 24 w 28"/>
                              <a:gd name="T7" fmla="*/ 62 h 62"/>
                              <a:gd name="T8" fmla="*/ 24 w 28"/>
                              <a:gd name="T9" fmla="*/ 62 h 62"/>
                              <a:gd name="T10" fmla="*/ 24 w 28"/>
                              <a:gd name="T11" fmla="*/ 59 h 62"/>
                              <a:gd name="T12" fmla="*/ 0 w 28"/>
                              <a:gd name="T13" fmla="*/ 3 h 62"/>
                              <a:gd name="T14" fmla="*/ 0 w 28"/>
                              <a:gd name="T15" fmla="*/ 3 h 62"/>
                              <a:gd name="T16" fmla="*/ 0 w 28"/>
                              <a:gd name="T17" fmla="*/ 0 h 62"/>
                              <a:gd name="T18" fmla="*/ 0 w 28"/>
                              <a:gd name="T19" fmla="*/ 0 h 62"/>
                              <a:gd name="T20" fmla="*/ 4 w 28"/>
                              <a:gd name="T21" fmla="*/ 0 h 62"/>
                              <a:gd name="T22" fmla="*/ 4 w 28"/>
                              <a:gd name="T23" fmla="*/ 0 h 62"/>
                              <a:gd name="T24" fmla="*/ 4 w 28"/>
                              <a:gd name="T25" fmla="*/ 0 h 62"/>
                              <a:gd name="T26" fmla="*/ 4 w 28"/>
                              <a:gd name="T27" fmla="*/ 0 h 62"/>
                              <a:gd name="T28" fmla="*/ 4 w 28"/>
                              <a:gd name="T29"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62">
                                <a:moveTo>
                                  <a:pt x="4" y="0"/>
                                </a:moveTo>
                                <a:lnTo>
                                  <a:pt x="28" y="59"/>
                                </a:lnTo>
                                <a:lnTo>
                                  <a:pt x="24" y="62"/>
                                </a:lnTo>
                                <a:lnTo>
                                  <a:pt x="24" y="59"/>
                                </a:lnTo>
                                <a:lnTo>
                                  <a:pt x="0" y="3"/>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86"/>
                        <wps:cNvSpPr>
                          <a:spLocks/>
                        </wps:cNvSpPr>
                        <wps:spPr bwMode="auto">
                          <a:xfrm>
                            <a:off x="9907" y="10632"/>
                            <a:ext cx="37" cy="25"/>
                          </a:xfrm>
                          <a:custGeom>
                            <a:avLst/>
                            <a:gdLst>
                              <a:gd name="T0" fmla="*/ 3 w 37"/>
                              <a:gd name="T1" fmla="*/ 0 h 25"/>
                              <a:gd name="T2" fmla="*/ 37 w 37"/>
                              <a:gd name="T3" fmla="*/ 25 h 25"/>
                              <a:gd name="T4" fmla="*/ 34 w 37"/>
                              <a:gd name="T5" fmla="*/ 25 h 25"/>
                              <a:gd name="T6" fmla="*/ 30 w 37"/>
                              <a:gd name="T7" fmla="*/ 25 h 25"/>
                              <a:gd name="T8" fmla="*/ 27 w 37"/>
                              <a:gd name="T9" fmla="*/ 21 h 25"/>
                              <a:gd name="T10" fmla="*/ 24 w 37"/>
                              <a:gd name="T11" fmla="*/ 21 h 25"/>
                              <a:gd name="T12" fmla="*/ 20 w 37"/>
                              <a:gd name="T13" fmla="*/ 18 h 25"/>
                              <a:gd name="T14" fmla="*/ 17 w 37"/>
                              <a:gd name="T15" fmla="*/ 14 h 25"/>
                              <a:gd name="T16" fmla="*/ 13 w 37"/>
                              <a:gd name="T17" fmla="*/ 14 h 25"/>
                              <a:gd name="T18" fmla="*/ 10 w 37"/>
                              <a:gd name="T19" fmla="*/ 11 h 25"/>
                              <a:gd name="T20" fmla="*/ 6 w 37"/>
                              <a:gd name="T21" fmla="*/ 7 h 25"/>
                              <a:gd name="T22" fmla="*/ 6 w 37"/>
                              <a:gd name="T23" fmla="*/ 7 h 25"/>
                              <a:gd name="T24" fmla="*/ 3 w 37"/>
                              <a:gd name="T25" fmla="*/ 4 h 25"/>
                              <a:gd name="T26" fmla="*/ 0 w 37"/>
                              <a:gd name="T27" fmla="*/ 4 h 25"/>
                              <a:gd name="T28" fmla="*/ 0 w 37"/>
                              <a:gd name="T29" fmla="*/ 0 h 25"/>
                              <a:gd name="T30" fmla="*/ 0 w 37"/>
                              <a:gd name="T31" fmla="*/ 0 h 25"/>
                              <a:gd name="T32" fmla="*/ 3 w 37"/>
                              <a:gd name="T33" fmla="*/ 0 h 25"/>
                              <a:gd name="T34" fmla="*/ 3 w 37"/>
                              <a:gd name="T3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7" h="25">
                                <a:moveTo>
                                  <a:pt x="3" y="0"/>
                                </a:moveTo>
                                <a:lnTo>
                                  <a:pt x="37" y="25"/>
                                </a:lnTo>
                                <a:lnTo>
                                  <a:pt x="34" y="25"/>
                                </a:lnTo>
                                <a:lnTo>
                                  <a:pt x="30" y="25"/>
                                </a:lnTo>
                                <a:lnTo>
                                  <a:pt x="27" y="21"/>
                                </a:lnTo>
                                <a:lnTo>
                                  <a:pt x="24" y="21"/>
                                </a:lnTo>
                                <a:lnTo>
                                  <a:pt x="20" y="18"/>
                                </a:lnTo>
                                <a:lnTo>
                                  <a:pt x="17" y="14"/>
                                </a:lnTo>
                                <a:lnTo>
                                  <a:pt x="13" y="14"/>
                                </a:lnTo>
                                <a:lnTo>
                                  <a:pt x="10" y="11"/>
                                </a:lnTo>
                                <a:lnTo>
                                  <a:pt x="6" y="7"/>
                                </a:lnTo>
                                <a:lnTo>
                                  <a:pt x="3" y="4"/>
                                </a:lnTo>
                                <a:lnTo>
                                  <a:pt x="0" y="4"/>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87"/>
                        <wps:cNvSpPr>
                          <a:spLocks/>
                        </wps:cNvSpPr>
                        <wps:spPr bwMode="auto">
                          <a:xfrm>
                            <a:off x="10517" y="10639"/>
                            <a:ext cx="27" cy="66"/>
                          </a:xfrm>
                          <a:custGeom>
                            <a:avLst/>
                            <a:gdLst>
                              <a:gd name="T0" fmla="*/ 0 w 27"/>
                              <a:gd name="T1" fmla="*/ 0 h 66"/>
                              <a:gd name="T2" fmla="*/ 0 w 27"/>
                              <a:gd name="T3" fmla="*/ 0 h 66"/>
                              <a:gd name="T4" fmla="*/ 0 w 27"/>
                              <a:gd name="T5" fmla="*/ 0 h 66"/>
                              <a:gd name="T6" fmla="*/ 3 w 27"/>
                              <a:gd name="T7" fmla="*/ 0 h 66"/>
                              <a:gd name="T8" fmla="*/ 3 w 27"/>
                              <a:gd name="T9" fmla="*/ 0 h 66"/>
                              <a:gd name="T10" fmla="*/ 27 w 27"/>
                              <a:gd name="T11" fmla="*/ 63 h 66"/>
                              <a:gd name="T12" fmla="*/ 24 w 27"/>
                              <a:gd name="T13" fmla="*/ 66 h 66"/>
                              <a:gd name="T14" fmla="*/ 20 w 27"/>
                              <a:gd name="T15" fmla="*/ 63 h 66"/>
                              <a:gd name="T16" fmla="*/ 17 w 27"/>
                              <a:gd name="T17" fmla="*/ 56 h 66"/>
                              <a:gd name="T18" fmla="*/ 13 w 27"/>
                              <a:gd name="T19" fmla="*/ 45 h 66"/>
                              <a:gd name="T20" fmla="*/ 10 w 27"/>
                              <a:gd name="T21" fmla="*/ 38 h 66"/>
                              <a:gd name="T22" fmla="*/ 10 w 27"/>
                              <a:gd name="T23" fmla="*/ 31 h 66"/>
                              <a:gd name="T24" fmla="*/ 6 w 27"/>
                              <a:gd name="T25" fmla="*/ 21 h 66"/>
                              <a:gd name="T26" fmla="*/ 3 w 27"/>
                              <a:gd name="T27" fmla="*/ 14 h 66"/>
                              <a:gd name="T28" fmla="*/ 0 w 27"/>
                              <a:gd name="T29" fmla="*/ 7 h 66"/>
                              <a:gd name="T30" fmla="*/ 0 w 27"/>
                              <a:gd name="T31" fmla="*/ 7 h 66"/>
                              <a:gd name="T32" fmla="*/ 0 w 27"/>
                              <a:gd name="T33" fmla="*/ 4 h 66"/>
                              <a:gd name="T34" fmla="*/ 0 w 27"/>
                              <a:gd name="T35" fmla="*/ 4 h 66"/>
                              <a:gd name="T36" fmla="*/ 0 w 27"/>
                              <a:gd name="T37" fmla="*/ 4 h 66"/>
                              <a:gd name="T38" fmla="*/ 0 w 27"/>
                              <a:gd name="T39" fmla="*/ 4 h 66"/>
                              <a:gd name="T40" fmla="*/ 0 w 27"/>
                              <a:gd name="T41" fmla="*/ 0 h 66"/>
                              <a:gd name="T42" fmla="*/ 0 w 27"/>
                              <a:gd name="T43" fmla="*/ 0 h 66"/>
                              <a:gd name="T44" fmla="*/ 0 w 27"/>
                              <a:gd name="T4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 h="66">
                                <a:moveTo>
                                  <a:pt x="0" y="0"/>
                                </a:moveTo>
                                <a:lnTo>
                                  <a:pt x="0" y="0"/>
                                </a:lnTo>
                                <a:lnTo>
                                  <a:pt x="3" y="0"/>
                                </a:lnTo>
                                <a:lnTo>
                                  <a:pt x="27" y="63"/>
                                </a:lnTo>
                                <a:lnTo>
                                  <a:pt x="24" y="66"/>
                                </a:lnTo>
                                <a:lnTo>
                                  <a:pt x="20" y="63"/>
                                </a:lnTo>
                                <a:lnTo>
                                  <a:pt x="17" y="56"/>
                                </a:lnTo>
                                <a:lnTo>
                                  <a:pt x="13" y="45"/>
                                </a:lnTo>
                                <a:lnTo>
                                  <a:pt x="10" y="38"/>
                                </a:lnTo>
                                <a:lnTo>
                                  <a:pt x="10" y="31"/>
                                </a:lnTo>
                                <a:lnTo>
                                  <a:pt x="6" y="21"/>
                                </a:lnTo>
                                <a:lnTo>
                                  <a:pt x="3" y="14"/>
                                </a:lnTo>
                                <a:lnTo>
                                  <a:pt x="0" y="7"/>
                                </a:lnTo>
                                <a:lnTo>
                                  <a:pt x="0"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88"/>
                        <wps:cNvSpPr>
                          <a:spLocks/>
                        </wps:cNvSpPr>
                        <wps:spPr bwMode="auto">
                          <a:xfrm>
                            <a:off x="9896" y="10643"/>
                            <a:ext cx="41" cy="34"/>
                          </a:xfrm>
                          <a:custGeom>
                            <a:avLst/>
                            <a:gdLst>
                              <a:gd name="T0" fmla="*/ 4 w 41"/>
                              <a:gd name="T1" fmla="*/ 0 h 34"/>
                              <a:gd name="T2" fmla="*/ 11 w 41"/>
                              <a:gd name="T3" fmla="*/ 3 h 34"/>
                              <a:gd name="T4" fmla="*/ 14 w 41"/>
                              <a:gd name="T5" fmla="*/ 7 h 34"/>
                              <a:gd name="T6" fmla="*/ 17 w 41"/>
                              <a:gd name="T7" fmla="*/ 10 h 34"/>
                              <a:gd name="T8" fmla="*/ 24 w 41"/>
                              <a:gd name="T9" fmla="*/ 14 h 34"/>
                              <a:gd name="T10" fmla="*/ 28 w 41"/>
                              <a:gd name="T11" fmla="*/ 17 h 34"/>
                              <a:gd name="T12" fmla="*/ 31 w 41"/>
                              <a:gd name="T13" fmla="*/ 20 h 34"/>
                              <a:gd name="T14" fmla="*/ 38 w 41"/>
                              <a:gd name="T15" fmla="*/ 24 h 34"/>
                              <a:gd name="T16" fmla="*/ 41 w 41"/>
                              <a:gd name="T17" fmla="*/ 27 h 34"/>
                              <a:gd name="T18" fmla="*/ 41 w 41"/>
                              <a:gd name="T19" fmla="*/ 27 h 34"/>
                              <a:gd name="T20" fmla="*/ 41 w 41"/>
                              <a:gd name="T21" fmla="*/ 27 h 34"/>
                              <a:gd name="T22" fmla="*/ 41 w 41"/>
                              <a:gd name="T23" fmla="*/ 31 h 34"/>
                              <a:gd name="T24" fmla="*/ 41 w 41"/>
                              <a:gd name="T25" fmla="*/ 34 h 34"/>
                              <a:gd name="T26" fmla="*/ 41 w 41"/>
                              <a:gd name="T27" fmla="*/ 34 h 34"/>
                              <a:gd name="T28" fmla="*/ 41 w 41"/>
                              <a:gd name="T29" fmla="*/ 34 h 34"/>
                              <a:gd name="T30" fmla="*/ 41 w 41"/>
                              <a:gd name="T31" fmla="*/ 34 h 34"/>
                              <a:gd name="T32" fmla="*/ 38 w 41"/>
                              <a:gd name="T33" fmla="*/ 34 h 34"/>
                              <a:gd name="T34" fmla="*/ 35 w 41"/>
                              <a:gd name="T35" fmla="*/ 31 h 34"/>
                              <a:gd name="T36" fmla="*/ 28 w 41"/>
                              <a:gd name="T37" fmla="*/ 27 h 34"/>
                              <a:gd name="T38" fmla="*/ 21 w 41"/>
                              <a:gd name="T39" fmla="*/ 27 h 34"/>
                              <a:gd name="T40" fmla="*/ 17 w 41"/>
                              <a:gd name="T41" fmla="*/ 24 h 34"/>
                              <a:gd name="T42" fmla="*/ 14 w 41"/>
                              <a:gd name="T43" fmla="*/ 20 h 34"/>
                              <a:gd name="T44" fmla="*/ 7 w 41"/>
                              <a:gd name="T45" fmla="*/ 17 h 34"/>
                              <a:gd name="T46" fmla="*/ 4 w 41"/>
                              <a:gd name="T47" fmla="*/ 14 h 34"/>
                              <a:gd name="T48" fmla="*/ 0 w 41"/>
                              <a:gd name="T49" fmla="*/ 7 h 34"/>
                              <a:gd name="T50" fmla="*/ 0 w 41"/>
                              <a:gd name="T51" fmla="*/ 7 h 34"/>
                              <a:gd name="T52" fmla="*/ 0 w 41"/>
                              <a:gd name="T53" fmla="*/ 3 h 34"/>
                              <a:gd name="T54" fmla="*/ 4 w 41"/>
                              <a:gd name="T55" fmla="*/ 3 h 34"/>
                              <a:gd name="T56" fmla="*/ 4 w 41"/>
                              <a:gd name="T57" fmla="*/ 0 h 34"/>
                              <a:gd name="T58" fmla="*/ 4 w 41"/>
                              <a:gd name="T59" fmla="*/ 0 h 34"/>
                              <a:gd name="T60" fmla="*/ 4 w 41"/>
                              <a:gd name="T61" fmla="*/ 0 h 34"/>
                              <a:gd name="T62" fmla="*/ 4 w 41"/>
                              <a:gd name="T63" fmla="*/ 0 h 34"/>
                              <a:gd name="T64" fmla="*/ 4 w 41"/>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34">
                                <a:moveTo>
                                  <a:pt x="4" y="0"/>
                                </a:moveTo>
                                <a:lnTo>
                                  <a:pt x="11" y="3"/>
                                </a:lnTo>
                                <a:lnTo>
                                  <a:pt x="14" y="7"/>
                                </a:lnTo>
                                <a:lnTo>
                                  <a:pt x="17" y="10"/>
                                </a:lnTo>
                                <a:lnTo>
                                  <a:pt x="24" y="14"/>
                                </a:lnTo>
                                <a:lnTo>
                                  <a:pt x="28" y="17"/>
                                </a:lnTo>
                                <a:lnTo>
                                  <a:pt x="31" y="20"/>
                                </a:lnTo>
                                <a:lnTo>
                                  <a:pt x="38" y="24"/>
                                </a:lnTo>
                                <a:lnTo>
                                  <a:pt x="41" y="27"/>
                                </a:lnTo>
                                <a:lnTo>
                                  <a:pt x="41" y="31"/>
                                </a:lnTo>
                                <a:lnTo>
                                  <a:pt x="41" y="34"/>
                                </a:lnTo>
                                <a:lnTo>
                                  <a:pt x="38" y="34"/>
                                </a:lnTo>
                                <a:lnTo>
                                  <a:pt x="35" y="31"/>
                                </a:lnTo>
                                <a:lnTo>
                                  <a:pt x="28" y="27"/>
                                </a:lnTo>
                                <a:lnTo>
                                  <a:pt x="21" y="27"/>
                                </a:lnTo>
                                <a:lnTo>
                                  <a:pt x="17" y="24"/>
                                </a:lnTo>
                                <a:lnTo>
                                  <a:pt x="14" y="20"/>
                                </a:lnTo>
                                <a:lnTo>
                                  <a:pt x="7" y="17"/>
                                </a:lnTo>
                                <a:lnTo>
                                  <a:pt x="4" y="14"/>
                                </a:lnTo>
                                <a:lnTo>
                                  <a:pt x="0" y="7"/>
                                </a:lnTo>
                                <a:lnTo>
                                  <a:pt x="0" y="3"/>
                                </a:lnTo>
                                <a:lnTo>
                                  <a:pt x="4" y="3"/>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89"/>
                        <wps:cNvSpPr>
                          <a:spLocks/>
                        </wps:cNvSpPr>
                        <wps:spPr bwMode="auto">
                          <a:xfrm>
                            <a:off x="10489" y="10660"/>
                            <a:ext cx="21" cy="70"/>
                          </a:xfrm>
                          <a:custGeom>
                            <a:avLst/>
                            <a:gdLst>
                              <a:gd name="T0" fmla="*/ 0 w 21"/>
                              <a:gd name="T1" fmla="*/ 0 h 70"/>
                              <a:gd name="T2" fmla="*/ 0 w 21"/>
                              <a:gd name="T3" fmla="*/ 0 h 70"/>
                              <a:gd name="T4" fmla="*/ 4 w 21"/>
                              <a:gd name="T5" fmla="*/ 0 h 70"/>
                              <a:gd name="T6" fmla="*/ 4 w 21"/>
                              <a:gd name="T7" fmla="*/ 0 h 70"/>
                              <a:gd name="T8" fmla="*/ 4 w 21"/>
                              <a:gd name="T9" fmla="*/ 0 h 70"/>
                              <a:gd name="T10" fmla="*/ 7 w 21"/>
                              <a:gd name="T11" fmla="*/ 7 h 70"/>
                              <a:gd name="T12" fmla="*/ 11 w 21"/>
                              <a:gd name="T13" fmla="*/ 17 h 70"/>
                              <a:gd name="T14" fmla="*/ 14 w 21"/>
                              <a:gd name="T15" fmla="*/ 24 h 70"/>
                              <a:gd name="T16" fmla="*/ 17 w 21"/>
                              <a:gd name="T17" fmla="*/ 35 h 70"/>
                              <a:gd name="T18" fmla="*/ 17 w 21"/>
                              <a:gd name="T19" fmla="*/ 42 h 70"/>
                              <a:gd name="T20" fmla="*/ 21 w 21"/>
                              <a:gd name="T21" fmla="*/ 52 h 70"/>
                              <a:gd name="T22" fmla="*/ 21 w 21"/>
                              <a:gd name="T23" fmla="*/ 59 h 70"/>
                              <a:gd name="T24" fmla="*/ 21 w 21"/>
                              <a:gd name="T25" fmla="*/ 70 h 70"/>
                              <a:gd name="T26" fmla="*/ 21 w 21"/>
                              <a:gd name="T27" fmla="*/ 70 h 70"/>
                              <a:gd name="T28" fmla="*/ 17 w 21"/>
                              <a:gd name="T29" fmla="*/ 70 h 70"/>
                              <a:gd name="T30" fmla="*/ 17 w 21"/>
                              <a:gd name="T31" fmla="*/ 66 h 70"/>
                              <a:gd name="T32" fmla="*/ 17 w 21"/>
                              <a:gd name="T33" fmla="*/ 66 h 70"/>
                              <a:gd name="T34" fmla="*/ 17 w 21"/>
                              <a:gd name="T35" fmla="*/ 56 h 70"/>
                              <a:gd name="T36" fmla="*/ 14 w 21"/>
                              <a:gd name="T37" fmla="*/ 49 h 70"/>
                              <a:gd name="T38" fmla="*/ 14 w 21"/>
                              <a:gd name="T39" fmla="*/ 38 h 70"/>
                              <a:gd name="T40" fmla="*/ 11 w 21"/>
                              <a:gd name="T41" fmla="*/ 31 h 70"/>
                              <a:gd name="T42" fmla="*/ 7 w 21"/>
                              <a:gd name="T43" fmla="*/ 21 h 70"/>
                              <a:gd name="T44" fmla="*/ 4 w 21"/>
                              <a:gd name="T45" fmla="*/ 14 h 70"/>
                              <a:gd name="T46" fmla="*/ 4 w 21"/>
                              <a:gd name="T47" fmla="*/ 7 h 70"/>
                              <a:gd name="T48" fmla="*/ 0 w 21"/>
                              <a:gd name="T49" fmla="*/ 0 h 70"/>
                              <a:gd name="T50" fmla="*/ 0 w 21"/>
                              <a:gd name="T51" fmla="*/ 0 h 70"/>
                              <a:gd name="T52" fmla="*/ 0 w 21"/>
                              <a:gd name="T53" fmla="*/ 0 h 70"/>
                              <a:gd name="T54" fmla="*/ 0 w 21"/>
                              <a:gd name="T55" fmla="*/ 0 h 70"/>
                              <a:gd name="T56" fmla="*/ 0 w 21"/>
                              <a:gd name="T5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1" h="70">
                                <a:moveTo>
                                  <a:pt x="0" y="0"/>
                                </a:moveTo>
                                <a:lnTo>
                                  <a:pt x="0" y="0"/>
                                </a:lnTo>
                                <a:lnTo>
                                  <a:pt x="4" y="0"/>
                                </a:lnTo>
                                <a:lnTo>
                                  <a:pt x="7" y="7"/>
                                </a:lnTo>
                                <a:lnTo>
                                  <a:pt x="11" y="17"/>
                                </a:lnTo>
                                <a:lnTo>
                                  <a:pt x="14" y="24"/>
                                </a:lnTo>
                                <a:lnTo>
                                  <a:pt x="17" y="35"/>
                                </a:lnTo>
                                <a:lnTo>
                                  <a:pt x="17" y="42"/>
                                </a:lnTo>
                                <a:lnTo>
                                  <a:pt x="21" y="52"/>
                                </a:lnTo>
                                <a:lnTo>
                                  <a:pt x="21" y="59"/>
                                </a:lnTo>
                                <a:lnTo>
                                  <a:pt x="21" y="70"/>
                                </a:lnTo>
                                <a:lnTo>
                                  <a:pt x="17" y="70"/>
                                </a:lnTo>
                                <a:lnTo>
                                  <a:pt x="17" y="66"/>
                                </a:lnTo>
                                <a:lnTo>
                                  <a:pt x="17" y="56"/>
                                </a:lnTo>
                                <a:lnTo>
                                  <a:pt x="14" y="49"/>
                                </a:lnTo>
                                <a:lnTo>
                                  <a:pt x="14" y="38"/>
                                </a:lnTo>
                                <a:lnTo>
                                  <a:pt x="11" y="31"/>
                                </a:lnTo>
                                <a:lnTo>
                                  <a:pt x="7" y="21"/>
                                </a:lnTo>
                                <a:lnTo>
                                  <a:pt x="4" y="14"/>
                                </a:lnTo>
                                <a:lnTo>
                                  <a:pt x="4" y="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90"/>
                        <wps:cNvSpPr>
                          <a:spLocks/>
                        </wps:cNvSpPr>
                        <wps:spPr bwMode="auto">
                          <a:xfrm>
                            <a:off x="10506" y="10660"/>
                            <a:ext cx="7" cy="14"/>
                          </a:xfrm>
                          <a:custGeom>
                            <a:avLst/>
                            <a:gdLst>
                              <a:gd name="T0" fmla="*/ 0 w 7"/>
                              <a:gd name="T1" fmla="*/ 0 h 14"/>
                              <a:gd name="T2" fmla="*/ 7 w 7"/>
                              <a:gd name="T3" fmla="*/ 14 h 14"/>
                              <a:gd name="T4" fmla="*/ 0 w 7"/>
                              <a:gd name="T5" fmla="*/ 0 h 14"/>
                              <a:gd name="T6" fmla="*/ 0 w 7"/>
                              <a:gd name="T7" fmla="*/ 0 h 14"/>
                              <a:gd name="T8" fmla="*/ 0 w 7"/>
                              <a:gd name="T9" fmla="*/ 0 h 14"/>
                              <a:gd name="T10" fmla="*/ 0 w 7"/>
                              <a:gd name="T11" fmla="*/ 0 h 14"/>
                              <a:gd name="T12" fmla="*/ 0 w 7"/>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7" h="14">
                                <a:moveTo>
                                  <a:pt x="0" y="0"/>
                                </a:moveTo>
                                <a:lnTo>
                                  <a:pt x="7" y="1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91"/>
                        <wps:cNvSpPr>
                          <a:spLocks/>
                        </wps:cNvSpPr>
                        <wps:spPr bwMode="auto">
                          <a:xfrm>
                            <a:off x="9886" y="10660"/>
                            <a:ext cx="45" cy="38"/>
                          </a:xfrm>
                          <a:custGeom>
                            <a:avLst/>
                            <a:gdLst>
                              <a:gd name="T0" fmla="*/ 3 w 45"/>
                              <a:gd name="T1" fmla="*/ 0 h 38"/>
                              <a:gd name="T2" fmla="*/ 45 w 45"/>
                              <a:gd name="T3" fmla="*/ 31 h 38"/>
                              <a:gd name="T4" fmla="*/ 41 w 45"/>
                              <a:gd name="T5" fmla="*/ 38 h 38"/>
                              <a:gd name="T6" fmla="*/ 41 w 45"/>
                              <a:gd name="T7" fmla="*/ 38 h 38"/>
                              <a:gd name="T8" fmla="*/ 41 w 45"/>
                              <a:gd name="T9" fmla="*/ 38 h 38"/>
                              <a:gd name="T10" fmla="*/ 38 w 45"/>
                              <a:gd name="T11" fmla="*/ 38 h 38"/>
                              <a:gd name="T12" fmla="*/ 38 w 45"/>
                              <a:gd name="T13" fmla="*/ 38 h 38"/>
                              <a:gd name="T14" fmla="*/ 0 w 45"/>
                              <a:gd name="T15" fmla="*/ 3 h 38"/>
                              <a:gd name="T16" fmla="*/ 0 w 45"/>
                              <a:gd name="T17" fmla="*/ 0 h 38"/>
                              <a:gd name="T18" fmla="*/ 3 w 45"/>
                              <a:gd name="T19" fmla="*/ 0 h 38"/>
                              <a:gd name="T20" fmla="*/ 3 w 45"/>
                              <a:gd name="T21" fmla="*/ 0 h 38"/>
                              <a:gd name="T22" fmla="*/ 3 w 45"/>
                              <a:gd name="T23"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 h="38">
                                <a:moveTo>
                                  <a:pt x="3" y="0"/>
                                </a:moveTo>
                                <a:lnTo>
                                  <a:pt x="45" y="31"/>
                                </a:lnTo>
                                <a:lnTo>
                                  <a:pt x="41" y="38"/>
                                </a:lnTo>
                                <a:lnTo>
                                  <a:pt x="38" y="38"/>
                                </a:lnTo>
                                <a:lnTo>
                                  <a:pt x="0" y="3"/>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92"/>
                        <wps:cNvSpPr>
                          <a:spLocks/>
                        </wps:cNvSpPr>
                        <wps:spPr bwMode="auto">
                          <a:xfrm>
                            <a:off x="10469" y="10667"/>
                            <a:ext cx="27" cy="80"/>
                          </a:xfrm>
                          <a:custGeom>
                            <a:avLst/>
                            <a:gdLst>
                              <a:gd name="T0" fmla="*/ 7 w 27"/>
                              <a:gd name="T1" fmla="*/ 0 h 80"/>
                              <a:gd name="T2" fmla="*/ 7 w 27"/>
                              <a:gd name="T3" fmla="*/ 0 h 80"/>
                              <a:gd name="T4" fmla="*/ 10 w 27"/>
                              <a:gd name="T5" fmla="*/ 0 h 80"/>
                              <a:gd name="T6" fmla="*/ 10 w 27"/>
                              <a:gd name="T7" fmla="*/ 3 h 80"/>
                              <a:gd name="T8" fmla="*/ 10 w 27"/>
                              <a:gd name="T9" fmla="*/ 3 h 80"/>
                              <a:gd name="T10" fmla="*/ 13 w 27"/>
                              <a:gd name="T11" fmla="*/ 10 h 80"/>
                              <a:gd name="T12" fmla="*/ 17 w 27"/>
                              <a:gd name="T13" fmla="*/ 17 h 80"/>
                              <a:gd name="T14" fmla="*/ 20 w 27"/>
                              <a:gd name="T15" fmla="*/ 28 h 80"/>
                              <a:gd name="T16" fmla="*/ 20 w 27"/>
                              <a:gd name="T17" fmla="*/ 35 h 80"/>
                              <a:gd name="T18" fmla="*/ 24 w 27"/>
                              <a:gd name="T19" fmla="*/ 45 h 80"/>
                              <a:gd name="T20" fmla="*/ 24 w 27"/>
                              <a:gd name="T21" fmla="*/ 52 h 80"/>
                              <a:gd name="T22" fmla="*/ 27 w 27"/>
                              <a:gd name="T23" fmla="*/ 63 h 80"/>
                              <a:gd name="T24" fmla="*/ 27 w 27"/>
                              <a:gd name="T25" fmla="*/ 69 h 80"/>
                              <a:gd name="T26" fmla="*/ 27 w 27"/>
                              <a:gd name="T27" fmla="*/ 73 h 80"/>
                              <a:gd name="T28" fmla="*/ 27 w 27"/>
                              <a:gd name="T29" fmla="*/ 76 h 80"/>
                              <a:gd name="T30" fmla="*/ 24 w 27"/>
                              <a:gd name="T31" fmla="*/ 76 h 80"/>
                              <a:gd name="T32" fmla="*/ 20 w 27"/>
                              <a:gd name="T33" fmla="*/ 76 h 80"/>
                              <a:gd name="T34" fmla="*/ 20 w 27"/>
                              <a:gd name="T35" fmla="*/ 80 h 80"/>
                              <a:gd name="T36" fmla="*/ 20 w 27"/>
                              <a:gd name="T37" fmla="*/ 80 h 80"/>
                              <a:gd name="T38" fmla="*/ 17 w 27"/>
                              <a:gd name="T39" fmla="*/ 80 h 80"/>
                              <a:gd name="T40" fmla="*/ 17 w 27"/>
                              <a:gd name="T41" fmla="*/ 80 h 80"/>
                              <a:gd name="T42" fmla="*/ 17 w 27"/>
                              <a:gd name="T43" fmla="*/ 69 h 80"/>
                              <a:gd name="T44" fmla="*/ 13 w 27"/>
                              <a:gd name="T45" fmla="*/ 63 h 80"/>
                              <a:gd name="T46" fmla="*/ 13 w 27"/>
                              <a:gd name="T47" fmla="*/ 52 h 80"/>
                              <a:gd name="T48" fmla="*/ 10 w 27"/>
                              <a:gd name="T49" fmla="*/ 42 h 80"/>
                              <a:gd name="T50" fmla="*/ 7 w 27"/>
                              <a:gd name="T51" fmla="*/ 35 h 80"/>
                              <a:gd name="T52" fmla="*/ 3 w 27"/>
                              <a:gd name="T53" fmla="*/ 24 h 80"/>
                              <a:gd name="T54" fmla="*/ 3 w 27"/>
                              <a:gd name="T55" fmla="*/ 17 h 80"/>
                              <a:gd name="T56" fmla="*/ 0 w 27"/>
                              <a:gd name="T57" fmla="*/ 7 h 80"/>
                              <a:gd name="T58" fmla="*/ 7 w 27"/>
                              <a:gd name="T59" fmla="*/ 0 h 80"/>
                              <a:gd name="T60" fmla="*/ 7 w 27"/>
                              <a:gd name="T61" fmla="*/ 0 h 80"/>
                              <a:gd name="T62" fmla="*/ 7 w 27"/>
                              <a:gd name="T63" fmla="*/ 0 h 80"/>
                              <a:gd name="T64" fmla="*/ 7 w 27"/>
                              <a:gd name="T65" fmla="*/ 0 h 80"/>
                              <a:gd name="T66" fmla="*/ 7 w 27"/>
                              <a:gd name="T67"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 h="80">
                                <a:moveTo>
                                  <a:pt x="7" y="0"/>
                                </a:moveTo>
                                <a:lnTo>
                                  <a:pt x="7" y="0"/>
                                </a:lnTo>
                                <a:lnTo>
                                  <a:pt x="10" y="0"/>
                                </a:lnTo>
                                <a:lnTo>
                                  <a:pt x="10" y="3"/>
                                </a:lnTo>
                                <a:lnTo>
                                  <a:pt x="13" y="10"/>
                                </a:lnTo>
                                <a:lnTo>
                                  <a:pt x="17" y="17"/>
                                </a:lnTo>
                                <a:lnTo>
                                  <a:pt x="20" y="28"/>
                                </a:lnTo>
                                <a:lnTo>
                                  <a:pt x="20" y="35"/>
                                </a:lnTo>
                                <a:lnTo>
                                  <a:pt x="24" y="45"/>
                                </a:lnTo>
                                <a:lnTo>
                                  <a:pt x="24" y="52"/>
                                </a:lnTo>
                                <a:lnTo>
                                  <a:pt x="27" y="63"/>
                                </a:lnTo>
                                <a:lnTo>
                                  <a:pt x="27" y="69"/>
                                </a:lnTo>
                                <a:lnTo>
                                  <a:pt x="27" y="73"/>
                                </a:lnTo>
                                <a:lnTo>
                                  <a:pt x="27" y="76"/>
                                </a:lnTo>
                                <a:lnTo>
                                  <a:pt x="24" y="76"/>
                                </a:lnTo>
                                <a:lnTo>
                                  <a:pt x="20" y="76"/>
                                </a:lnTo>
                                <a:lnTo>
                                  <a:pt x="20" y="80"/>
                                </a:lnTo>
                                <a:lnTo>
                                  <a:pt x="17" y="80"/>
                                </a:lnTo>
                                <a:lnTo>
                                  <a:pt x="17" y="69"/>
                                </a:lnTo>
                                <a:lnTo>
                                  <a:pt x="13" y="63"/>
                                </a:lnTo>
                                <a:lnTo>
                                  <a:pt x="13" y="52"/>
                                </a:lnTo>
                                <a:lnTo>
                                  <a:pt x="10" y="42"/>
                                </a:lnTo>
                                <a:lnTo>
                                  <a:pt x="7" y="35"/>
                                </a:lnTo>
                                <a:lnTo>
                                  <a:pt x="3" y="24"/>
                                </a:lnTo>
                                <a:lnTo>
                                  <a:pt x="3" y="17"/>
                                </a:lnTo>
                                <a:lnTo>
                                  <a:pt x="0" y="7"/>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93"/>
                        <wps:cNvSpPr>
                          <a:spLocks/>
                        </wps:cNvSpPr>
                        <wps:spPr bwMode="auto">
                          <a:xfrm>
                            <a:off x="9876" y="10670"/>
                            <a:ext cx="41" cy="42"/>
                          </a:xfrm>
                          <a:custGeom>
                            <a:avLst/>
                            <a:gdLst>
                              <a:gd name="T0" fmla="*/ 7 w 41"/>
                              <a:gd name="T1" fmla="*/ 0 h 42"/>
                              <a:gd name="T2" fmla="*/ 10 w 41"/>
                              <a:gd name="T3" fmla="*/ 7 h 42"/>
                              <a:gd name="T4" fmla="*/ 13 w 41"/>
                              <a:gd name="T5" fmla="*/ 11 h 42"/>
                              <a:gd name="T6" fmla="*/ 20 w 41"/>
                              <a:gd name="T7" fmla="*/ 18 h 42"/>
                              <a:gd name="T8" fmla="*/ 24 w 41"/>
                              <a:gd name="T9" fmla="*/ 21 h 42"/>
                              <a:gd name="T10" fmla="*/ 31 w 41"/>
                              <a:gd name="T11" fmla="*/ 25 h 42"/>
                              <a:gd name="T12" fmla="*/ 34 w 41"/>
                              <a:gd name="T13" fmla="*/ 32 h 42"/>
                              <a:gd name="T14" fmla="*/ 37 w 41"/>
                              <a:gd name="T15" fmla="*/ 35 h 42"/>
                              <a:gd name="T16" fmla="*/ 41 w 41"/>
                              <a:gd name="T17" fmla="*/ 42 h 42"/>
                              <a:gd name="T18" fmla="*/ 41 w 41"/>
                              <a:gd name="T19" fmla="*/ 42 h 42"/>
                              <a:gd name="T20" fmla="*/ 41 w 41"/>
                              <a:gd name="T21" fmla="*/ 42 h 42"/>
                              <a:gd name="T22" fmla="*/ 41 w 41"/>
                              <a:gd name="T23" fmla="*/ 42 h 42"/>
                              <a:gd name="T24" fmla="*/ 41 w 41"/>
                              <a:gd name="T25" fmla="*/ 42 h 42"/>
                              <a:gd name="T26" fmla="*/ 34 w 41"/>
                              <a:gd name="T27" fmla="*/ 42 h 42"/>
                              <a:gd name="T28" fmla="*/ 31 w 41"/>
                              <a:gd name="T29" fmla="*/ 35 h 42"/>
                              <a:gd name="T30" fmla="*/ 24 w 41"/>
                              <a:gd name="T31" fmla="*/ 32 h 42"/>
                              <a:gd name="T32" fmla="*/ 20 w 41"/>
                              <a:gd name="T33" fmla="*/ 28 h 42"/>
                              <a:gd name="T34" fmla="*/ 13 w 41"/>
                              <a:gd name="T35" fmla="*/ 21 h 42"/>
                              <a:gd name="T36" fmla="*/ 10 w 41"/>
                              <a:gd name="T37" fmla="*/ 18 h 42"/>
                              <a:gd name="T38" fmla="*/ 7 w 41"/>
                              <a:gd name="T39" fmla="*/ 11 h 42"/>
                              <a:gd name="T40" fmla="*/ 0 w 41"/>
                              <a:gd name="T41" fmla="*/ 7 h 42"/>
                              <a:gd name="T42" fmla="*/ 0 w 41"/>
                              <a:gd name="T43" fmla="*/ 4 h 42"/>
                              <a:gd name="T44" fmla="*/ 0 w 41"/>
                              <a:gd name="T45" fmla="*/ 4 h 42"/>
                              <a:gd name="T46" fmla="*/ 0 w 41"/>
                              <a:gd name="T47" fmla="*/ 4 h 42"/>
                              <a:gd name="T48" fmla="*/ 3 w 41"/>
                              <a:gd name="T49" fmla="*/ 4 h 42"/>
                              <a:gd name="T50" fmla="*/ 3 w 41"/>
                              <a:gd name="T51" fmla="*/ 4 h 42"/>
                              <a:gd name="T52" fmla="*/ 3 w 41"/>
                              <a:gd name="T53" fmla="*/ 0 h 42"/>
                              <a:gd name="T54" fmla="*/ 3 w 41"/>
                              <a:gd name="T55" fmla="*/ 0 h 42"/>
                              <a:gd name="T56" fmla="*/ 3 w 41"/>
                              <a:gd name="T57" fmla="*/ 0 h 42"/>
                              <a:gd name="T58" fmla="*/ 3 w 41"/>
                              <a:gd name="T59" fmla="*/ 0 h 42"/>
                              <a:gd name="T60" fmla="*/ 7 w 41"/>
                              <a:gd name="T61" fmla="*/ 0 h 42"/>
                              <a:gd name="T62" fmla="*/ 7 w 41"/>
                              <a:gd name="T63" fmla="*/ 0 h 42"/>
                              <a:gd name="T64" fmla="*/ 7 w 41"/>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42">
                                <a:moveTo>
                                  <a:pt x="7" y="0"/>
                                </a:moveTo>
                                <a:lnTo>
                                  <a:pt x="10" y="7"/>
                                </a:lnTo>
                                <a:lnTo>
                                  <a:pt x="13" y="11"/>
                                </a:lnTo>
                                <a:lnTo>
                                  <a:pt x="20" y="18"/>
                                </a:lnTo>
                                <a:lnTo>
                                  <a:pt x="24" y="21"/>
                                </a:lnTo>
                                <a:lnTo>
                                  <a:pt x="31" y="25"/>
                                </a:lnTo>
                                <a:lnTo>
                                  <a:pt x="34" y="32"/>
                                </a:lnTo>
                                <a:lnTo>
                                  <a:pt x="37" y="35"/>
                                </a:lnTo>
                                <a:lnTo>
                                  <a:pt x="41" y="42"/>
                                </a:lnTo>
                                <a:lnTo>
                                  <a:pt x="34" y="42"/>
                                </a:lnTo>
                                <a:lnTo>
                                  <a:pt x="31" y="35"/>
                                </a:lnTo>
                                <a:lnTo>
                                  <a:pt x="24" y="32"/>
                                </a:lnTo>
                                <a:lnTo>
                                  <a:pt x="20" y="28"/>
                                </a:lnTo>
                                <a:lnTo>
                                  <a:pt x="13" y="21"/>
                                </a:lnTo>
                                <a:lnTo>
                                  <a:pt x="10" y="18"/>
                                </a:lnTo>
                                <a:lnTo>
                                  <a:pt x="7" y="11"/>
                                </a:lnTo>
                                <a:lnTo>
                                  <a:pt x="0" y="7"/>
                                </a:lnTo>
                                <a:lnTo>
                                  <a:pt x="0" y="4"/>
                                </a:lnTo>
                                <a:lnTo>
                                  <a:pt x="3" y="4"/>
                                </a:lnTo>
                                <a:lnTo>
                                  <a:pt x="3"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94"/>
                        <wps:cNvSpPr>
                          <a:spLocks/>
                        </wps:cNvSpPr>
                        <wps:spPr bwMode="auto">
                          <a:xfrm>
                            <a:off x="10445" y="10684"/>
                            <a:ext cx="27" cy="77"/>
                          </a:xfrm>
                          <a:custGeom>
                            <a:avLst/>
                            <a:gdLst>
                              <a:gd name="T0" fmla="*/ 13 w 27"/>
                              <a:gd name="T1" fmla="*/ 0 h 77"/>
                              <a:gd name="T2" fmla="*/ 13 w 27"/>
                              <a:gd name="T3" fmla="*/ 0 h 77"/>
                              <a:gd name="T4" fmla="*/ 13 w 27"/>
                              <a:gd name="T5" fmla="*/ 0 h 77"/>
                              <a:gd name="T6" fmla="*/ 13 w 27"/>
                              <a:gd name="T7" fmla="*/ 0 h 77"/>
                              <a:gd name="T8" fmla="*/ 13 w 27"/>
                              <a:gd name="T9" fmla="*/ 0 h 77"/>
                              <a:gd name="T10" fmla="*/ 17 w 27"/>
                              <a:gd name="T11" fmla="*/ 7 h 77"/>
                              <a:gd name="T12" fmla="*/ 20 w 27"/>
                              <a:gd name="T13" fmla="*/ 18 h 77"/>
                              <a:gd name="T14" fmla="*/ 24 w 27"/>
                              <a:gd name="T15" fmla="*/ 28 h 77"/>
                              <a:gd name="T16" fmla="*/ 24 w 27"/>
                              <a:gd name="T17" fmla="*/ 35 h 77"/>
                              <a:gd name="T18" fmla="*/ 27 w 27"/>
                              <a:gd name="T19" fmla="*/ 46 h 77"/>
                              <a:gd name="T20" fmla="*/ 27 w 27"/>
                              <a:gd name="T21" fmla="*/ 56 h 77"/>
                              <a:gd name="T22" fmla="*/ 27 w 27"/>
                              <a:gd name="T23" fmla="*/ 63 h 77"/>
                              <a:gd name="T24" fmla="*/ 27 w 27"/>
                              <a:gd name="T25" fmla="*/ 73 h 77"/>
                              <a:gd name="T26" fmla="*/ 20 w 27"/>
                              <a:gd name="T27" fmla="*/ 77 h 77"/>
                              <a:gd name="T28" fmla="*/ 0 w 27"/>
                              <a:gd name="T29" fmla="*/ 11 h 77"/>
                              <a:gd name="T30" fmla="*/ 10 w 27"/>
                              <a:gd name="T31" fmla="*/ 0 h 77"/>
                              <a:gd name="T32" fmla="*/ 10 w 27"/>
                              <a:gd name="T33" fmla="*/ 0 h 77"/>
                              <a:gd name="T34" fmla="*/ 13 w 27"/>
                              <a:gd name="T35" fmla="*/ 0 h 77"/>
                              <a:gd name="T36" fmla="*/ 13 w 27"/>
                              <a:gd name="T37" fmla="*/ 0 h 77"/>
                              <a:gd name="T38" fmla="*/ 13 w 27"/>
                              <a:gd name="T3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77">
                                <a:moveTo>
                                  <a:pt x="13" y="0"/>
                                </a:moveTo>
                                <a:lnTo>
                                  <a:pt x="13" y="0"/>
                                </a:lnTo>
                                <a:lnTo>
                                  <a:pt x="17" y="7"/>
                                </a:lnTo>
                                <a:lnTo>
                                  <a:pt x="20" y="18"/>
                                </a:lnTo>
                                <a:lnTo>
                                  <a:pt x="24" y="28"/>
                                </a:lnTo>
                                <a:lnTo>
                                  <a:pt x="24" y="35"/>
                                </a:lnTo>
                                <a:lnTo>
                                  <a:pt x="27" y="46"/>
                                </a:lnTo>
                                <a:lnTo>
                                  <a:pt x="27" y="56"/>
                                </a:lnTo>
                                <a:lnTo>
                                  <a:pt x="27" y="63"/>
                                </a:lnTo>
                                <a:lnTo>
                                  <a:pt x="27" y="73"/>
                                </a:lnTo>
                                <a:lnTo>
                                  <a:pt x="20" y="77"/>
                                </a:lnTo>
                                <a:lnTo>
                                  <a:pt x="0" y="11"/>
                                </a:lnTo>
                                <a:lnTo>
                                  <a:pt x="10" y="0"/>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95"/>
                        <wps:cNvSpPr>
                          <a:spLocks/>
                        </wps:cNvSpPr>
                        <wps:spPr bwMode="auto">
                          <a:xfrm>
                            <a:off x="9869" y="10688"/>
                            <a:ext cx="41" cy="38"/>
                          </a:xfrm>
                          <a:custGeom>
                            <a:avLst/>
                            <a:gdLst>
                              <a:gd name="T0" fmla="*/ 0 w 41"/>
                              <a:gd name="T1" fmla="*/ 0 h 38"/>
                              <a:gd name="T2" fmla="*/ 41 w 41"/>
                              <a:gd name="T3" fmla="*/ 38 h 38"/>
                              <a:gd name="T4" fmla="*/ 38 w 41"/>
                              <a:gd name="T5" fmla="*/ 38 h 38"/>
                              <a:gd name="T6" fmla="*/ 38 w 41"/>
                              <a:gd name="T7" fmla="*/ 38 h 38"/>
                              <a:gd name="T8" fmla="*/ 34 w 41"/>
                              <a:gd name="T9" fmla="*/ 38 h 38"/>
                              <a:gd name="T10" fmla="*/ 34 w 41"/>
                              <a:gd name="T11" fmla="*/ 38 h 38"/>
                              <a:gd name="T12" fmla="*/ 27 w 41"/>
                              <a:gd name="T13" fmla="*/ 35 h 38"/>
                              <a:gd name="T14" fmla="*/ 24 w 41"/>
                              <a:gd name="T15" fmla="*/ 28 h 38"/>
                              <a:gd name="T16" fmla="*/ 20 w 41"/>
                              <a:gd name="T17" fmla="*/ 24 h 38"/>
                              <a:gd name="T18" fmla="*/ 17 w 41"/>
                              <a:gd name="T19" fmla="*/ 21 h 38"/>
                              <a:gd name="T20" fmla="*/ 10 w 41"/>
                              <a:gd name="T21" fmla="*/ 14 h 38"/>
                              <a:gd name="T22" fmla="*/ 7 w 41"/>
                              <a:gd name="T23" fmla="*/ 10 h 38"/>
                              <a:gd name="T24" fmla="*/ 3 w 41"/>
                              <a:gd name="T25" fmla="*/ 3 h 38"/>
                              <a:gd name="T26" fmla="*/ 0 w 41"/>
                              <a:gd name="T27" fmla="*/ 0 h 38"/>
                              <a:gd name="T28" fmla="*/ 0 w 41"/>
                              <a:gd name="T29" fmla="*/ 0 h 38"/>
                              <a:gd name="T30" fmla="*/ 0 w 41"/>
                              <a:gd name="T31" fmla="*/ 0 h 38"/>
                              <a:gd name="T32" fmla="*/ 0 w 41"/>
                              <a:gd name="T33" fmla="*/ 0 h 38"/>
                              <a:gd name="T34" fmla="*/ 0 w 41"/>
                              <a:gd name="T35"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8">
                                <a:moveTo>
                                  <a:pt x="0" y="0"/>
                                </a:moveTo>
                                <a:lnTo>
                                  <a:pt x="41" y="38"/>
                                </a:lnTo>
                                <a:lnTo>
                                  <a:pt x="38" y="38"/>
                                </a:lnTo>
                                <a:lnTo>
                                  <a:pt x="34" y="38"/>
                                </a:lnTo>
                                <a:lnTo>
                                  <a:pt x="27" y="35"/>
                                </a:lnTo>
                                <a:lnTo>
                                  <a:pt x="24" y="28"/>
                                </a:lnTo>
                                <a:lnTo>
                                  <a:pt x="20" y="24"/>
                                </a:lnTo>
                                <a:lnTo>
                                  <a:pt x="17" y="21"/>
                                </a:lnTo>
                                <a:lnTo>
                                  <a:pt x="10" y="14"/>
                                </a:lnTo>
                                <a:lnTo>
                                  <a:pt x="7" y="10"/>
                                </a:lnTo>
                                <a:lnTo>
                                  <a:pt x="3"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96"/>
                        <wps:cNvSpPr>
                          <a:spLocks/>
                        </wps:cNvSpPr>
                        <wps:spPr bwMode="auto">
                          <a:xfrm>
                            <a:off x="10517" y="10691"/>
                            <a:ext cx="3" cy="7"/>
                          </a:xfrm>
                          <a:custGeom>
                            <a:avLst/>
                            <a:gdLst>
                              <a:gd name="T0" fmla="*/ 0 w 3"/>
                              <a:gd name="T1" fmla="*/ 0 h 7"/>
                              <a:gd name="T2" fmla="*/ 3 w 3"/>
                              <a:gd name="T3" fmla="*/ 7 h 7"/>
                              <a:gd name="T4" fmla="*/ 0 w 3"/>
                              <a:gd name="T5" fmla="*/ 0 h 7"/>
                            </a:gdLst>
                            <a:ahLst/>
                            <a:cxnLst>
                              <a:cxn ang="0">
                                <a:pos x="T0" y="T1"/>
                              </a:cxn>
                              <a:cxn ang="0">
                                <a:pos x="T2" y="T3"/>
                              </a:cxn>
                              <a:cxn ang="0">
                                <a:pos x="T4" y="T5"/>
                              </a:cxn>
                            </a:cxnLst>
                            <a:rect l="0" t="0" r="r" b="b"/>
                            <a:pathLst>
                              <a:path w="3" h="7">
                                <a:moveTo>
                                  <a:pt x="0" y="0"/>
                                </a:moveTo>
                                <a:lnTo>
                                  <a:pt x="3" y="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97"/>
                        <wps:cNvSpPr>
                          <a:spLocks/>
                        </wps:cNvSpPr>
                        <wps:spPr bwMode="auto">
                          <a:xfrm>
                            <a:off x="9862" y="10695"/>
                            <a:ext cx="41" cy="48"/>
                          </a:xfrm>
                          <a:custGeom>
                            <a:avLst/>
                            <a:gdLst>
                              <a:gd name="T0" fmla="*/ 3 w 41"/>
                              <a:gd name="T1" fmla="*/ 0 h 48"/>
                              <a:gd name="T2" fmla="*/ 7 w 41"/>
                              <a:gd name="T3" fmla="*/ 14 h 48"/>
                              <a:gd name="T4" fmla="*/ 41 w 41"/>
                              <a:gd name="T5" fmla="*/ 48 h 48"/>
                              <a:gd name="T6" fmla="*/ 41 w 41"/>
                              <a:gd name="T7" fmla="*/ 48 h 48"/>
                              <a:gd name="T8" fmla="*/ 38 w 41"/>
                              <a:gd name="T9" fmla="*/ 48 h 48"/>
                              <a:gd name="T10" fmla="*/ 34 w 41"/>
                              <a:gd name="T11" fmla="*/ 48 h 48"/>
                              <a:gd name="T12" fmla="*/ 34 w 41"/>
                              <a:gd name="T13" fmla="*/ 45 h 48"/>
                              <a:gd name="T14" fmla="*/ 0 w 41"/>
                              <a:gd name="T15" fmla="*/ 3 h 48"/>
                              <a:gd name="T16" fmla="*/ 3 w 41"/>
                              <a:gd name="T17" fmla="*/ 0 h 48"/>
                              <a:gd name="T18" fmla="*/ 3 w 41"/>
                              <a:gd name="T19" fmla="*/ 0 h 48"/>
                              <a:gd name="T20" fmla="*/ 3 w 41"/>
                              <a:gd name="T21" fmla="*/ 0 h 48"/>
                              <a:gd name="T22" fmla="*/ 3 w 41"/>
                              <a:gd name="T23" fmla="*/ 0 h 48"/>
                              <a:gd name="T24" fmla="*/ 3 w 41"/>
                              <a:gd name="T2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48">
                                <a:moveTo>
                                  <a:pt x="3" y="0"/>
                                </a:moveTo>
                                <a:lnTo>
                                  <a:pt x="7" y="14"/>
                                </a:lnTo>
                                <a:lnTo>
                                  <a:pt x="41" y="48"/>
                                </a:lnTo>
                                <a:lnTo>
                                  <a:pt x="38" y="48"/>
                                </a:lnTo>
                                <a:lnTo>
                                  <a:pt x="34" y="48"/>
                                </a:lnTo>
                                <a:lnTo>
                                  <a:pt x="34" y="45"/>
                                </a:lnTo>
                                <a:lnTo>
                                  <a:pt x="0" y="3"/>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98"/>
                        <wps:cNvSpPr>
                          <a:spLocks/>
                        </wps:cNvSpPr>
                        <wps:spPr bwMode="auto">
                          <a:xfrm>
                            <a:off x="10431" y="10702"/>
                            <a:ext cx="21" cy="69"/>
                          </a:xfrm>
                          <a:custGeom>
                            <a:avLst/>
                            <a:gdLst>
                              <a:gd name="T0" fmla="*/ 0 w 21"/>
                              <a:gd name="T1" fmla="*/ 0 h 69"/>
                              <a:gd name="T2" fmla="*/ 0 w 21"/>
                              <a:gd name="T3" fmla="*/ 0 h 69"/>
                              <a:gd name="T4" fmla="*/ 0 w 21"/>
                              <a:gd name="T5" fmla="*/ 0 h 69"/>
                              <a:gd name="T6" fmla="*/ 3 w 21"/>
                              <a:gd name="T7" fmla="*/ 0 h 69"/>
                              <a:gd name="T8" fmla="*/ 3 w 21"/>
                              <a:gd name="T9" fmla="*/ 0 h 69"/>
                              <a:gd name="T10" fmla="*/ 21 w 21"/>
                              <a:gd name="T11" fmla="*/ 66 h 69"/>
                              <a:gd name="T12" fmla="*/ 17 w 21"/>
                              <a:gd name="T13" fmla="*/ 69 h 69"/>
                              <a:gd name="T14" fmla="*/ 17 w 21"/>
                              <a:gd name="T15" fmla="*/ 69 h 69"/>
                              <a:gd name="T16" fmla="*/ 17 w 21"/>
                              <a:gd name="T17" fmla="*/ 69 h 69"/>
                              <a:gd name="T18" fmla="*/ 17 w 21"/>
                              <a:gd name="T19" fmla="*/ 69 h 69"/>
                              <a:gd name="T20" fmla="*/ 17 w 21"/>
                              <a:gd name="T21" fmla="*/ 69 h 69"/>
                              <a:gd name="T22" fmla="*/ 14 w 21"/>
                              <a:gd name="T23" fmla="*/ 69 h 69"/>
                              <a:gd name="T24" fmla="*/ 14 w 21"/>
                              <a:gd name="T25" fmla="*/ 69 h 69"/>
                              <a:gd name="T26" fmla="*/ 14 w 21"/>
                              <a:gd name="T27" fmla="*/ 69 h 69"/>
                              <a:gd name="T28" fmla="*/ 0 w 21"/>
                              <a:gd name="T29" fmla="*/ 0 h 69"/>
                              <a:gd name="T30" fmla="*/ 0 w 21"/>
                              <a:gd name="T31" fmla="*/ 0 h 69"/>
                              <a:gd name="T32" fmla="*/ 0 w 21"/>
                              <a:gd name="T33" fmla="*/ 0 h 69"/>
                              <a:gd name="T34" fmla="*/ 0 w 21"/>
                              <a:gd name="T35" fmla="*/ 0 h 69"/>
                              <a:gd name="T36" fmla="*/ 0 w 21"/>
                              <a:gd name="T37"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 h="69">
                                <a:moveTo>
                                  <a:pt x="0" y="0"/>
                                </a:moveTo>
                                <a:lnTo>
                                  <a:pt x="0" y="0"/>
                                </a:lnTo>
                                <a:lnTo>
                                  <a:pt x="3" y="0"/>
                                </a:lnTo>
                                <a:lnTo>
                                  <a:pt x="21" y="66"/>
                                </a:lnTo>
                                <a:lnTo>
                                  <a:pt x="17" y="69"/>
                                </a:lnTo>
                                <a:lnTo>
                                  <a:pt x="14" y="6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99"/>
                        <wps:cNvSpPr>
                          <a:spLocks/>
                        </wps:cNvSpPr>
                        <wps:spPr bwMode="auto">
                          <a:xfrm>
                            <a:off x="10414" y="10709"/>
                            <a:ext cx="17" cy="73"/>
                          </a:xfrm>
                          <a:custGeom>
                            <a:avLst/>
                            <a:gdLst>
                              <a:gd name="T0" fmla="*/ 7 w 17"/>
                              <a:gd name="T1" fmla="*/ 0 h 73"/>
                              <a:gd name="T2" fmla="*/ 10 w 17"/>
                              <a:gd name="T3" fmla="*/ 17 h 73"/>
                              <a:gd name="T4" fmla="*/ 14 w 17"/>
                              <a:gd name="T5" fmla="*/ 34 h 73"/>
                              <a:gd name="T6" fmla="*/ 17 w 17"/>
                              <a:gd name="T7" fmla="*/ 52 h 73"/>
                              <a:gd name="T8" fmla="*/ 17 w 17"/>
                              <a:gd name="T9" fmla="*/ 69 h 73"/>
                              <a:gd name="T10" fmla="*/ 17 w 17"/>
                              <a:gd name="T11" fmla="*/ 69 h 73"/>
                              <a:gd name="T12" fmla="*/ 14 w 17"/>
                              <a:gd name="T13" fmla="*/ 69 h 73"/>
                              <a:gd name="T14" fmla="*/ 14 w 17"/>
                              <a:gd name="T15" fmla="*/ 73 h 73"/>
                              <a:gd name="T16" fmla="*/ 10 w 17"/>
                              <a:gd name="T17" fmla="*/ 69 h 73"/>
                              <a:gd name="T18" fmla="*/ 0 w 17"/>
                              <a:gd name="T19" fmla="*/ 3 h 73"/>
                              <a:gd name="T20" fmla="*/ 0 w 17"/>
                              <a:gd name="T21" fmla="*/ 0 h 73"/>
                              <a:gd name="T22" fmla="*/ 3 w 17"/>
                              <a:gd name="T23" fmla="*/ 0 h 73"/>
                              <a:gd name="T24" fmla="*/ 3 w 17"/>
                              <a:gd name="T25" fmla="*/ 0 h 73"/>
                              <a:gd name="T26" fmla="*/ 7 w 17"/>
                              <a:gd name="T27" fmla="*/ 0 h 73"/>
                              <a:gd name="T28" fmla="*/ 7 w 17"/>
                              <a:gd name="T29" fmla="*/ 0 h 73"/>
                              <a:gd name="T30" fmla="*/ 7 w 17"/>
                              <a:gd name="T31" fmla="*/ 0 h 73"/>
                              <a:gd name="T32" fmla="*/ 7 w 17"/>
                              <a:gd name="T33" fmla="*/ 0 h 73"/>
                              <a:gd name="T34" fmla="*/ 7 w 17"/>
                              <a:gd name="T35"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73">
                                <a:moveTo>
                                  <a:pt x="7" y="0"/>
                                </a:moveTo>
                                <a:lnTo>
                                  <a:pt x="10" y="17"/>
                                </a:lnTo>
                                <a:lnTo>
                                  <a:pt x="14" y="34"/>
                                </a:lnTo>
                                <a:lnTo>
                                  <a:pt x="17" y="52"/>
                                </a:lnTo>
                                <a:lnTo>
                                  <a:pt x="17" y="69"/>
                                </a:lnTo>
                                <a:lnTo>
                                  <a:pt x="14" y="69"/>
                                </a:lnTo>
                                <a:lnTo>
                                  <a:pt x="14" y="73"/>
                                </a:lnTo>
                                <a:lnTo>
                                  <a:pt x="10" y="69"/>
                                </a:lnTo>
                                <a:lnTo>
                                  <a:pt x="0" y="3"/>
                                </a:lnTo>
                                <a:lnTo>
                                  <a:pt x="0" y="0"/>
                                </a:lnTo>
                                <a:lnTo>
                                  <a:pt x="3"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00"/>
                        <wps:cNvSpPr>
                          <a:spLocks/>
                        </wps:cNvSpPr>
                        <wps:spPr bwMode="auto">
                          <a:xfrm>
                            <a:off x="9859" y="10716"/>
                            <a:ext cx="34" cy="38"/>
                          </a:xfrm>
                          <a:custGeom>
                            <a:avLst/>
                            <a:gdLst>
                              <a:gd name="T0" fmla="*/ 0 w 34"/>
                              <a:gd name="T1" fmla="*/ 0 h 38"/>
                              <a:gd name="T2" fmla="*/ 34 w 34"/>
                              <a:gd name="T3" fmla="*/ 38 h 38"/>
                              <a:gd name="T4" fmla="*/ 30 w 34"/>
                              <a:gd name="T5" fmla="*/ 34 h 38"/>
                              <a:gd name="T6" fmla="*/ 24 w 34"/>
                              <a:gd name="T7" fmla="*/ 31 h 38"/>
                              <a:gd name="T8" fmla="*/ 20 w 34"/>
                              <a:gd name="T9" fmla="*/ 24 h 38"/>
                              <a:gd name="T10" fmla="*/ 17 w 34"/>
                              <a:gd name="T11" fmla="*/ 20 h 38"/>
                              <a:gd name="T12" fmla="*/ 10 w 34"/>
                              <a:gd name="T13" fmla="*/ 14 h 38"/>
                              <a:gd name="T14" fmla="*/ 6 w 34"/>
                              <a:gd name="T15" fmla="*/ 10 h 38"/>
                              <a:gd name="T16" fmla="*/ 3 w 34"/>
                              <a:gd name="T17" fmla="*/ 3 h 38"/>
                              <a:gd name="T18" fmla="*/ 0 w 34"/>
                              <a:gd name="T19"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8">
                                <a:moveTo>
                                  <a:pt x="0" y="0"/>
                                </a:moveTo>
                                <a:lnTo>
                                  <a:pt x="34" y="38"/>
                                </a:lnTo>
                                <a:lnTo>
                                  <a:pt x="30" y="34"/>
                                </a:lnTo>
                                <a:lnTo>
                                  <a:pt x="24" y="31"/>
                                </a:lnTo>
                                <a:lnTo>
                                  <a:pt x="20" y="24"/>
                                </a:lnTo>
                                <a:lnTo>
                                  <a:pt x="17" y="20"/>
                                </a:lnTo>
                                <a:lnTo>
                                  <a:pt x="10" y="14"/>
                                </a:lnTo>
                                <a:lnTo>
                                  <a:pt x="6" y="10"/>
                                </a:lnTo>
                                <a:lnTo>
                                  <a:pt x="3"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01"/>
                        <wps:cNvSpPr>
                          <a:spLocks/>
                        </wps:cNvSpPr>
                        <wps:spPr bwMode="auto">
                          <a:xfrm>
                            <a:off x="10393" y="10719"/>
                            <a:ext cx="17" cy="70"/>
                          </a:xfrm>
                          <a:custGeom>
                            <a:avLst/>
                            <a:gdLst>
                              <a:gd name="T0" fmla="*/ 7 w 17"/>
                              <a:gd name="T1" fmla="*/ 0 h 70"/>
                              <a:gd name="T2" fmla="*/ 7 w 17"/>
                              <a:gd name="T3" fmla="*/ 0 h 70"/>
                              <a:gd name="T4" fmla="*/ 7 w 17"/>
                              <a:gd name="T5" fmla="*/ 0 h 70"/>
                              <a:gd name="T6" fmla="*/ 7 w 17"/>
                              <a:gd name="T7" fmla="*/ 0 h 70"/>
                              <a:gd name="T8" fmla="*/ 7 w 17"/>
                              <a:gd name="T9" fmla="*/ 0 h 70"/>
                              <a:gd name="T10" fmla="*/ 17 w 17"/>
                              <a:gd name="T11" fmla="*/ 66 h 70"/>
                              <a:gd name="T12" fmla="*/ 17 w 17"/>
                              <a:gd name="T13" fmla="*/ 66 h 70"/>
                              <a:gd name="T14" fmla="*/ 14 w 17"/>
                              <a:gd name="T15" fmla="*/ 70 h 70"/>
                              <a:gd name="T16" fmla="*/ 11 w 17"/>
                              <a:gd name="T17" fmla="*/ 70 h 70"/>
                              <a:gd name="T18" fmla="*/ 11 w 17"/>
                              <a:gd name="T19" fmla="*/ 70 h 70"/>
                              <a:gd name="T20" fmla="*/ 0 w 17"/>
                              <a:gd name="T21" fmla="*/ 4 h 70"/>
                              <a:gd name="T22" fmla="*/ 0 w 17"/>
                              <a:gd name="T23" fmla="*/ 4 h 70"/>
                              <a:gd name="T24" fmla="*/ 4 w 17"/>
                              <a:gd name="T25" fmla="*/ 4 h 70"/>
                              <a:gd name="T26" fmla="*/ 4 w 17"/>
                              <a:gd name="T27" fmla="*/ 0 h 70"/>
                              <a:gd name="T28" fmla="*/ 7 w 17"/>
                              <a:gd name="T29"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0">
                                <a:moveTo>
                                  <a:pt x="7" y="0"/>
                                </a:moveTo>
                                <a:lnTo>
                                  <a:pt x="7" y="0"/>
                                </a:lnTo>
                                <a:lnTo>
                                  <a:pt x="17" y="66"/>
                                </a:lnTo>
                                <a:lnTo>
                                  <a:pt x="14" y="70"/>
                                </a:lnTo>
                                <a:lnTo>
                                  <a:pt x="11" y="70"/>
                                </a:lnTo>
                                <a:lnTo>
                                  <a:pt x="0" y="4"/>
                                </a:lnTo>
                                <a:lnTo>
                                  <a:pt x="4" y="4"/>
                                </a:lnTo>
                                <a:lnTo>
                                  <a:pt x="4"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02"/>
                        <wps:cNvSpPr>
                          <a:spLocks/>
                        </wps:cNvSpPr>
                        <wps:spPr bwMode="auto">
                          <a:xfrm>
                            <a:off x="10376" y="10730"/>
                            <a:ext cx="14" cy="66"/>
                          </a:xfrm>
                          <a:custGeom>
                            <a:avLst/>
                            <a:gdLst>
                              <a:gd name="T0" fmla="*/ 4 w 14"/>
                              <a:gd name="T1" fmla="*/ 0 h 66"/>
                              <a:gd name="T2" fmla="*/ 4 w 14"/>
                              <a:gd name="T3" fmla="*/ 0 h 66"/>
                              <a:gd name="T4" fmla="*/ 4 w 14"/>
                              <a:gd name="T5" fmla="*/ 0 h 66"/>
                              <a:gd name="T6" fmla="*/ 4 w 14"/>
                              <a:gd name="T7" fmla="*/ 0 h 66"/>
                              <a:gd name="T8" fmla="*/ 7 w 14"/>
                              <a:gd name="T9" fmla="*/ 0 h 66"/>
                              <a:gd name="T10" fmla="*/ 10 w 14"/>
                              <a:gd name="T11" fmla="*/ 13 h 66"/>
                              <a:gd name="T12" fmla="*/ 10 w 14"/>
                              <a:gd name="T13" fmla="*/ 31 h 66"/>
                              <a:gd name="T14" fmla="*/ 10 w 14"/>
                              <a:gd name="T15" fmla="*/ 48 h 66"/>
                              <a:gd name="T16" fmla="*/ 14 w 14"/>
                              <a:gd name="T17" fmla="*/ 62 h 66"/>
                              <a:gd name="T18" fmla="*/ 10 w 14"/>
                              <a:gd name="T19" fmla="*/ 66 h 66"/>
                              <a:gd name="T20" fmla="*/ 10 w 14"/>
                              <a:gd name="T21" fmla="*/ 66 h 66"/>
                              <a:gd name="T22" fmla="*/ 7 w 14"/>
                              <a:gd name="T23" fmla="*/ 66 h 66"/>
                              <a:gd name="T24" fmla="*/ 4 w 14"/>
                              <a:gd name="T25" fmla="*/ 66 h 66"/>
                              <a:gd name="T26" fmla="*/ 0 w 14"/>
                              <a:gd name="T27" fmla="*/ 3 h 66"/>
                              <a:gd name="T28" fmla="*/ 0 w 14"/>
                              <a:gd name="T29" fmla="*/ 0 h 66"/>
                              <a:gd name="T30" fmla="*/ 0 w 14"/>
                              <a:gd name="T31" fmla="*/ 0 h 66"/>
                              <a:gd name="T32" fmla="*/ 4 w 14"/>
                              <a:gd name="T33" fmla="*/ 0 h 66"/>
                              <a:gd name="T34" fmla="*/ 4 w 14"/>
                              <a:gd name="T3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 h="66">
                                <a:moveTo>
                                  <a:pt x="4" y="0"/>
                                </a:moveTo>
                                <a:lnTo>
                                  <a:pt x="4" y="0"/>
                                </a:lnTo>
                                <a:lnTo>
                                  <a:pt x="7" y="0"/>
                                </a:lnTo>
                                <a:lnTo>
                                  <a:pt x="10" y="13"/>
                                </a:lnTo>
                                <a:lnTo>
                                  <a:pt x="10" y="31"/>
                                </a:lnTo>
                                <a:lnTo>
                                  <a:pt x="10" y="48"/>
                                </a:lnTo>
                                <a:lnTo>
                                  <a:pt x="14" y="62"/>
                                </a:lnTo>
                                <a:lnTo>
                                  <a:pt x="10" y="66"/>
                                </a:lnTo>
                                <a:lnTo>
                                  <a:pt x="7" y="66"/>
                                </a:lnTo>
                                <a:lnTo>
                                  <a:pt x="4" y="66"/>
                                </a:lnTo>
                                <a:lnTo>
                                  <a:pt x="0" y="3"/>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78pt;margin-top:1.45pt;width:53.55pt;height:63pt;z-index:251646976" coordorigin="9461,9280" coordsize="1251,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">
                <v:shape id="Freeform 3" o:spid="_x0000_s1027" style="position:absolute;left:9461;top:9280;width:1251;height:1599;visibility:visible;mso-wrap-style:square;v-text-anchor:top" coordsize="1251,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AgMUA&#10;AADbAAAADwAAAGRycy9kb3ducmV2LnhtbESPT2vCQBTE70K/w/KEXkQ3eqhtzEb6TyjooY0tenxk&#10;n0lo9m3IriZ+e1cQPA4z8xsmWfamFidqXWVZwXQSgSDOra64UPC7XY2fQTiPrLG2TArO5GCZPgwS&#10;jLXt+IdOmS9EgLCLUUHpfRNL6fKSDLqJbYiDd7CtQR9kW0jdYhfgppazKHqSBisOCyU29F5S/p8d&#10;jYL9eb4eff690ceL28luszMu/zZKPQ771wUIT72/h2/tL61gNoXrl/AD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YCAxQAAANsAAAAPAAAAAAAAAAAAAAAAAJgCAABkcnMv&#10;ZG93bnJldi54bWxQSwUGAAAAAAQABAD1AAAAigMAAAAA&#10;" path="m901,r4,l908,r4,l915,3r4,l919,7r3,l922,10r3,4l925,17r,7l925,28r,3l922,38r-3,4l919,45r-4,7l908,56r-3,7l898,66r-7,7l888,76r-7,4l874,83r-7,l860,87r-10,3l843,94r-7,l829,97r-6,4l816,104r7,4l826,115r7,7l840,129r3,7l850,143r3,10l857,160r7,7l874,174r7,7l888,188r7,10l901,205r11,7l919,219r3,l922,216r3,l929,212r3,l936,212r,4l936,219r,3l932,226r-3,3l932,229r4,l939,229r4,l946,229r3,7l946,236r,4l939,240r,3l946,250r7,11l956,271r7,11l970,292r3,10l980,313r4,10l987,334r4,14l994,358r3,14l1001,382r3,14l1008,407r3,14l1015,421r3,l1018,424r3,l1021,421r4,l1028,421r,-4l1032,417r,4l1035,424r31,7l1073,414r3,l1080,414r3,l1083,417r,4l1083,424r,4l1083,431r3,l1093,431r,-3l1097,424r,-3l1104,421r,3l1107,424r-7,14l1100,441r4,l1107,445r7,l1121,448r3,l1131,452r3,3l1141,455r4,4l1152,462r3,l1162,466r3,3l1172,469r7,4l1182,476r7,4l1196,483r10,7l1213,497r11,7l1230,511r11,7l1244,528r7,11l1251,542r,4l1248,546r,3l1244,549r-14,l1217,553r-14,-4l1189,549r-13,-3l1162,546r-14,-7l1138,535r-14,-3l1110,528r-13,-7l1083,518r-14,-7l1056,508r-14,-7l1032,497r-4,l1028,501r-7,24l1025,539r3,10l1025,563r-4,14l1018,577r,4l1015,581r-4,3l1008,587r,4l1008,598r,7l1008,608r,7l1008,622r-4,4l1001,629r-4,l994,633r-3,l987,633r-3,3l980,636r-3,l977,640r-14,27l956,671r-7,3l943,674r-4,l932,674r-7,-3l919,667r-7,l908,667r-3,4l901,678r-3,3l895,685r,7l891,695r,7l891,720r,17l891,754r,18l891,775r4,4l898,782r3,4l905,789r3,l912,793r3,l919,796r3,l932,800r11,l953,803r7,3l967,813r10,4l980,824r11,7l994,838r7,7l1008,852r7,7l1021,866r7,6l1035,879r7,7l1052,893r10,7l1073,907r10,7l1093,921r11,11l1110,939r11,10l1128,959r6,7l1141,977r7,14l1155,1001r3,14l1165,1025r4,14l1179,1071r7,27l1189,1130r7,28l1200,1189r6,24l1217,1241r13,24l1227,1276r-3,7l1220,1293r-3,7l1210,1310r-7,7l1196,1324r-7,11l1182,1342r-6,7l1169,1356r-7,10l1155,1373r-7,7l1141,1387r-7,10l1121,1408r-11,10l1100,1429r-14,10l1076,1446r-10,10l1056,1463r-14,11l1032,1481r-14,7l1008,1495r-14,7l980,1509r-13,7l953,1523r-14,3l939,1529r-3,l929,1533r-10,3l908,1536r-10,4l888,1543r-11,4l867,1547r-10,3l847,1550r-11,4l826,1554r-7,3l809,1557r-10,l788,1554r-10,l771,1557r-10,7l754,1568r-10,3l737,1578r-10,4l716,1585r-10,l696,1589r-11,3l675,1592r-10,4l655,1596r-11,3l634,1599r-10,l614,1599r-11,l593,1599r-10,l572,1596r-10,l552,1596r-10,-4l531,1592r-10,-3l511,1589r-11,-4l490,1582r-10,-4l470,1575r-7,-4l456,1571r-4,-3l449,1564r-3,-7l439,1554r-4,-4l432,1547r,-7l428,1540r,-4l428,1533r-3,l415,1526r-7,-10l398,1509r-7,-11l384,1488r-10,-11l367,1467r-7,-11l353,1453r-7,-3l336,1446r-7,-7l322,1432r-10,-3l305,1422r-7,-7l291,1408r-7,-11l278,1390r-4,-7l267,1377r-7,-7l257,1359r-7,-7l247,1345r-4,-7l240,1328r-4,-7l233,1314r,-7l230,1297r,-7l226,1283r,-7l226,1272r-3,-7l216,1265r-10,l199,1265r-7,-3l182,1262r-7,l168,1255r-7,-4l158,1241r-4,-10l154,1217r4,-11l154,1206r-7,-3l144,1199r-3,-3l134,1192r-4,-7l127,1182r-4,-4l123,1171r,-3l123,1164r,-3l120,1158r-3,-7l113,1147r-3,-3l106,1137r,-4l103,1126r,-7l106,1109r-3,-11l99,1088r-6,-10l86,1067r-4,-10l82,1046r4,-14l86,1029r3,l93,1025r,-3l96,1022r3,-4l103,1015r,-3l99,998,96,984r3,-14l103,956r3,l106,952r4,l113,949r4,l120,945r3,l123,942r,-3l120,935r-3,l113,935r-3,l106,932r-3,-7l106,918r,-7l110,911r,-4l113,907r,-14l103,893r-4,-7l96,876r,-7l96,859r,-7l93,852r-4,-4l86,845r-4,-4l79,841r-4,-3l75,831r-6,-7l65,817r-3,-7l55,803r-4,-7l48,789r-7,-7l38,779,31,758,21,733,17,713,10,688,7,667,3,643,,622,,598,,581,3,560,7,539r7,-18l21,501r6,-18l34,466r7,-18l41,445r4,-4l48,438r3,l58,435r4,l69,435r3,-4l79,431r3,l89,428r4,l96,428r7,l106,428r7,l117,428r3,l123,428r4,3l130,435r4,l134,438r3,3l141,445r3,l147,441r7,-3l158,438r7,-3l168,431r7,-3l178,424r7,l192,421r7,-4l202,414r7,l216,410r7,l230,407r6,l240,403r7,l254,403r6,-3l267,400r4,-4l278,396r6,l291,393r7,l305,393r7,l319,389r7,l332,389r7,l346,389r4,l353,389r,-3l356,382r4,-7l360,372r3,-4l363,365r4,-7l370,355r4,-11l380,334r4,-11l391,313r7,-11l401,295r7,-10l415,275r7,-7l428,257r11,-7l446,240r6,-7l463,222r7,-6l480,209r,-4l480,202r,-4l494,198r3,l497,195r,-4l500,188r4,l504,191r3,l514,184r10,-3l535,177r7,-7l552,167r10,-4l572,160r11,-4l593,156r10,-3l614,149r13,l637,146r11,l658,146r10,l672,139r3,-3l679,129r3,-4l685,118r4,-3l696,111r7,-3l706,108r3,l709,104r4,l716,104r,-3l706,97r-7,l689,94r-7,l672,94r-7,l655,94r-7,-4l637,90r-6,l620,90r-6,-3l607,83,596,80r-3,-4l586,70r-3,-7l586,56r4,-7l593,45r3,-3l603,38r4,l614,35r3,l624,35r3,l634,35r3,l644,35r4,l655,35r3,3l661,38r7,4l672,42r7,3l682,49r7,l692,52r4,l703,56r3,3l709,59r7,4l720,66r3,4l730,73r3,3l737,80r3,3l744,87r,-4l747,83r4,l754,80r3,l761,80r7,l771,80r7,10l785,80r7,-7l799,66r6,-7l812,52r7,-7l826,38r7,-7l840,28r10,-7l857,17r7,-7l874,7,884,3r7,l901,xe" fillcolor="#0e0d0d" stroked="f">
                  <v:path arrowok="t" o:connecttype="custom" o:connectlocs="925,28;867,83;850,143;922,216;929,229;946,236;963,282;1011,421;1032,421;1080,414;1093,428;1104,441;1172,469;1251,542;1148,539;1028,501;1008,587;984,636;908,667;891,775;953,803;1042,886;1155,1001;1224,1283;1141,1387;994,1502;888,1543;761,1564;634,1599;500,1585;428,1540;374,1477;278,1390;230,1290;158,1241;123,1168;99,1088;103,1012;123,942;110,907;96,859;65,817;0,622;45,441;106,428;154,438;230,407;291,393;353,386;401,295;480,202;500,188;583,156;685,118;716,104;620,90;614,35;679,45;737,80;792,73;891,3" o:connectangles="0,0,0,0,0,0,0,0,0,0,0,0,0,0,0,0,0,0,0,0,0,0,0,0,0,0,0,0,0,0,0,0,0,0,0,0,0,0,0,0,0,0,0,0,0,0,0,0,0,0,0,0,0,0,0,0,0,0,0,0,0"/>
                </v:shape>
                <v:shape id="Freeform 4" o:spid="_x0000_s1028" style="position:absolute;left:10256;top:9294;width:120;height:80;visibility:visible;mso-wrap-style:square;v-text-anchor:top" coordsize="1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prsUA&#10;AADbAAAADwAAAGRycy9kb3ducmV2LnhtbESPQWvCQBSE70L/w/IK3urG2JYSXUUUoYciaBV6fM0+&#10;k7TZt3F3TdJ/7woFj8PMfMPMFr2pRUvOV5YVjEcJCOLc6ooLBYfPzdMbCB+QNdaWScEfeVjMHwYz&#10;zLTteEftPhQiQthnqKAMocmk9HlJBv3INsTRO1lnMETpCqkddhFuapkmyas0WHFcKLGhVUn57/5i&#10;FKy3X+3P8vj9fJh8yIvDl2PVncdKDR/75RREoD7cw//td60gTeH2Jf4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umuxQAAANsAAAAPAAAAAAAAAAAAAAAAAJgCAABkcnMv&#10;ZG93bnJldi54bWxQSwUGAAAAAAQABAD1AAAAigMAAAAA&#10;" path="m96,r17,l117,3r3,4l120,14r-3,3l113,21r,3l110,31r-4,4l103,38r-3,4l93,45r-4,4l82,52r-3,4l72,59r-7,l58,62r-6,l48,66r-7,3l34,69r-6,4l21,73r-7,3l7,76,,80,7,73r3,-7l14,59r3,-3l21,49r7,-4l31,38r7,-3l45,31r3,-3l55,21r3,-4l65,14r7,-4l79,7,82,3r4,l89,r4,l96,xe" stroked="f">
                  <v:path arrowok="t" o:connecttype="custom" o:connectlocs="96,0;113,0;113,0;117,3;117,3;120,7;120,14;117,17;113,21;113,24;110,31;106,35;103,38;100,42;93,45;89,49;82,52;79,56;72,59;65,59;58,62;52,62;48,66;41,69;34,69;28,73;21,73;14,76;7,76;0,80;7,73;10,66;14,59;17,56;21,49;28,45;31,38;38,35;45,31;48,28;55,21;58,17;65,14;72,10;79,7;82,3;86,3;86,3;89,0;89,0;93,0;93,0;96,0;96,0" o:connectangles="0,0,0,0,0,0,0,0,0,0,0,0,0,0,0,0,0,0,0,0,0,0,0,0,0,0,0,0,0,0,0,0,0,0,0,0,0,0,0,0,0,0,0,0,0,0,0,0,0,0,0,0,0,0"/>
                </v:shape>
                <v:shape id="Freeform 5" o:spid="_x0000_s1029" style="position:absolute;left:10057;top:9325;width:127;height:42;visibility:visible;mso-wrap-style:square;v-text-anchor:top" coordsize="1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4jMQA&#10;AADbAAAADwAAAGRycy9kb3ducmV2LnhtbESPQWsCMRSE74X+h/AKXopmtaBla5RWkXoQQas9PzfP&#10;zeLmZUlSXf99Iwgeh5n5hhlPW1uLM/lQOVbQ72UgiAunKy4V7H4W3XcQISJrrB2TgisFmE6en8aY&#10;a3fhDZ23sRQJwiFHBSbGJpcyFIYshp5riJN3dN5iTNKXUnu8JLit5SDLhtJixWnBYEMzQ8Vp+2cV&#10;yLYZfZlqvhwtTvvr6vXb737XB6U6L+3nB4hIbXyE7+2lVjB4g9uX9APk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oeIzEAAAA2wAAAA8AAAAAAAAAAAAAAAAAmAIAAGRycy9k&#10;b3ducmV2LnhtbFBLBQYAAAAABAAEAPUAAACJAwAAAAA=&#10;" path="m24,r7,l38,r7,4l52,4r7,l65,7r7,4l76,11r7,3l89,18r7,3l103,25r4,3l113,31r4,4l124,38r,4l127,42,117,38r-7,l103,38r-10,l86,35r-10,l69,35r-7,l52,35r-7,l38,35,31,31r-7,l18,28,11,25,4,21,,18,,14,4,11,7,7r4,l14,4r4,l21,r3,xe" stroked="f">
                  <v:path arrowok="t" o:connecttype="custom" o:connectlocs="24,0;31,0;38,0;45,4;52,4;59,4;65,7;72,11;76,11;83,14;89,18;96,21;103,25;107,28;113,31;117,35;124,38;124,38;124,42;124,42;127,42;117,38;110,38;103,38;93,38;86,35;76,35;69,35;62,35;52,35;45,35;38,35;31,31;24,31;18,28;11,25;4,21;0,18;0,14;4,11;4,11;7,7;7,7;11,7;14,4;14,4;18,4;21,0;21,0;24,0" o:connectangles="0,0,0,0,0,0,0,0,0,0,0,0,0,0,0,0,0,0,0,0,0,0,0,0,0,0,0,0,0,0,0,0,0,0,0,0,0,0,0,0,0,0,0,0,0,0,0,0,0,0"/>
                </v:shape>
                <v:shape id="Freeform 6" o:spid="_x0000_s1030" style="position:absolute;left:10215;top:9374;width:10;height:7;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lG8MA&#10;AADbAAAADwAAAGRycy9kb3ducmV2LnhtbESPQWvCQBSE7wX/w/IEb3VjkNJEV1FB9FSotujxkX0m&#10;0ezbsLua+O+7hUKPw8x8w8yXvWnEg5yvLSuYjBMQxIXVNZcKvo7b13cQPiBrbCyTgid5WC4GL3PM&#10;te34kx6HUIoIYZ+jgiqENpfSFxUZ9GPbEkfvYp3BEKUrpXbYRbhpZJokb9JgzXGhwpY2FRW3w90o&#10;OGe7VequuPnI/Peasml5O907pUbDfjUDEagP/+G/9l4rSKfw+yX+A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BlG8MAAADbAAAADwAAAAAAAAAAAAAAAACYAgAAZHJzL2Rv&#10;d25yZXYueG1sUEsFBgAAAAAEAAQA9QAAAIgDAAAAAA==&#10;" path="m7,r,l10,3r,4l7,7,3,7,,7,,3,3,,7,xe" stroked="f">
                  <v:path arrowok="t" o:connecttype="custom" o:connectlocs="7,0;7,0;7,0;10,3;10,3;10,3;10,3;10,3;10,7;7,7;7,7;3,7;3,7;3,7;0,7;0,7;0,3;0,3;0,3;0,3;0,3;3,0;3,0;3,0;7,0" o:connectangles="0,0,0,0,0,0,0,0,0,0,0,0,0,0,0,0,0,0,0,0,0,0,0,0,0"/>
                </v:shape>
                <v:shape id="Freeform 7" o:spid="_x0000_s1031" style="position:absolute;left:10143;top:9398;width:41;height:42;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f/MIA&#10;AADbAAAADwAAAGRycy9kb3ducmV2LnhtbESPQYvCMBSE7wv+h/CEva2pwhatRhFREKmHbcXzo3m2&#10;xealNlHrv98sCHscZuYbZrHqTSMe1LnasoLxKAJBXFhdc6nglO++piCcR9bYWCYFL3KwWg4+Fpho&#10;++QfemS+FAHCLkEFlfdtIqUrKjLoRrYlDt7FdgZ9kF0pdYfPADeNnERRLA3WHBYqbGlTUXHN7kbB&#10;MZX5rjHpId1mcX6+xTOcSq3U57Bfz0F46v1/+N3eawWTb/j7En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V/8wgAAANsAAAAPAAAAAAAAAAAAAAAAAJgCAABkcnMvZG93&#10;bnJldi54bWxQSwUGAAAAAAQABAD1AAAAhwMAAAAA&#10;" path="m38,r,l41,,34,38,3,42,,38,3,35r,-7l7,21r,-3l10,18r,-4l10,11,14,7r3,l21,4r3,l27,4,31,r3,l38,xe" stroked="f">
                  <v:path arrowok="t" o:connecttype="custom" o:connectlocs="38,0;38,0;38,0;38,0;41,0;34,38;3,42;0,38;3,35;3,28;7,21;7,18;10,18;10,14;10,11;14,7;17,7;21,4;24,4;27,4;31,0;34,0;38,0" o:connectangles="0,0,0,0,0,0,0,0,0,0,0,0,0,0,0,0,0,0,0,0,0,0,0"/>
                </v:shape>
                <v:shape id="Freeform 8" o:spid="_x0000_s1032" style="position:absolute;left:10218;top:9398;width:59;height:4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iK8UA&#10;AADbAAAADwAAAGRycy9kb3ducmV2LnhtbESPT2vCQBTE74LfYXmCN93oQdrUjVTx36XQplJ6fMk+&#10;k2D27ZJdNf323ULB4zAzv2GWq9604kadbywrmE0TEMSl1Q1XCk6fu8kTCB+QNbaWScEPeVhlw8ES&#10;U23v/EG3PFQiQtinqKAOwaVS+rImg35qHXH0zrYzGKLsKqk7vEe4aeU8SRbSYMNxoUZHm5rKS341&#10;Cg7P6717c9u8SYr3r+J0mZ2/w06p8ah/fQERqA+P8H/7qBXMF/D3Jf4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qIrxQAAANsAAAAPAAAAAAAAAAAAAAAAAJgCAABkcnMv&#10;ZG93bnJldi54bWxQSwUGAAAAAAQABAD1AAAAigMAAAAA&#10;" path="m,l52,4r7,38l55,42r-3,l48,42,35,11r,31l4,42,,31,,21,,11,,xe" stroked="f">
                  <v:path arrowok="t" o:connecttype="custom" o:connectlocs="0,0;52,4;59,42;55,42;55,42;52,42;48,42;35,11;35,42;4,42;0,31;0,21;0,11;0,0;0,0;0,0;0,0;0,0" o:connectangles="0,0,0,0,0,0,0,0,0,0,0,0,0,0,0,0,0,0"/>
                </v:shape>
                <v:shape id="Freeform 9" o:spid="_x0000_s1033" style="position:absolute;left:10194;top:9409;width:7;height:31;visibility:visible;mso-wrap-style:square;v-text-anchor:top" coordsize="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Q8MA&#10;AADbAAAADwAAAGRycy9kb3ducmV2LnhtbESPQWsCMRSE7wX/Q3gFbzVbD25ZjSKCWBAErRdvj83r&#10;ZreblyVJ19Vf3xQEj8PMfMMsVoNtRU8+1I4VvE8yEMSl0zVXCs5f27cPECEia2wdk4IbBVgtRy8L&#10;LLS78pH6U6xEgnAoUIGJsSukDKUhi2HiOuLkfTtvMSbpK6k9XhPctnKaZTNpsea0YLCjjaHy5/Rr&#10;FRwaI9fNrrm4/Sbv73Gbd0fySo1fh/UcRKQhPsOP9qdWMM3h/0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sQ8MAAADbAAAADwAAAAAAAAAAAAAAAACYAgAAZHJzL2Rv&#10;d25yZXYueG1sUEsFBgAAAAAEAAQA9QAAAIgDAAAAAA==&#10;" path="m4,l7,27r-3,l,31,,,4,xe" stroked="f">
                  <v:path arrowok="t" o:connecttype="custom" o:connectlocs="4,0;7,27;7,27;4,27;4,27;0,31;0,0;0,0;0,0;4,0;4,0" o:connectangles="0,0,0,0,0,0,0,0,0,0,0"/>
                </v:shape>
                <v:shape id="Freeform 10" o:spid="_x0000_s1034" style="position:absolute;left:10410;top:9429;width:137;height:101;visibility:visible;mso-wrap-style:square;v-text-anchor:top" coordsize="1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DsL8A&#10;AADbAAAADwAAAGRycy9kb3ducmV2LnhtbERPy4rCMBTdC/5DuII7Ta2jDJ2mIsKAZVY+wO0ludOW&#10;aW5qk9H692YhuDycd74ZbCtu1PvGsYLFPAFBrJ1puFJwPn3PPkH4gGywdUwKHuRhU4xHOWbG3flA&#10;t2OoRAxhn6GCOoQuk9Lrmiz6ueuII/freoshwr6Spsd7DLetTJNkLS02HBtq7GhXk/47/lsFP+Z6&#10;Lku+7pYa95dVmeruQ2ulppNh+wUi0BDe4pd7bxSkcWz8En+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8OwvwAAANsAAAAPAAAAAAAAAAAAAAAAAJgCAABkcnMvZG93bnJl&#10;di54bWxQSwUGAAAAAAQABAD1AAAAhAMAAAAA&#10;" path="m45,r3,l52,4r3,l62,7r,4l66,14r3,4l72,21r,4l76,25r14,3l93,25r3,l100,21r7,-3l110,18r7,l120,18r7,l131,21r3,l134,25r3,3l137,32r-3,3l134,39r-3,l131,42r-4,l124,46r-4,l117,49r-4,l110,67r-3,l103,70r-3,l96,70r-3,l93,67r-3,l86,63r-3,l79,63r-3,4l72,67r-3,l66,67r,3l62,73r,4l59,80r-4,l55,84r-7,3l42,91r-4,3l31,98r-7,l18,101r-7,l4,101,,98,4,94r7,l18,91r6,-4l31,87r7,-3l45,77r7,-4l55,67,52,63r-4,l45,60r-3,l38,56r,-3l38,49r,-3l38,42r,-3l38,35r-3,l31,32r,-4l28,25r,-4l28,18r,-4l31,11r,-4l35,7r,-3l38,4,42,r3,xe" fillcolor="#0e0d0d" stroked="f">
                  <v:path arrowok="t" o:connecttype="custom" o:connectlocs="48,0;55,4;62,11;69,18;72,21;72,25;90,28;96,25;107,18;117,18;127,18;134,21;137,28;134,35;131,39;127,42;120,46;117,49;113,49;110,67;107,67;103,70;100,70;93,70;90,67;86,63;83,63;79,63;76,67;72,67;69,67;66,70;62,73;62,77;55,80;48,87;38,94;24,98;11,101;4,101;0,98;11,94;24,87;38,84;52,73;55,67;55,67;52,63;48,63;42,60;38,56;38,49;38,42;38,35;31,32;31,28;28,21;28,14;31,7;35,4;42,0" o:connectangles="0,0,0,0,0,0,0,0,0,0,0,0,0,0,0,0,0,0,0,0,0,0,0,0,0,0,0,0,0,0,0,0,0,0,0,0,0,0,0,0,0,0,0,0,0,0,0,0,0,0,0,0,0,0,0,0,0,0,0,0,0"/>
                </v:shape>
                <v:shape id="Freeform 11" o:spid="_x0000_s1035" style="position:absolute;left:10294;top:9433;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5R8QA&#10;AADbAAAADwAAAGRycy9kb3ducmV2LnhtbESPQWvCQBSE70L/w/IKXsRsGqG00VWkKIjQYlMv3h7Z&#10;1yQ0+zZknxr/fbdQ8DjMzDfMYjW4Vl2oD41nA09JCoq49LbhysDxazt9ARUE2WLrmQzcKMBq+TBa&#10;YG79lT/pUkilIoRDjgZqkS7XOpQ1OQyJ74ij9+17hxJlX2nb4zXCXauzNH3WDhuOCzV29FZT+VOc&#10;nYG2nBzW1b74kFOWDrPNxL8X4o0ZPw7rOSihQe7h//bOGshe4e9L/AF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UfEAAAA2wAAAA8AAAAAAAAAAAAAAAAAmAIAAGRycy9k&#10;b3ducmV2LnhtbFBLBQYAAAAABAAEAPUAAACJAwAAAAA=&#10;" path="m,l3,r,3l3,7,,3,,xe" stroked="f">
                  <v:path arrowok="t" o:connecttype="custom" o:connectlocs="0,0;3,0;3,3;3,7;3,7;3,7;0,3;0,3;0,0" o:connectangles="0,0,0,0,0,0,0,0,0"/>
                </v:shape>
                <v:shape id="Freeform 12" o:spid="_x0000_s1036" style="position:absolute;left:10109;top:9440;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NfcMA&#10;AADbAAAADwAAAGRycy9kb3ducmV2LnhtbESP0WrCQBBF3wv9h2UKvhTd1EKV6ColoAiWQrUfMGbH&#10;bDA7G7KriX/vPBT6ONy5Z+Ys14Nv1I26WAc28DbJQBGXwdZcGfg9bsZzUDEhW2wCk4E7RVivnp+W&#10;mNvQ8w/dDqlSAuGYowGXUptrHUtHHuMktMSSnUPnMcnYVdp22AvcN3qaZR/aY81ywWFLhaPycrh6&#10;oXy9unuRDdtT2djjdzHbU+hnxoxehs8FqERD+l/+a++sgXf5XlzE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gNfcMAAADbAAAADwAAAAAAAAAAAAAAAACYAgAAZHJzL2Rv&#10;d25yZXYueG1sUEsFBgAAAAAEAAQA9QAAAIgDAAAAAA==&#10;" path="m10,r7,l20,3,17,7,,10,,7,,3,,,10,xe" stroked="f">
                  <v:path arrowok="t" o:connecttype="custom" o:connectlocs="10,0;17,0;17,0;20,3;17,7;17,7;0,10;0,7;0,7;0,3;0,0;10,0" o:connectangles="0,0,0,0,0,0,0,0,0,0,0,0"/>
                </v:shape>
                <v:shape id="Freeform 13" o:spid="_x0000_s1037" style="position:absolute;left:10448;top:9440;width:28;height:42;visibility:visible;mso-wrap-style:square;v-text-anchor:top" coordsize="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4LMQA&#10;AADbAAAADwAAAGRycy9kb3ducmV2LnhtbESPQWvCQBSE7wX/w/KE3urGiKWNriKCIO1BGlvo8ZF9&#10;bqLZtzG7TeK/dwuFHoeZ+YZZrgdbi45aXzlWMJ0kIIgLpys2Cj6Pu6cXED4ga6wdk4IbeVivRg9L&#10;zLTr+YO6PBgRIewzVFCG0GRS+qIki37iGuLonVxrMUTZGqlb7CPc1jJNkmdpseK4UGJD25KKS/5j&#10;FejXr/qc+rf5dXDv5oju8G1YKvU4HjYLEIGG8B/+a++1gtkUfr/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zEAAAA2wAAAA8AAAAAAAAAAAAAAAAAmAIAAGRycy9k&#10;b3ducmV2LnhtbFBLBQYAAAAABAAEAPUAAACJAwAAAAA=&#10;" path="m10,3r4,l17,3r,4l21,10r3,4l24,17r4,4l28,24r,4l24,35r,3l21,38r-4,l17,42,14,38r,-3l17,35r4,l21,31r,-3l4,14r,-4l,10,4,3,10,r,3xe" stroked="f">
                  <v:path arrowok="t" o:connecttype="custom" o:connectlocs="10,3;14,3;17,3;17,7;21,10;21,10;24,14;24,17;28,21;28,24;28,28;24,35;24,38;21,38;17,38;17,42;14,38;14,38;14,38;14,38;14,38;14,35;14,35;14,35;17,35;17,35;21,35;21,31;21,31;21,31;21,28;21,28;21,28;4,14;4,10;4,10;0,10;0,10;4,3;10,0;10,0;10,0;10,3;10,3" o:connectangles="0,0,0,0,0,0,0,0,0,0,0,0,0,0,0,0,0,0,0,0,0,0,0,0,0,0,0,0,0,0,0,0,0,0,0,0,0,0,0,0,0,0,0,0"/>
                </v:shape>
                <v:shape id="Freeform 14" o:spid="_x0000_s1038" style="position:absolute;left:10191;top:9454;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KwcMA&#10;AADcAAAADwAAAGRycy9kb3ducmV2LnhtbERPTWsCMRC9F/ofwhR6q9kutepqlLYgVBDB1YPHYTNu&#10;1m4mS5Lq+u8boeBtHu9zZovetuJMPjSOFbwOMhDEldMN1wr2u+XLGESIyBpbx6TgSgEW88eHGRba&#10;XXhL5zLWIoVwKFCBibErpAyVIYth4DrixB2dtxgT9LXUHi8p3LYyz7J3abHh1GCwoy9D1U/5axUM&#10;fX49rDdv5XF9Go7MaEWf+XKj1PNT/zEFEamPd/G/+1un+ZMcbs+k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JKwcMAAADcAAAADwAAAAAAAAAAAAAAAACYAgAAZHJzL2Rv&#10;d25yZXYueG1sUEsFBgAAAAAEAAQA9QAAAIgDAAAAAA==&#10;" path="m3,r,l7,r,3l3,3,,3,,,3,xe" stroked="f">
                  <v:path arrowok="t" o:connecttype="custom" o:connectlocs="3,0;3,0;3,0;7,0;7,0;7,0;7,0;7,3;7,3;3,3;0,3;0,3;0,0;0,0;0,0;0,0;3,0;3,0" o:connectangles="0,0,0,0,0,0,0,0,0,0,0,0,0,0,0,0,0,0"/>
                </v:shape>
                <v:shape id="Freeform 15" o:spid="_x0000_s1039" style="position:absolute;left:10222;top:9454;width:31;height: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w7MUA&#10;AADcAAAADwAAAGRycy9kb3ducmV2LnhtbESPT2sCMRDF7wW/Qxiht5q1Lq2uRpGCUDwU6p/7uBmz&#10;i5vJmsR1/fZNodDbDO/N+71ZrHrbiI58qB0rGI8yEMSl0zUbBYf95mUKIkRkjY1jUvCgAKvl4GmB&#10;hXZ3/qZuF41IIRwKVFDF2BZShrIii2HkWuKknZ23GNPqjdQe7yncNvI1y96kxZoTocKWPioqL7ub&#10;TdzcHG7yfXycmr2/fnU+3zanXKnnYb+eg4jUx3/z3/WnTvVnE/h9Jk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LDsxQAAANwAAAAPAAAAAAAAAAAAAAAAAJgCAABkcnMv&#10;ZG93bnJldi54bWxQSwUGAAAAAAQABAD1AAAAigMAAAAA&#10;" path="m,l31,r,3l3,7,,3,,xe" stroked="f">
                  <v:path arrowok="t" o:connecttype="custom" o:connectlocs="0,0;31,0;31,0;31,0;31,3;31,3;3,7;0,3;0,3;0,0;0,0;0,0;0,0;0,0;0,0" o:connectangles="0,0,0,0,0,0,0,0,0,0,0,0,0,0,0"/>
                </v:shape>
                <v:shape id="Freeform 16" o:spid="_x0000_s1040" style="position:absolute;left:10143;top:9454;width:34;height:7;visibility:visible;mso-wrap-style:square;v-text-anchor:top" coordsize="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KwsEA&#10;AADcAAAADwAAAGRycy9kb3ducmV2LnhtbERP24rCMBB9X/Afwgi+ramLyFqNIrJewEWw+gFDM7bF&#10;ZlKaaKtfbwTBtzmc60znrSnFjWpXWFYw6EcgiFOrC84UnI6r718QziNrLC2Tgjs5mM86X1OMtW34&#10;QLfEZyKEsItRQe59FUvp0pwMur6tiAN3trVBH2CdSV1jE8JNKX+iaCQNFhwacqxomVN6Sa5GgSnK&#10;Y7Vpdn+HdfPYj1rttuPkX6let11MQHhq/Uf8dm91mD8ewuuZcIG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2isLBAAAA3AAAAA8AAAAAAAAAAAAAAAAAmAIAAGRycy9kb3du&#10;cmV2LnhtbFBLBQYAAAAABAAEAPUAAACGAwAAAAA=&#10;" path="m7,l34,r,3l,7,,3,7,xe" stroked="f">
                  <v:path arrowok="t" o:connecttype="custom" o:connectlocs="7,0;34,0;34,0;34,0;34,3;34,3;0,7;0,3;7,0" o:connectangles="0,0,0,0,0,0,0,0,0"/>
                </v:shape>
                <v:shape id="Freeform 17" o:spid="_x0000_s1041" style="position:absolute;left:10033;top:9454;width:28;height:10;visibility:visible;mso-wrap-style:square;v-text-anchor:top" coordsize="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PTMQA&#10;AADcAAAADwAAAGRycy9kb3ducmV2LnhtbERPTWvCQBC9F/wPywi91Y2FFhvdBGkpVaEHYw4eh+yY&#10;RLOzaXajqb/eFQq9zeN9ziIdTCPO1LnasoLpJAJBXFhdc6kg330+zUA4j6yxsUwKfslBmoweFhhr&#10;e+EtnTNfihDCLkYFlfdtLKUrKjLoJrYlDtzBdgZ9gF0pdYeXEG4a+RxFr9JgzaGhwpbeKypOWW8U&#10;fPTrfI0/181Xsc/zfrbKvo+yVupxPCznIDwN/l/8517pMP/tBe7PhAt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AD0zEAAAA3AAAAA8AAAAAAAAAAAAAAAAAmAIAAGRycy9k&#10;b3ducmV2LnhtbFBLBQYAAAAABAAEAPUAAACJAwAAAAA=&#10;" path="m4,l28,3r,4l24,10,,7,,3,,,4,xe" stroked="f">
                  <v:path arrowok="t" o:connecttype="custom" o:connectlocs="4,0;28,3;28,7;28,7;24,10;24,10;0,7;0,7;0,3;0,3;0,0;0,0;4,0;4,0;4,0" o:connectangles="0,0,0,0,0,0,0,0,0,0,0,0,0,0,0"/>
                </v:shape>
                <v:shape id="Freeform 18" o:spid="_x0000_s1042" style="position:absolute;left:10266;top:9454;width:11;height: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3x8MIA&#10;AADcAAAADwAAAGRycy9kb3ducmV2LnhtbERPTWvCQBC9F/oflhF6qxt7EE1dgwQKBYVqLPQ6ZCfZ&#10;1OxsyG40+fduoeBtHu9zNtloW3Gl3jeOFSzmCQji0umGawXf54/XFQgfkDW2jknBRB6y7fPTBlPt&#10;bnyiaxFqEUPYp6jAhNClUvrSkEU/dx1x5CrXWwwR9rXUPd5iuG3lW5IspcWGY4PBjnJD5aUYrIKh&#10;/Bn26+o4/E75V2XIH8JUrJR6mY27dxCBxvAQ/7s/dZy/XsLf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fHwwgAAANwAAAAPAAAAAAAAAAAAAAAAAJgCAABkcnMvZG93&#10;bnJldi54bWxQSwUGAAAAAAQABAD1AAAAhwMAAAAA&#10;" path="m,l11,r,3l7,3,4,3,,7,,3,,xe" stroked="f">
                  <v:path arrowok="t" o:connecttype="custom" o:connectlocs="0,0;11,0;11,0;11,3;11,3;11,3;11,3;7,3;4,3;0,7;0,7;0,3;0,3;0,3;0,3;0,3;0,0;0,0" o:connectangles="0,0,0,0,0,0,0,0,0,0,0,0,0,0,0,0,0,0"/>
                </v:shape>
                <v:shape id="Freeform 19" o:spid="_x0000_s1043" style="position:absolute;left:10510;top:9457;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hLcIA&#10;AADcAAAADwAAAGRycy9kb3ducmV2LnhtbERP22rCQBB9F/oPyxT6ppv0oWrqGkTwAkKlth8wZKdJ&#10;aHY2zY4x/r1bEHybw7nOIh9co3rqQu3ZQDpJQBEX3tZcGvj+2oxnoIIgW2w8k4ErBciXT6MFZtZf&#10;+JP6k5QqhnDI0EAl0mZah6Iih2HiW+LI/fjOoUTYldp2eInhrtGvSfKmHdYcGypsaV1R8Xs6OwOO&#10;DwfZnNe7dvun6Zh+9DJf9ca8PA+rd1BCgzzEd/fexvnzKfw/Ey/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KEtwgAAANwAAAAPAAAAAAAAAAAAAAAAAJgCAABkcnMvZG93&#10;bnJldi54bWxQSwUGAAAAAAQABAD1AAAAhwMAAAAA&#10;" path="m17,r,l20,r4,l24,4r-4,l20,7r-3,l13,11r-3,l7,11r-4,l,11,,7,3,4r4,l10,r3,l17,xe" stroked="f">
                  <v:path arrowok="t" o:connecttype="custom" o:connectlocs="17,0;17,0;17,0;20,0;20,0;20,0;24,0;24,0;24,4;20,4;20,7;17,7;13,11;10,11;7,11;3,11;0,11;0,7;3,4;7,4;10,0;13,0;13,0;17,0;17,0" o:connectangles="0,0,0,0,0,0,0,0,0,0,0,0,0,0,0,0,0,0,0,0,0,0,0,0,0"/>
                </v:shape>
                <v:shape id="Freeform 20" o:spid="_x0000_s1044" style="position:absolute;left:10297;top:9457;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a4yMYA&#10;AADcAAAADwAAAGRycy9kb3ducmV2LnhtbESPQWvCQBCF74L/YRmhF9FNCxWNriJpC0XowZiLtyE7&#10;JtHsbMhuNf33nUOhtxnem/e+2ewG16o79aHxbOB5noAiLr1tuDJQnD5mS1AhIltsPZOBHwqw245H&#10;G0ytf/CR7nmslIRwSNFAHWOXah3KmhyGue+IRbv43mGUta+07fEh4a7VL0my0A4bloYaO8pqKm/5&#10;tzNwOXRFdp0mX698GNrz9C3L34vcmKfJsF+DijTEf/Pf9acV/JXQyjMygd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a4yMYAAADcAAAADwAAAAAAAAAAAAAAAACYAgAAZHJz&#10;L2Rvd25yZXYueG1sUEsFBgAAAAAEAAQA9QAAAIsDAAAAAA==&#10;" path="m,l7,4,,xe" stroked="f">
                  <v:path arrowok="t" o:connecttype="custom" o:connectlocs="0,0;7,4;0,0;0,0;0,0;0,0;0,0" o:connectangles="0,0,0,0,0,0,0"/>
                </v:shape>
                <v:shape id="Freeform 21" o:spid="_x0000_s1045" style="position:absolute;left:10075;top:9461;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I0cUA&#10;AADcAAAADwAAAGRycy9kb3ducmV2LnhtbERPTWvCQBC9F/wPywi91Y2VVhNdpQjSSg/aaA+9TbNj&#10;NpidDdnVxH/fLRR6m8f7nMWqt7W4UusrxwrGowQEceF0xaWC42HzMAPhA7LG2jEpuJGH1XJwt8BM&#10;u44/6JqHUsQQ9hkqMCE0mZS+MGTRj1xDHLmTay2GCNtS6ha7GG5r+Zgkz9JixbHBYENrQ8U5v1gF&#10;ukufLq9m33ytj7tZ/jmZvh+230rdD/uXOYhAffgX/7nfdJyfpvD7TLx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QjRxQAAANwAAAAPAAAAAAAAAAAAAAAAAJgCAABkcnMv&#10;ZG93bnJldi54bWxQSwUGAAAAAAQABAD1AAAAigMAAAAA&#10;" path="m3,r,l6,r,3l3,3r,4l,7,,3,3,xe" stroked="f">
                  <v:path arrowok="t" o:connecttype="custom" o:connectlocs="3,0;3,0;6,0;6,0;6,0;6,3;6,3;6,3;6,3;3,3;3,7;0,7;0,7;0,3;0,3;0,3;0,3;3,0;3,0;3,0;3,0;3,0" o:connectangles="0,0,0,0,0,0,0,0,0,0,0,0,0,0,0,0,0,0,0,0,0,0"/>
                </v:shape>
                <v:shape id="Freeform 22" o:spid="_x0000_s1046" style="position:absolute;left:10098;top:9461;width:28;height:7;visibility:visible;mso-wrap-style:square;v-text-anchor:top" coordsize="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qcMEA&#10;AADcAAAADwAAAGRycy9kb3ducmV2LnhtbESPQYvCMBSE74L/ITzBm00VFKnGsisUBL3o6v3RvE3L&#10;Ni+lSWv992ZhYY/DzHzD7PPRNmKgzteOFSyTFARx6XTNRsH9q1hsQfiArLFxTApe5CE/TCd7zLR7&#10;8pWGWzAiQthnqKAKoc2k9GVFFn3iWuLofbvOYoiyM1J3+Ixw28hVmm6kxZrjQoUtHSsqf269VdCv&#10;t2bcnFvur6fiXNDFfD6sUWo+Gz92IAKN4T/81z5pBZEIv2fiEZCH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dqnDBAAAA3AAAAA8AAAAAAAAAAAAAAAAAmAIAAGRycy9kb3du&#10;cmV2LnhtbFBLBQYAAAAABAAEAPUAAACGAwAAAAA=&#10;" path="m7,l28,,24,3r-3,l18,7r-4,l11,7,7,7,4,7,,3r4,l4,,7,xe" stroked="f">
                  <v:path arrowok="t" o:connecttype="custom" o:connectlocs="7,0;28,0;24,3;21,3;18,7;14,7;11,7;11,7;7,7;4,7;0,3;4,3;4,0;7,0" o:connectangles="0,0,0,0,0,0,0,0,0,0,0,0,0,0"/>
                </v:shape>
                <v:shape id="Freeform 23" o:spid="_x0000_s1047" style="position:absolute;left:10191;top:9471;width:10;height:38;visibility:visible;mso-wrap-style:square;v-text-anchor:top" coordsize="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OZMIA&#10;AADcAAAADwAAAGRycy9kb3ducmV2LnhtbESPQWsCMRSE7wX/Q3iCt/pWD1JWo4gg2EttreD1uXlm&#10;Fzcvyybq6q9vBKHHYWa+YWaLztXqym2ovGgYDTNQLIU3lVgN+9/1+weoEEkM1V5Yw50DLOa9txnl&#10;xt/kh6+7aFWCSMhJQxljkyOGomRHYegbluSdfOsoJtlaNC3dEtzVOM6yCTqqJC2U1PCq5OK8uzgN&#10;j88zHrb4bY8XXnq735ovDEbrQb9bTkFF7uJ/+NXeGA3jbATPM+kI4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M5kwgAAANwAAAAPAAAAAAAAAAAAAAAAAJgCAABkcnMvZG93&#10;bnJldi54bWxQSwUGAAAAAAQABAD1AAAAhwMAAAAA&#10;" path="m3,r,l7,r3,7l10,18r,10l10,38r-3,l3,38,,38,,,3,xe" stroked="f">
                  <v:path arrowok="t" o:connecttype="custom" o:connectlocs="3,0;3,0;3,0;7,0;7,0;10,7;10,18;10,28;10,38;7,38;7,38;3,38;0,38;0,0;0,0;0,0;3,0;3,0" o:connectangles="0,0,0,0,0,0,0,0,0,0,0,0,0,0,0,0,0,0"/>
                </v:shape>
                <v:shape id="Freeform 24" o:spid="_x0000_s1048" style="position:absolute;left:10218;top:9471;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g6sUA&#10;AADcAAAADwAAAGRycy9kb3ducmV2LnhtbESPQWsCMRSE7wX/Q3iCl1KzLlhlaxSRCr2UUhX3+rp5&#10;3SxuXpYk1fXfN4LgcZiZb5jFqretOJMPjWMFk3EGgrhyuuFawWG/fZmDCBFZY+uYFFwpwGo5eFpg&#10;od2Fv+m8i7VIEA4FKjAxdoWUoTJkMYxdR5y8X+ctxiR9LbXHS4LbVuZZ9iotNpwWDHa0MVSddn9W&#10;wXsz8WX+U36e9vPZ11E/T6+mnCo1GvbrNxCR+vgI39sfWkGe5XA7k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mDqxQAAANwAAAAPAAAAAAAAAAAAAAAAAJgCAABkcnMv&#10;ZG93bnJldi54bWxQSwUGAAAAAAQABAD1AAAAigMAAAAA&#10;" path="m4,l35,r3,7l38,18r,7l38,31r,4l4,38,,,4,xe" stroked="f">
                  <v:path arrowok="t" o:connecttype="custom" o:connectlocs="4,0;35,0;38,7;38,18;38,25;38,31;38,31;38,35;38,35;38,35;4,38;0,0;0,0;4,0;4,0;4,0" o:connectangles="0,0,0,0,0,0,0,0,0,0,0,0,0,0,0,0"/>
                </v:shape>
                <v:shape id="Freeform 25" o:spid="_x0000_s1049" style="position:absolute;left:9989;top:9475;width:65;height:48;visibility:visible;mso-wrap-style:square;v-text-anchor:top" coordsize="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2Y8YA&#10;AADcAAAADwAAAGRycy9kb3ducmV2LnhtbESPS2vCQBSF94X+h+EW3NVJFaxER5EWsaWr+kJ3l8w1&#10;kzRzJ2amSfrvO0Khy8N5fJz5sreVaKnxhWMFT8MEBHHmdMG5gv1u/TgF4QOyxsoxKfghD8vF/d0c&#10;U+06/qR2G3IRR9inqMCEUKdS+syQRT90NXH0Lq6xGKJscqkb7OK4reQoSSbSYsGRYLCmF0PZ1/bb&#10;Rsjzx3VTlvXZvNtJ99oeqmN5Wis1eOhXMxCB+vAf/mu/aQWjZAy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q2Y8YAAADcAAAADwAAAAAAAAAAAAAAAACYAgAAZHJz&#10;L2Rvd25yZXYueG1sUEsFBgAAAAAEAAQA9QAAAIsDAAAAAA==&#10;" path="m34,l65,3,48,48,,41,3,38,7,31r3,-7l14,21r3,-7l24,10,27,3,31,r3,xe" stroked="f">
                  <v:path arrowok="t" o:connecttype="custom" o:connectlocs="34,0;65,3;48,48;0,41;3,38;7,31;10,24;14,21;17,14;24,10;27,3;31,0;31,0;34,0;34,0;34,0" o:connectangles="0,0,0,0,0,0,0,0,0,0,0,0,0,0,0,0"/>
                </v:shape>
                <v:shape id="Freeform 26" o:spid="_x0000_s1050" style="position:absolute;left:10140;top:9475;width:37;height:34;visibility:visible;mso-wrap-style:square;v-text-anchor:top" coordsize="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ZbMYA&#10;AADcAAAADwAAAGRycy9kb3ducmV2LnhtbESPQWvCQBSE74X+h+UJvTW7pjVIdBVbKISSS60HvT2z&#10;zySYfRuyW03/vSsUehxm5htmuR5tJy40+NaxhmmiQBBXzrRca9h9fzzPQfiAbLBzTBp+ycN69fiw&#10;xNy4K3/RZRtqESHsc9TQhNDnUvqqIYs+cT1x9E5usBiiHGppBrxGuO1kqlQmLbYcFxrs6b2h6rz9&#10;sRqyz9MxqEP3kqbl5q3c4+tsLPZaP03GzQJEoDH8h//ahdGQqhn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ZZbMYAAADcAAAADwAAAAAAAAAAAAAAAACYAgAAZHJz&#10;L2Rvd25yZXYueG1sUEsFBgAAAAAEAAQA9QAAAIsDAAAAAA==&#10;" path="m13,l37,r,7l37,14r,7l37,31r-3,l,34,3,,13,xe" stroked="f">
                  <v:path arrowok="t" o:connecttype="custom" o:connectlocs="13,0;37,0;37,7;37,14;37,21;37,31;34,31;34,31;34,31;34,31;0,34;3,0;13,0" o:connectangles="0,0,0,0,0,0,0,0,0,0,0,0,0"/>
                </v:shape>
                <v:shape id="Freeform 27" o:spid="_x0000_s1051" style="position:absolute;left:10266;top:947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0Z8QA&#10;AADcAAAADwAAAGRycy9kb3ducmV2LnhtbESPT2sCMRTE7wW/Q3iCt5r1D7quRhGxUPDUbQ8eH5tn&#10;dnHzsiRR12/fFIQeh5n5DbPZ9bYVd/KhcaxgMs5AEFdON2wU/Hx/vOcgQkTW2DomBU8KsNsO3jZY&#10;aPfgL7qX0YgE4VCggjrGrpAyVDVZDGPXESfv4rzFmKQ3Unt8JLht5TTLFtJiw2mhxo4ONVXX8mYV&#10;LPOu7OczX5plvj8bs7qeT/OjUqNhv1+DiNTH//Cr/akVTLMF/J1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WNGfEAAAA3AAAAA8AAAAAAAAAAAAAAAAAmAIAAGRycy9k&#10;b3ducmV2LnhtbFBLBQYAAAAABAAEAPUAAACJAwAAAAA=&#10;" path="m,l11,r3,3l14,10r,7l14,24r,3l4,31,,xe" stroked="f">
                  <v:path arrowok="t" o:connecttype="custom" o:connectlocs="0,0;11,0;14,3;14,10;14,17;14,24;14,24;14,24;14,27;14,27;4,31;0,0;0,0;0,0;0,0;0,0" o:connectangles="0,0,0,0,0,0,0,0,0,0,0,0,0,0,0,0"/>
                </v:shape>
                <v:shape id="Freeform 28" o:spid="_x0000_s1052" style="position:absolute;left:10297;top:9475;width:21;height:27;visibility:visible;mso-wrap-style:square;v-text-anchor:top" coordsize="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VRsMA&#10;AADcAAAADwAAAGRycy9kb3ducmV2LnhtbESPS4sCMRCE78L+h9ALe9PMzkFl1igiKHNzfRzcWzPp&#10;eeCkM5tEHf+9EQSPRVV9Rc0WvWnFlZxvLCv4HiUgiAurG64UHA/r4RSED8gaW8uk4E4eFvOPwQwz&#10;bW+8o+s+VCJC2GeooA6hy6T0RU0G/ch2xNErrTMYonSV1A5vEW5amSbJWBpsOC7U2NGqpuK8vxgF&#10;7X8eNlTebf5X/qbb0zZdOWuU+vrslz8gAvXhHX61c60gTS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0VRsMAAADcAAAADwAAAAAAAAAAAAAAAACYAgAAZHJzL2Rv&#10;d25yZXYueG1sUEsFBgAAAAAEAAQA9QAAAIgDAAAAAA==&#10;" path="m4,l17,3r4,4l21,10r,4l17,14r,3l14,17r,4l14,24,,27,,,4,xe" stroked="f">
                  <v:path arrowok="t" o:connecttype="custom" o:connectlocs="4,0;17,3;17,3;21,7;21,10;21,14;17,14;17,17;14,17;14,21;14,24;0,27;0,0;0,0;0,0;4,0;4,0" o:connectangles="0,0,0,0,0,0,0,0,0,0,0,0,0,0,0,0,0"/>
                </v:shape>
                <v:shape id="Freeform 29" o:spid="_x0000_s1053" style="position:absolute;left:10054;top:9478;width:21;height:49;visibility:visible;mso-wrap-style:square;v-text-anchor:top" coordsize="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B2MMA&#10;AADcAAAADwAAAGRycy9kb3ducmV2LnhtbERPz2vCMBS+D/Y/hCd4GZooOKQaxQ0VkV7mPHh8NM+2&#10;2rx0TdTqX28OA48f3+/pvLWVuFLjS8caBn0FgjhzpuRcw/531RuD8AHZYOWYNNzJw3z2/jbFxLgb&#10;/9B1F3IRQ9gnqKEIoU6k9FlBFn3f1cSRO7rGYoiwyaVp8BbDbSWHSn1KiyXHhgJr+i4oO+8uVsM2&#10;XZ+yv2NdPdLRxyY1A/U1Piy17nbaxQREoDa8xP/ujdEwVHFtPB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nB2MMAAADcAAAADwAAAAAAAAAAAAAAAACYAgAAZHJzL2Rv&#10;d25yZXYueG1sUEsFBgAAAAAEAAQA9QAAAIgDAAAAAA==&#10;" path="m14,r3,l21,,7,45,3,49,,49,,42,,35,,28,3,24,7,18r,-7l10,7,14,xe" stroked="f">
                  <v:path arrowok="t" o:connecttype="custom" o:connectlocs="14,0;17,0;17,0;17,0;21,0;7,45;3,49;3,49;0,49;0,49;0,42;0,35;0,28;3,24;7,18;7,11;10,7;14,0;14,0;14,0;14,0;14,0" o:connectangles="0,0,0,0,0,0,0,0,0,0,0,0,0,0,0,0,0,0,0,0,0,0"/>
                </v:shape>
                <v:shape id="Freeform 30" o:spid="_x0000_s1054" style="position:absolute;left:10071;top:9482;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RGP8UA&#10;AADcAAAADwAAAGRycy9kb3ducmV2LnhtbESPUWvCQBCE3wX/w7EF3/QSEWtTT5GWglQomNY+r9lt&#10;EprbS3Onpv/eKxR8HGbmG2a57m2jztz52omBdJKAYikc1VIa+Hh/GS9A+YBC2DhhA7/sYb0aDpaY&#10;kbvIns95KFWEiM/QQBVCm2nti4ot+olrWaL35TqLIcqu1NThJcJto6dJMtcWa4kLFbb8VHHxnZ+s&#10;gfqHjvPw/Pb6kH8eDv6e6LibkTGju37zCCpwH27h//aWDEzTFP7OxCO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EY/xQAAANwAAAAPAAAAAAAAAAAAAAAAAJgCAABkcnMv&#10;ZG93bnJldi54bWxQSwUGAAAAAAQABAD1AAAAigMAAAAA&#10;" path="m24,l51,r4,14l55,31,51,48,48,66r-3,l38,69r-7,l24,69r-3,l14,66r-7,l,66,,62,,59,4,55,45,52r,-7l45,41,7,45,21,r3,xe" stroked="f">
                  <v:path arrowok="t" o:connecttype="custom" o:connectlocs="24,0;51,0;55,14;55,31;51,48;48,66;45,66;38,69;31,69;24,69;21,69;14,66;7,66;0,66;0,62;0,59;0,59;4,55;45,52;45,45;45,45;45,45;45,45;45,41;7,45;21,0;21,0;21,0;24,0;24,0" o:connectangles="0,0,0,0,0,0,0,0,0,0,0,0,0,0,0,0,0,0,0,0,0,0,0,0,0,0,0,0,0,0"/>
                </v:shape>
                <v:shape id="Freeform 31" o:spid="_x0000_s1055" style="position:absolute;left:10503;top:9482;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DzsMA&#10;AADcAAAADwAAAGRycy9kb3ducmV2LnhtbESPT4vCMBTE74LfIbyFvWlqEZGuUWRF8bj+Aa9vm2cb&#10;bV5Kk2rXT78RBI/DzPyGmS06W4kbNd44VjAaJiCIc6cNFwqOh/VgCsIHZI2VY1LwRx4W835vhpl2&#10;d97RbR8KESHsM1RQhlBnUvq8JIt+6Gri6J1dYzFE2RRSN3iPcFvJNEkm0qLhuFBiTd8l5dd9axUk&#10;m4ten9qx8St+FI9fY3/qw0apz49u+QUiUBfe4Vd7qxWkoxSeZ+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cDzsMAAADcAAAADwAAAAAAAAAAAAAAAACYAgAAZHJzL2Rv&#10;d25yZXYueG1sUEsFBgAAAAAEAAQA9QAAAIgDAAAAAA==&#10;" path="m,l7,r,3l7,7,3,7,,3,,xe" stroked="f">
                  <v:path arrowok="t" o:connecttype="custom" o:connectlocs="0,0;7,0;7,3;7,3;7,3;7,3;7,3;7,3;7,7;3,7;3,7;0,3;0,3;0,0;0,0;0,0;0,0;0,0" o:connectangles="0,0,0,0,0,0,0,0,0,0,0,0,0,0,0,0,0,0"/>
                </v:shape>
                <v:shape id="Freeform 32" o:spid="_x0000_s1056" style="position:absolute;left:9972;top:9485;width:20;height:28;visibility:visible;mso-wrap-style:square;v-text-anchor:top" coordsize="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EhScYA&#10;AADcAAAADwAAAGRycy9kb3ducmV2LnhtbESPW2vCQBSE3wv9D8sp+FY3RuoldZVSUIpFIUZ8PmRP&#10;LjR7NmRXjf76bqHg4zAz3zCLVW8acaHO1ZYVjIYRCOLc6ppLBcds/ToD4TyyxsYyKbiRg9Xy+WmB&#10;ibZXTuly8KUIEHYJKqi8bxMpXV6RQTe0LXHwCtsZ9EF2pdQdXgPcNDKOook0WHNYqLClz4ryn8PZ&#10;KJhPtm/1Pk0p3kyL79P+fvebXabU4KX/eAfhqfeP8H/7SyuIR2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EhScYAAADcAAAADwAAAAAAAAAAAAAAAACYAgAAZHJz&#10;L2Rvd25yZXYueG1sUEsFBgAAAAAEAAQA9QAAAIsDAAAAAA==&#10;" path="m20,l,28,20,xe" stroked="f">
                  <v:path arrowok="t" o:connecttype="custom" o:connectlocs="20,0;0,28;20,0;20,0;20,0;20,0;20,0" o:connectangles="0,0,0,0,0,0,0"/>
                </v:shape>
                <v:shape id="Freeform 33" o:spid="_x0000_s1057" style="position:absolute;left:9944;top:9492;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6csIA&#10;AADcAAAADwAAAGRycy9kb3ducmV2LnhtbESPT4vCMBTE7wt+h/AEb5oqIlJNiyiyepL13/nRPNtq&#10;81KbrNZvbxaEPQ4z8xtmnramEg9qXGlZwXAQgSDOrC45V3A8rPtTEM4ja6wsk4IXOUiTztccY22f&#10;/EOPvc9FgLCLUUHhfR1L6bKCDLqBrYmDd7GNQR9kk0vd4DPATSVHUTSRBksOCwXWtCwou+1/jYLb&#10;aYrZ/brb7uTq25/WOKnOdFeq120XMxCeWv8f/rQ3WsFoOIa/M+EIyO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zpywgAAANwAAAAPAAAAAAAAAAAAAAAAAJgCAABkcnMvZG93&#10;bnJldi54bWxQSwUGAAAAAAQABAD1AAAAhwMAAAAA&#10;" path="m21,r,l11,17,,14,,10r4,l7,7r4,l14,4,21,xe" stroked="f">
                  <v:path arrowok="t" o:connecttype="custom" o:connectlocs="21,0;21,0;21,0;21,0;21,0;11,17;0,14;0,10;4,10;4,10;7,7;7,7;11,7;11,7;14,4;21,0;21,0;21,0;21,0;21,0" o:connectangles="0,0,0,0,0,0,0,0,0,0,0,0,0,0,0,0,0,0,0,0"/>
                </v:shape>
                <v:shape id="Freeform 34" o:spid="_x0000_s1058" style="position:absolute;left:10428;top:9496;width:24;height: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lWNMUA&#10;AADcAAAADwAAAGRycy9kb3ducmV2LnhtbESPQWvCQBSE70L/w/KE3nQTg6VE1yCFFksvNvWgt2f2&#10;mUSzb0N2q8m/dwsFj8PMfMMss9404kqdqy0riKcRCOLC6ppLBbuf98krCOeRNTaWScFADrLV02iJ&#10;qbY3/qZr7ksRIOxSVFB536ZSuqIig25qW+LgnWxn0AfZlVJ3eAtw08hZFL1IgzWHhQpbequouOS/&#10;RsHHhrf6PDSfx/1w+KK5SZK8TpR6HvfrBQhPvX+E/9sbrWAWz+Hv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VY0xQAAANwAAAAPAAAAAAAAAAAAAAAAAJgCAABkcnMv&#10;ZG93bnJldi54bWxQSwUGAAAAAAQABAD1AAAAigMAAAAA&#10;" path="m20,r,l24,r,3l24,6r-4,4l17,10r-4,l10,13r-4,l3,13,,10r3,l3,6,20,xe" fillcolor="#0e0d0d" stroked="f">
                  <v:path arrowok="t" o:connecttype="custom" o:connectlocs="20,0;20,0;20,0;20,0;24,0;24,0;24,0;24,0;24,3;24,6;20,10;17,10;13,10;13,10;10,13;6,13;3,13;0,10;0,10;0,10;3,10;3,6;20,0" o:connectangles="0,0,0,0,0,0,0,0,0,0,0,0,0,0,0,0,0,0,0,0,0,0,0"/>
                </v:shape>
                <v:shape id="Freeform 35" o:spid="_x0000_s1059" style="position:absolute;left:10342;top:9499;width:7;height:1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N8b8A&#10;AADcAAAADwAAAGRycy9kb3ducmV2LnhtbESPzQrCMBCE74LvEFbwpmk9qFSjiCh4Efx7gKVZ22Kz&#10;qU1q69sbQfA4zMw3zHLdmVK8qHaFZQXxOAJBnFpdcKbgdt2P5iCcR9ZYWiYFb3KwXvV7S0y0bflM&#10;r4vPRICwS1BB7n2VSOnSnAy6sa2Ig3e3tUEfZJ1JXWMb4KaUkyiaSoMFh4UcK9rmlD4ujVHgnnrW&#10;tvMyujbxMS62z2Z3ykip4aDbLEB46vw//GsftIJJPIX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wc3xvwAAANwAAAAPAAAAAAAAAAAAAAAAAJgCAABkcnMvZG93bnJl&#10;di54bWxQSwUGAAAAAAQABAD1AAAAhAMAAAAA&#10;" path="m3,r,l3,3r4,l7,7,3,10,,7,,3,,,3,xe" stroked="f">
                  <v:path arrowok="t" o:connecttype="custom" o:connectlocs="3,0;3,0;3,0;3,3;3,3;3,3;7,3;7,7;7,7;7,7;3,10;3,10;0,7;0,7;0,7;0,3;0,3;0,0;0,0;3,0;3,0" o:connectangles="0,0,0,0,0,0,0,0,0,0,0,0,0,0,0,0,0,0,0,0,0"/>
                </v:shape>
                <v:shape id="Freeform 36" o:spid="_x0000_s1060" style="position:absolute;left:9920;top:9509;width:28;height:21;visibility:visible;mso-wrap-style:square;v-text-anchor:top" coordsize="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scA&#10;AADcAAAADwAAAGRycy9kb3ducmV2LnhtbESPT0sDMRTE70K/Q3hCbza7rf9YmxYVWjxIi9tie3xu&#10;nputm5dlE9v02xtB8DjMzG+Y6TzaVhyp941jBfkoA0FcOd1wrWC7WVzdg/ABWWPrmBScycN8NriY&#10;YqHdid/oWIZaJAj7AhWYELpCSl8ZsuhHriNO3qfrLYYk+1rqHk8Jbls5zrJbabHhtGCwo2dD1Vf5&#10;bRW8r5eH3WrxZK6jzONrdcP7DztRangZHx9ABIrhP/zXftEKxvkd/J5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vombHAAAA3AAAAA8AAAAAAAAAAAAAAAAAmAIAAGRy&#10;cy9kb3ducmV2LnhtbFBLBQYAAAAABAAEAPUAAACMAwAAAAA=&#10;" path="m17,l28,7r,4l24,21r-3,l17,21r-3,l11,18r-4,l4,18,,14,17,xe" stroked="f">
                  <v:path arrowok="t" o:connecttype="custom" o:connectlocs="17,0;28,7;28,7;28,7;28,11;28,11;24,21;21,21;17,21;17,21;14,21;11,18;7,18;4,18;0,14;17,0;17,0;17,0;17,0;17,0" o:connectangles="0,0,0,0,0,0,0,0,0,0,0,0,0,0,0,0,0,0,0,0"/>
                </v:shape>
                <v:shape id="Freeform 37" o:spid="_x0000_s1061" style="position:absolute;left:10297;top:9516;width:21;height: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DS8AA&#10;AADcAAAADwAAAGRycy9kb3ducmV2LnhtbERPzYrCMBC+C75DGMGLaNIeFukaRURBD4Lr+gBDM7bF&#10;ZlKaaOPbm8PCHj++/9Um2la8qPeNYw3ZQoEgLp1puNJw+z3MlyB8QDbYOiYNb/KwWY9HKyyMG/iH&#10;XtdQiRTCvkANdQhdIaUva7LoF64jTtzd9RZDgn0lTY9DCretzJX6khYbTg01drSrqXxcn1bDJd5v&#10;u/akzvFy6GZDtVXZMt9rPZ3E7TeIQDH8i//cR6Mhz9LadCYd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uDS8AAAADcAAAADwAAAAAAAAAAAAAAAACYAgAAZHJzL2Rvd25y&#10;ZXYueG1sUEsFBgAAAAAEAAQA9QAAAIUDAAAAAA==&#10;" path="m4,l21,,4,4,,,4,xe" stroked="f">
                  <v:path arrowok="t" o:connecttype="custom" o:connectlocs="4,0;21,0;21,0;21,0;21,0;21,0;4,4;4,4;0,0;0,0;0,0;4,0;4,0;4,0;4,0" o:connectangles="0,0,0,0,0,0,0,0,0,0,0,0,0,0,0"/>
                </v:shape>
                <v:shape id="Freeform 38" o:spid="_x0000_s1062" style="position:absolute;left:10273;top:9516;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dcUA&#10;AADcAAAADwAAAGRycy9kb3ducmV2LnhtbESPQYvCMBSE78L+h/AWvIimCitajbJ0FRbBg7UXb4/m&#10;2Vabl9JE7f77jSB4HGbmG2a57kwt7tS6yrKC8SgCQZxbXXGhIDtuhzMQziNrrC2Tgj9ysF599JYY&#10;a/vgA91TX4gAYRejgtL7JpbS5SUZdCPbEAfvbFuDPsi2kLrFR4CbWk6iaCoNVhwWSmwoKSm/pjej&#10;4LxrsuQyiPZfvOvq0+AnSTdZqlT/s/tegPDU+Xf41f7VCibjOTzPh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H91xQAAANwAAAAPAAAAAAAAAAAAAAAAAJgCAABkcnMv&#10;ZG93bnJldi54bWxQSwUGAAAAAAQABAD1AAAAigMAAAAA&#10;" path="m4,r,l7,4,4,4,,4,,,4,xe" stroked="f">
                  <v:path arrowok="t" o:connecttype="custom" o:connectlocs="4,0;4,0;4,0;7,4;7,4;4,4;4,4;0,4;0,4;0,4;0,4;0,0;4,0" o:connectangles="0,0,0,0,0,0,0,0,0,0,0,0,0"/>
                </v:shape>
                <v:shape id="Freeform 39" o:spid="_x0000_s1063" style="position:absolute;left:10222;top:9520;width:34;height:3;visibility:visible;mso-wrap-style:square;v-text-anchor:top" coordsize="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v8QA&#10;AADcAAAADwAAAGRycy9kb3ducmV2LnhtbERPTWvCQBC9F/wPywi91Y0pBImuUqyl6aGHxEL1NmbH&#10;JDQ7G7KrSfvruwfB4+N9rzajacWVetdYVjCfRSCIS6sbrhR87d+eFiCcR9bYWiYFv+Rgs548rDDV&#10;duCcroWvRAhhl6KC2vsuldKVNRl0M9sRB+5se4M+wL6SuschhJtWxlGUSIMNh4YaO9rWVP4UF6Pg&#10;49MmO33aXd7z5+9zlnV/xwO9KvU4HV+WIDyN/i6+uTOtII7D/HA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Ivr/EAAAA3AAAAA8AAAAAAAAAAAAAAAAAmAIAAGRycy9k&#10;b3ducmV2LnhtbFBLBQYAAAAABAAEAPUAAACJAwAAAAA=&#10;" path="m10,l34,,,3,10,xe" stroked="f">
                  <v:path arrowok="t" o:connecttype="custom" o:connectlocs="10,0;34,0;34,0;34,0;34,0;34,0;0,3;0,3;0,3;0,3;0,3;10,0" o:connectangles="0,0,0,0,0,0,0,0,0,0,0,0"/>
                </v:shape>
                <v:shape id="Freeform 40" o:spid="_x0000_s1064" style="position:absolute;left:10140;top:9520;width:34;height:3;visibility:visible;mso-wrap-style:square;v-text-anchor:top" coordsize="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FU8YA&#10;AADcAAAADwAAAGRycy9kb3ducmV2LnhtbESPT2vCQBTE7wW/w/KE3urGCFKiqxT/YHrwoBXU2zP7&#10;TEKzb0N21ein7wpCj8PM/IYZT1tTiSs1rrSsoN+LQBBnVpecK9j9LD8+QTiPrLGyTAru5GA66byN&#10;MdH2xhu6bn0uAoRdggoK7+tESpcVZND1bE0cvLNtDPogm1zqBm8BbioZR9FQGiw5LBRY06yg7Hd7&#10;MQq+13a40KfFZbUZ7M9pWj+OB5or9d5tv0YgPLX+P/xqp1pBHMfwPBOO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aFU8YAAADcAAAADwAAAAAAAAAAAAAAAACYAgAAZHJz&#10;L2Rvd25yZXYueG1sUEsFBgAAAAAEAAQA9QAAAIsDAAAAAA==&#10;" path="m,l34,r,3l,3,,xe" stroked="f">
                  <v:path arrowok="t" o:connecttype="custom" o:connectlocs="0,0;34,0;34,0;34,0;34,0;34,3;0,3;0,3;0,0;0,0;0,0" o:connectangles="0,0,0,0,0,0,0,0,0,0,0"/>
                </v:shape>
                <v:shape id="Freeform 41" o:spid="_x0000_s1065" style="position:absolute;left:10191;top:9520;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ftcUA&#10;AADcAAAADwAAAGRycy9kb3ducmV2LnhtbESPQWsCMRSE7wX/Q3hCbzVr0FpWo9iC0III3fbg8bF5&#10;brbdvCxJquu/bwoFj8PMfMOsNoPrxJlCbD1rmE4KEMS1Ny03Gj4/dg9PIGJCNth5Jg1XirBZj+5W&#10;WBp/4Xc6V6kRGcKxRA02pb6UMtaWHMaJ74mzd/LBYcoyNNIEvGS466QqikfpsOW8YLGnF0v1d/Xj&#10;NMyDuh73h1l12n/NF3bxRs9qd9D6fjxslyASDekW/m+/Gg1KzeDvTD4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1xQAAANwAAAAPAAAAAAAAAAAAAAAAAJgCAABkcnMv&#10;ZG93bnJldi54bWxQSwUGAAAAAAQABAD1AAAAigMAAAAA&#10;" path="m,l3,,7,r,3l3,3,,3,,xe" stroked="f">
                  <v:path arrowok="t" o:connecttype="custom" o:connectlocs="0,0;3,0;3,0;3,0;7,0;7,0;7,0;7,3;7,3;7,3;3,3;3,3;0,3;0,3;0,3;0,3;0,0;0,0;0,0;0,0;0,0" o:connectangles="0,0,0,0,0,0,0,0,0,0,0,0,0,0,0,0,0,0,0,0,0"/>
                </v:shape>
                <v:shape id="Freeform 42" o:spid="_x0000_s1066" style="position:absolute;left:10345;top:9523;width:14;height:32;visibility:visible;mso-wrap-style:square;v-text-anchor:top" coordsize="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ZS8cA&#10;AADcAAAADwAAAGRycy9kb3ducmV2LnhtbESPQWvCQBSE74X+h+UVvIhujCgSXaWKpbH00ihob4/s&#10;a5KafRuyW43/visUehxm5htmsepMLS7UusqygtEwAkGcW11xoeCwfxnMQDiPrLG2TApu5GC1fHxY&#10;YKLtlT/okvlCBAi7BBWU3jeJlC4vyaAb2oY4eF+2NeiDbAupW7wGuKllHEVTabDisFBiQ5uS8nP2&#10;YxSMd9PP/uu2cak9vbt0nX0fq7e9Ur2n7nkOwlPn/8N/7VQriOMJ3M+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xWUvHAAAA3AAAAA8AAAAAAAAAAAAAAAAAmAIAAGRy&#10;cy9kb3ducmV2LnhtbFBLBQYAAAAABAAEAPUAAACMAwAAAAA=&#10;" path="m7,r7,28l11,32r-4,l,,7,xe" stroked="f">
                  <v:path arrowok="t" o:connecttype="custom" o:connectlocs="7,0;14,28;11,32;11,32;7,32;7,32;0,0;7,0;7,0;7,0;7,0;7,0" o:connectangles="0,0,0,0,0,0,0,0,0,0,0,0"/>
                </v:shape>
                <v:shape id="Freeform 43" o:spid="_x0000_s1067" style="position:absolute;left:9958;top:9523;width:7;height:11;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DdsEA&#10;AADcAAAADwAAAGRycy9kb3ducmV2LnhtbESPT4vCMBTE74LfITxhb5q2C1qqUURZEPbkn72/bZ5N&#10;sXkpTVbbb78RBI/DzPyGWW1624g7db52rCCdJSCIS6drrhRczl/THIQPyBobx6RgIA+b9Xi0wkK7&#10;Bx/pfgqViBD2BSowIbSFlL40ZNHPXEscvavrLIYou0rqDh8RbhuZJclcWqw5LhhsaWeovJ3+rILP&#10;ZKG/0/Rn+B185g9NjnsjUamPSb9dggjUh3f41T5oBVk2h+eZe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2g3bBAAAA3AAAAA8AAAAAAAAAAAAAAAAAmAIAAGRycy9kb3du&#10;cmV2LnhtbFBLBQYAAAAABAAEAPUAAACGAwAAAAA=&#10;" path="m7,r,l3,11,,11,,7,3,4,7,xe" stroked="f">
                  <v:path arrowok="t" o:connecttype="custom" o:connectlocs="7,0;7,0;7,0;7,0;7,0;3,11;3,11;3,11;3,11;0,11;0,7;3,4;3,4;7,0;7,0;7,0;7,0;7,0" o:connectangles="0,0,0,0,0,0,0,0,0,0,0,0,0,0,0,0,0,0"/>
                </v:shape>
                <v:shape id="Freeform 44" o:spid="_x0000_s1068" style="position:absolute;left:9979;top:9527;width:54;height:17;visibility:visible;mso-wrap-style:square;v-text-anchor:top" coordsize="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YcQA&#10;AADcAAAADwAAAGRycy9kb3ducmV2LnhtbESPT4vCMBTE74LfITzBi2hqD7p0jbII/sHLqqt4fds8&#10;27LNS2mi1v30RhA8DjPzG2Yya0wprlS7wrKC4SACQZxaXXCm4PCz6H+AcB5ZY2mZFNzJwWzabk0w&#10;0fbGO7rufSYChF2CCnLvq0RKl+Zk0A1sRRy8s60N+iDrTOoabwFuShlH0UgaLDgs5FjRPKf0b38x&#10;CvB/hNtfw0eTns7LTdbjb7lbKdXtNF+fIDw1/h1+tddaQRyP4XkmHA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t2HEAAAA3AAAAA8AAAAAAAAAAAAAAAAAmAIAAGRycy9k&#10;b3ducmV2LnhtbFBLBQYAAAAABAAEAPUAAACJAwAAAAA=&#10;" path="m3,l54,10r,7l,10,3,xe" stroked="f">
                  <v:path arrowok="t" o:connecttype="custom" o:connectlocs="3,0;54,10;54,17;0,10;3,0;3,0;3,0;3,0;3,0" o:connectangles="0,0,0,0,0,0,0,0,0"/>
                </v:shape>
                <v:shape id="Freeform 45" o:spid="_x0000_s1069" style="position:absolute;left:10297;top:9534;width:28;height:52;visibility:visible;mso-wrap-style:square;v-text-anchor:top" coordsize="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f0MEA&#10;AADcAAAADwAAAGRycy9kb3ducmV2LnhtbERP3WrCMBS+H/gO4Qi7GTM1A5HOKGND5tVg6gMcm2MT&#10;15yUJrV1T79cDLz8+P5Xm9E34kpddIE1zGcFCOIqGMe1huNh+7wEEROywSYwabhRhM168rDC0oSB&#10;v+m6T7XIIRxL1GBTakspY2XJY5yFljhz59B5TBl2tTQdDjncN1IVxUJ6dJwbLLb0bqn62fdeQxqV&#10;u9jTCw3u47f/DKrH4utJ68fp+PYKItGY7uJ/985oUCqvzWfyE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nH9DBAAAA3AAAAA8AAAAAAAAAAAAAAAAAmAIAAGRycy9kb3du&#10;cmV2LnhtbFBLBQYAAAAABAAEAPUAAACGAwAAAAA=&#10;" path="m17,r7,l28,7r,10l28,28r,10l28,41r,4l28,48r-4,l4,52,,41,,28,,17,,3,17,xe" stroked="f">
                  <v:path arrowok="t" o:connecttype="custom" o:connectlocs="17,0;24,0;28,7;28,17;28,28;28,38;28,41;28,45;28,48;24,48;4,52;0,41;0,28;0,17;0,3;17,0" o:connectangles="0,0,0,0,0,0,0,0,0,0,0,0,0,0,0,0"/>
                </v:shape>
                <v:shape id="Freeform 46" o:spid="_x0000_s1070" style="position:absolute;left:9883;top:9537;width:51;height:42;visibility:visible;mso-wrap-style:square;v-text-anchor:top" coordsize="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SsUA&#10;AADcAAAADwAAAGRycy9kb3ducmV2LnhtbESPQWuDQBSE74X8h+UFcmvWCIqx2YQQSAmWHJK294f7&#10;qlL3rbhbtf76bqHQ4zAz3zC7w2RaMVDvGssKNusIBHFpdcOVgrfX82MGwnlkja1lUvBNDg77xcMO&#10;c21HvtFw95UIEHY5Kqi973IpXVmTQbe2HXHwPmxv0AfZV1L3OAa4aWUcRak02HBYqLGjU03l5/3L&#10;KJiT4pbqJN4mWeqeX+Zr+X4tMqVWy+n4BMLT5P/Df+2LVhDHW/g9E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4dKxQAAANwAAAAPAAAAAAAAAAAAAAAAAJgCAABkcnMv&#10;ZG93bnJldi54bWxQSwUGAAAAAAQABAD1AAAAigMAAAAA&#10;" path="m27,l51,7,37,42,3,35r,-3l,32,27,xe" stroked="f">
                  <v:path arrowok="t" o:connecttype="custom" o:connectlocs="27,0;51,7;37,42;3,35;3,32;0,32;0,32;0,32;27,0;27,0;27,0;27,0;27,0" o:connectangles="0,0,0,0,0,0,0,0,0,0,0,0,0"/>
                </v:shape>
                <v:shape id="Freeform 47" o:spid="_x0000_s1071" style="position:absolute;left:10218;top:9537;width:42;height:49;visibility:visible;mso-wrap-style:square;v-text-anchor:top" coordsize="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8J78A&#10;AADcAAAADwAAAGRycy9kb3ducmV2LnhtbERPzYrCMBC+L/gOYQRva6oFka5RFqHQgwd19wGGZmxK&#10;m0lJoq1vbw6Cx4/vf3eYbC8e5EPrWMFqmYEgrp1uuVHw/1d+b0GEiKyxd0wKnhTgsJ997bDQbuQL&#10;Pa6xESmEQ4EKTIxDIWWoDVkMSzcQJ+7mvMWYoG+k9jimcNvLdZZtpMWWU4PBgY6G6u56twrKWx6r&#10;avOksj1l3dH4UXf5WanFfPr9ARFpih/x211pBes8zU9n0hG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4TwnvwAAANwAAAAPAAAAAAAAAAAAAAAAAJgCAABkcnMvZG93bnJl&#10;di54bWxQSwUGAAAAAAQABAD1AAAAhAMAAAAA&#10;" path="m35,r7,l42,45r-4,4l35,49r-7,l24,49r-6,l14,49r-7,l,49,4,4,35,xe" stroked="f">
                  <v:path arrowok="t" o:connecttype="custom" o:connectlocs="35,0;42,0;42,45;38,49;35,49;28,49;24,49;18,49;14,49;7,49;0,49;4,4;35,0" o:connectangles="0,0,0,0,0,0,0,0,0,0,0,0,0"/>
                </v:shape>
                <v:shape id="Freeform 48" o:spid="_x0000_s1072" style="position:absolute;left:10047;top:9537;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DB2cQA&#10;AADcAAAADwAAAGRycy9kb3ducmV2LnhtbESPQWvCQBSE7wX/w/IK3pqNUUpJs5GiRDxaLfT6mn1N&#10;ts2+DdlVo7/eLRQ8DjPzDVMsR9uJEw3eOFYwS1IQxLXThhsFH4fq6QWED8gaO8ek4EIeluXkocBc&#10;uzO/02kfGhEh7HNU0IbQ51L6uiWLPnE9cfS+3WAxRDk0Ug94jnDbySxNn6VFw3GhxZ5WLdW/+6NV&#10;kG5+dPV5XBi/5mtz/TJ21x82Sk0fx7dXEIHGcA//t7daQTafwd+ZeAR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dnEAAAA3AAAAA8AAAAAAAAAAAAAAAAAmAIAAGRycy9k&#10;b3ducmV2LnhtbFBLBQYAAAAABAAEAPUAAACJAwAAAAA=&#10;" path="m4,r,l7,r,4l7,7,4,7,,7,,4,4,xe" stroked="f">
                  <v:path arrowok="t" o:connecttype="custom" o:connectlocs="4,0;4,0;7,0;7,0;7,0;7,0;7,4;7,4;7,7;7,7;4,7;4,7;0,7;0,7;0,7;0,4;0,4;0,4;4,0;4,0;4,0" o:connectangles="0,0,0,0,0,0,0,0,0,0,0,0,0,0,0,0,0,0,0,0,0"/>
                </v:shape>
                <v:shape id="Freeform 49" o:spid="_x0000_s1073" style="position:absolute;left:10273;top:9537;width:7;height:49;visibility:visible;mso-wrap-style:square;v-text-anchor:top" coordsize="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vbccA&#10;AADcAAAADwAAAGRycy9kb3ducmV2LnhtbESPT2sCMRTE74LfITyhN82aQilbo4ggtvSPaPXQ22Pz&#10;uru6eVmS1N320zeFgsdhZn7DzBa9bcSFfKgda5hOMhDEhTM1lxoO7+vxPYgQkQ02jknDNwVYzIeD&#10;GebGdbyjyz6WIkE45KihirHNpQxFRRbDxLXEyft03mJM0pfSeOwS3DZSZdmdtFhzWqiwpVVFxXn/&#10;ZTX8qK3Pnl5P/vntRU1radvNsfvQ+mbULx9AROrjNfzffjQa1K2Cv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Sb23HAAAA3AAAAA8AAAAAAAAAAAAAAAAAmAIAAGRy&#10;cy9kb3ducmV2LnhtbFBLBQYAAAAABAAEAPUAAACMAwAAAAA=&#10;" path="m,l7,r,45l4,49,,49,,xe" stroked="f">
                  <v:path arrowok="t" o:connecttype="custom" o:connectlocs="0,0;7,0;7,45;7,45;4,49;4,49;0,49;0,0;0,0;0,0;0,0;0,0" o:connectangles="0,0,0,0,0,0,0,0,0,0,0,0"/>
                </v:shape>
                <v:shape id="Freeform 50" o:spid="_x0000_s1074" style="position:absolute;left:10386;top:9537;width:7;height:11;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2M8EA&#10;AADcAAAADwAAAGRycy9kb3ducmV2LnhtbESPW4vCMBSE3wX/QzjCvml6AZVqFFEWhH3ysu9nm2NT&#10;bE5Kk9X2328WBB+HmfmGWW9724gHdb52rCCdJSCIS6drrhRcL5/TJQgfkDU2jknBQB62m/FojYV2&#10;Tz7R4xwqESHsC1RgQmgLKX1pyKKfuZY4ejfXWQxRdpXUHT4j3DYyS5K5tFhzXDDY0t5QeT//WgV5&#10;stBfafo9/Aw+88dmiQcjUamPSb9bgQjUh3f41T5qBVmew/+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YtjPBAAAA3AAAAA8AAAAAAAAAAAAAAAAAmAIAAGRycy9kb3du&#10;cmV2LnhtbFBLBQYAAAAABAAEAPUAAACGAwAAAAA=&#10;" path="m4,r,l4,4r3,l7,7r,4l4,11,4,7,,,4,xe" stroked="f">
                  <v:path arrowok="t" o:connecttype="custom" o:connectlocs="4,0;4,0;4,4;7,4;7,7;7,7;7,7;7,7;7,11;7,11;4,11;4,11;4,7;0,0;0,0;0,0;4,0;4,0" o:connectangles="0,0,0,0,0,0,0,0,0,0,0,0,0,0,0,0,0,0"/>
                </v:shape>
                <v:shape id="Freeform 51" o:spid="_x0000_s1075" style="position:absolute;left:10133;top:9537;width:41;height:49;visibility:visible;mso-wrap-style:square;v-text-anchor:top" coordsize="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eAsMA&#10;AADcAAAADwAAAGRycy9kb3ducmV2LnhtbESPQYvCMBSE78L+h/AWvGm6Kla6RhGx4FGt4vVt82yL&#10;zUu3iVr//WZB8DjMzDfMfNmZWtypdZVlBV/DCARxbnXFhYJjlg5mIJxH1lhbJgVPcrBcfPTmmGj7&#10;4D3dD74QAcIuQQWl900ipctLMuiGtiEO3sW2Bn2QbSF1i48AN7UcRdFUGqw4LJTY0Lqk/Hq4GQUr&#10;607pL+2yn3Szj8/x2W9PmVaq/9mtvkF46vw7/GpvtYLReAL/Z8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AeAsMAAADcAAAADwAAAAAAAAAAAAAAAACYAgAAZHJzL2Rv&#10;d25yZXYueG1sUEsFBgAAAAAEAAQA9QAAAIgDAAAAAA==&#10;" path="m7,l41,4r,45l3,49,,49,3,,7,xe" stroked="f">
                  <v:path arrowok="t" o:connecttype="custom" o:connectlocs="7,0;41,4;41,49;3,49;3,49;3,49;0,49;0,49;3,0;3,0;3,0;7,0;7,0" o:connectangles="0,0,0,0,0,0,0,0,0,0,0,0,0"/>
                </v:shape>
                <v:shape id="Freeform 52" o:spid="_x0000_s1076" style="position:absolute;left:10191;top:9541;width:7;height:45;visibility:visible;mso-wrap-style:square;v-text-anchor:top" coordsize="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Ez8QA&#10;AADcAAAADwAAAGRycy9kb3ducmV2LnhtbESPQWsCMRSE74X+h/AKvdWs23aV1SiLUOilUm3B6yN5&#10;7i5uXtYk6vbfN4LgcZiZb5j5crCdOJMPrWMF41EGglg703Kt4Pfn42UKIkRkg51jUvBHAZaLx4c5&#10;lsZdeEPnbaxFgnAoUUETY19KGXRDFsPI9cTJ2ztvMSbpa2k8XhLcdjLPskJabDktNNjTqiF92J6s&#10;gje5WxdHTd+V/Zrkvd4VvloflXp+GqoZiEhDvIdv7U+jIH99h+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RM/EAAAA3AAAAA8AAAAAAAAAAAAAAAAAmAIAAGRycy9k&#10;b3ducmV2LnhtbFBLBQYAAAAABAAEAPUAAACJAwAAAAA=&#10;" path="m,l7,r,10l7,21r,10l7,45r-4,l,45,,xe" stroked="f">
                  <v:path arrowok="t" o:connecttype="custom" o:connectlocs="0,0;7,0;7,10;7,21;7,31;7,45;3,45;3,45;0,45;0,45;0,0;0,0;0,0;0,0;0,0" o:connectangles="0,0,0,0,0,0,0,0,0,0,0,0,0,0,0"/>
                </v:shape>
                <v:shape id="Freeform 53" o:spid="_x0000_s1077" style="position:absolute;left:9934;top:9548;width:17;height:38;visibility:visible;mso-wrap-style:square;v-text-anchor:top" coordsize="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5lMYA&#10;AADcAAAADwAAAGRycy9kb3ducmV2LnhtbESPS2vDMBCE74X8B7GB3hq5SQjFjRKaQCEnl6R5HRdr&#10;a5tYK1dS/Pj3VaHQ4zAz3zDLdW9q0ZLzlWUFz5MEBHFudcWFguPn+9MLCB+QNdaWScFAHtar0cMS&#10;U2073lN7CIWIEPYpKihDaFIpfV6SQT+xDXH0vqwzGKJ0hdQOuwg3tZwmyUIarDgulNjQtqT8drgb&#10;BR/n+22g0/x62XzrrNlntjtmc6Uex/3bK4hAffgP/7V3WsF0t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b5lMYAAADcAAAADwAAAAAAAAAAAAAAAACYAgAAZHJz&#10;L2Rvd25yZXYueG1sUEsFBgAAAAAEAAQA9QAAAIsDAAAAAA==&#10;" path="m17,r,l17,3,3,38,,38,17,xe" stroked="f">
                  <v:path arrowok="t" o:connecttype="custom" o:connectlocs="17,0;17,0;17,0;17,0;17,3;3,38;3,38;0,38;0,38;0,38;17,0;17,0;17,0;17,0;17,0" o:connectangles="0,0,0,0,0,0,0,0,0,0,0,0,0,0,0"/>
                </v:shape>
                <v:shape id="Freeform 54" o:spid="_x0000_s1078" style="position:absolute;left:9955;top:9551;width:72;height:49;visibility:visible;mso-wrap-style:square;v-text-anchor:top" coordsize="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wrscA&#10;AADcAAAADwAAAGRycy9kb3ducmV2LnhtbESPQWvCQBSE74L/YXmCF6kbE6gldRUrFDzV1rahx0f2&#10;mUSzb0N2Nam/3hUKPQ4z8w2zWPWmFhdqXWVZwWwagSDOra64UPD1+frwBMJ5ZI21ZVLwSw5Wy+Fg&#10;gam2HX/QZe8LESDsUlRQet+kUrq8JINuahvi4B1sa9AH2RZSt9gFuKllHEWP0mDFYaHEhjYl5af9&#10;2Sh4yb7r49m984/dzJLr2yTbNfNYqfGoXz+D8NT7//Bfe6sVxMkc7m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l8K7HAAAA3AAAAA8AAAAAAAAAAAAAAAAAmAIAAGRy&#10;cy9kb3ducmV2LnhtbFBLBQYAAAAABAAEAPUAAACMAwAAAAA=&#10;" path="m17,l72,7,65,49,,38,13,r4,xe" stroked="f">
                  <v:path arrowok="t" o:connecttype="custom" o:connectlocs="17,0;72,7;65,49;0,38;0,38;0,38;0,38;0,38;13,0;13,0;17,0;17,0;17,0" o:connectangles="0,0,0,0,0,0,0,0,0,0,0,0,0"/>
                </v:shape>
                <v:shape id="Freeform 55" o:spid="_x0000_s1079" style="position:absolute;left:10033;top:9558;width:14;height:45;visibility:visible;mso-wrap-style:square;v-text-anchor:top" coordsize="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ua8UA&#10;AADcAAAADwAAAGRycy9kb3ducmV2LnhtbERPy2oCMRTdC/2HcAtuRDNqEZkapYpC6aKi9UF3l8nt&#10;ZNrJzTCJ47RfbxZCl4fzni1aW4qGal84VjAcJCCIM6cLzhUcPjb9KQgfkDWWjknBL3lYzB86M0y1&#10;u/KOmn3IRQxhn6ICE0KVSukzQxb9wFXEkftytcUQYZ1LXeM1httSjpJkIi0WHBsMVrQylP3sL1bB&#10;9nz6XL8/mZ6u/r6bt2LSHje7pVLdx/blGUSgNvyL7+5XrWA0jmvj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65rxQAAANwAAAAPAAAAAAAAAAAAAAAAAJgCAABkcnMv&#10;ZG93bnJldi54bWxQSwUGAAAAAAQABAD1AAAAigMAAAAA&#10;" path="m11,r,l14,r,11l14,21,11,31,7,42r,3l,45,,35,4,24,7,14,11,xe" stroked="f">
                  <v:path arrowok="t" o:connecttype="custom" o:connectlocs="11,0;11,0;11,0;14,0;14,0;14,11;14,21;11,31;7,42;7,42;7,45;7,45;7,45;0,45;0,35;4,24;7,14;11,0;11,0;11,0;11,0;11,0" o:connectangles="0,0,0,0,0,0,0,0,0,0,0,0,0,0,0,0,0,0,0,0,0,0"/>
                </v:shape>
                <v:shape id="Freeform 56" o:spid="_x0000_s1080" style="position:absolute;left:10051;top:9558;width:68;height:73;visibility:visible;mso-wrap-style:square;v-text-anchor:top" coordsize="6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0BMUA&#10;AADcAAAADwAAAGRycy9kb3ducmV2LnhtbESPQWvCQBSE7wX/w/IEL0U3Gtpq6ioiir3G1kNuj+xr&#10;Esy+DdnVRH+9Wyh4HGbmG2a57k0trtS6yrKC6SQCQZxbXXGh4Od7P56DcB5ZY22ZFNzIwXo1eFli&#10;om3HKV2PvhABwi5BBaX3TSKly0sy6Ca2IQ7er20N+iDbQuoWuwA3tZxF0bs0WHFYKLGhbUn5+Xgx&#10;Chb7U4z3GLtDtptm84/XNHuLUqVGw37zCcJT75/h//aXVjCLF/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bQExQAAANwAAAAPAAAAAAAAAAAAAAAAAJgCAABkcnMv&#10;ZG93bnJldi54bWxQSwUGAAAAAAQABAD1AAAAigMAAAAA&#10;" path="m20,4l65,7r,4l68,11r,3l68,17,54,28r4,7l61,35r4,l61,73,3,70,,70,,66,,63r3,l3,59r55,l61,56r4,l61,52r,-3l58,49,6,45,17,4,20,r,4xe" stroked="f">
                  <v:path arrowok="t" o:connecttype="custom" o:connectlocs="20,4;65,7;65,11;68,11;68,14;68,17;54,28;58,35;58,35;61,35;65,35;65,35;61,73;3,70;0,70;0,66;0,63;3,63;3,63;3,59;3,59;3,59;58,59;58,59;61,56;61,56;65,56;61,52;61,49;61,49;58,49;6,45;17,4;20,0;20,0;20,0;20,4;20,4" o:connectangles="0,0,0,0,0,0,0,0,0,0,0,0,0,0,0,0,0,0,0,0,0,0,0,0,0,0,0,0,0,0,0,0,0,0,0,0,0,0"/>
                </v:shape>
                <v:shape id="Freeform 57" o:spid="_x0000_s1081" style="position:absolute;left:10393;top:9558;width:11;height: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BJMEA&#10;AADcAAAADwAAAGRycy9kb3ducmV2LnhtbERPXWvCMBR9H/gfwhV8m6kiw1WjiCAIDjY7wddLc9tU&#10;m5vSpNr+++Vh4OPhfK+3va3Fg1pfOVYwmyYgiHOnKy4VXH4P70sQPiBrrB2TgoE8bDejtzWm2j35&#10;TI8slCKGsE9RgQmhSaX0uSGLfuoa4sgVrrUYImxLqVt8xnBby3mSfEiLFccGgw3tDeX3rLMKuvza&#10;nT6Ln+427L8LQ/4rDNlSqcm4361ABOrDS/zvPmoF80WcH8/EI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tgSTBAAAA3AAAAA8AAAAAAAAAAAAAAAAAmAIAAGRycy9kb3du&#10;cmV2LnhtbFBLBQYAAAAABAAEAPUAAACGAwAAAAA=&#10;" path="m7,r,l11,r,4l7,4r4,l7,4,4,4r,3l,4,7,xe" stroked="f">
                  <v:path arrowok="t" o:connecttype="custom" o:connectlocs="7,0;7,0;7,0;7,0;11,0;11,4;11,4;7,4;11,4;7,4;7,4;4,4;4,7;0,4;0,4;0,4;0,4;7,0" o:connectangles="0,0,0,0,0,0,0,0,0,0,0,0,0,0,0,0,0,0"/>
                </v:shape>
                <v:shape id="Freeform 58" o:spid="_x0000_s1082" style="position:absolute;left:10356;top:9569;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a68MA&#10;AADcAAAADwAAAGRycy9kb3ducmV2LnhtbESPQWsCMRSE70L/Q3gFb25WEZGtUVqLKN6qS3t9bF43&#10;SzcvS5LV9d8bQehxmJlvmNVmsK24kA+NYwXTLAdBXDndcK2gPO8mSxAhImtsHZOCGwXYrF9GKyy0&#10;u/IXXU6xFgnCoUAFJsaukDJUhiyGzHXEyft13mJM0tdSe7wmuG3lLM8X0mLDacFgR1tD1d+ptwr6&#10;0jV++bEvP/vvn9vxaPZbn7NS49fh/Q1EpCH+h5/tg1Ywm0/hcSYd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6a68MAAADcAAAADwAAAAAAAAAAAAAAAACYAgAAZHJzL2Rv&#10;d25yZXYueG1sUEsFBgAAAAAEAAQA9QAAAIgDAAAAAA==&#10;" path="m,l3,,6,3,3,3,,3,,xe" stroked="f">
                  <v:path arrowok="t" o:connecttype="custom" o:connectlocs="0,0;3,0;3,0;3,0;3,0;3,0;3,0;6,3;3,3;0,3;0,3;0,0;0,0;0,0;0,0;0,0;0,0;0,0" o:connectangles="0,0,0,0,0,0,0,0,0,0,0,0,0,0,0,0,0,0"/>
                </v:shape>
                <v:shape id="Freeform 59" o:spid="_x0000_s1083" style="position:absolute;left:9872;top:9575;width:38;height:28;visibility:visible;mso-wrap-style:square;v-text-anchor:top" coordsize="3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9Dr8YA&#10;AADcAAAADwAAAGRycy9kb3ducmV2LnhtbESPQWvCQBSE7wX/w/KEXkQ3htJodBUtCD14qa3g8Zl9&#10;TWKzb8Puqml/fVcQPA4z8w0zX3amERdyvrasYDxKQBAXVtdcKvj63AwnIHxA1thYJgW/5GG56D3N&#10;Mdf2yh902YVSRAj7HBVUIbS5lL6oyKAf2ZY4et/WGQxRulJqh9cIN41Mk+RVGqw5LlTY0ltFxc/u&#10;bBRM95k5bP70IDu58X69bQfH7HRW6rnfrWYgAnXhEb6337WC9CWF25l4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9Dr8YAAADcAAAADwAAAAAAAAAAAAAAAACYAgAAZHJz&#10;L2Rvd25yZXYueG1sUEsFBgAAAAAEAAQA9QAAAIsDAAAAAA==&#10;" path="m7,4l38,18r,7l35,28r-4,l,14,,11,,7,4,4,7,r,4xe" stroked="f">
                  <v:path arrowok="t" o:connecttype="custom" o:connectlocs="7,4;38,18;38,18;38,18;38,18;38,18;38,25;38,25;35,28;35,28;31,28;0,14;0,11;0,7;4,4;7,0;7,0;7,4;7,4;7,4" o:connectangles="0,0,0,0,0,0,0,0,0,0,0,0,0,0,0,0,0,0,0,0"/>
                </v:shape>
                <v:shape id="Freeform 60" o:spid="_x0000_s1084" style="position:absolute;left:10397;top:9579;width:13;height:42;visibility:visible;mso-wrap-style:square;v-text-anchor:top" coordsize="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9oMQA&#10;AADcAAAADwAAAGRycy9kb3ducmV2LnhtbESPQWvCQBSE7wX/w/IEb3VjLEVSN1KEQpVeavTg7ZF9&#10;yabNvg27q8Z/3y0Uehxm5htmvRltL67kQ+dYwWKegSCune64VXCs3h5XIEJE1tg7JgV3CrApJw9r&#10;LLS78SddD7EVCcKhQAUmxqGQMtSGLIa5G4iT1zhvMSbpW6k93hLc9jLPsmdpseO0YHCgraH6+3Cx&#10;CuTp5Cs+N6vL125p97lB/jCo1Gw6vr6AiDTG//Bf+10ryJ+W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5faDEAAAA3AAAAA8AAAAAAAAAAAAAAAAAmAIAAGRycy9k&#10;b3ducmV2LnhtbFBLBQYAAAAABAAEAPUAAACJAwAAAAA=&#10;" path="m7,r,l13,42r-3,l7,42,,3r3,l3,,7,xe" stroked="f">
                  <v:path arrowok="t" o:connecttype="custom" o:connectlocs="7,0;7,0;7,0;7,0;7,0;13,42;13,42;13,42;13,42;13,42;10,42;10,42;10,42;7,42;0,3;3,3;3,0;3,0;7,0" o:connectangles="0,0,0,0,0,0,0,0,0,0,0,0,0,0,0,0,0,0,0"/>
                </v:shape>
                <v:shape id="Freeform 61" o:spid="_x0000_s1085" style="position:absolute;left:10376;top:9586;width:7;height:38;visibility:visible;mso-wrap-style:square;v-text-anchor:top" coordsize="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kmMMA&#10;AADcAAAADwAAAGRycy9kb3ducmV2LnhtbESPQYvCMBSE7wv+h/AEb2tqkWWpRhGx4sXDdgt6fDTP&#10;tti8lCRq/fdGWNjjMDPfMMv1YDpxJ+dbywpm0wQEcWV1y7WC8jf//AbhA7LGzjIpeJKH9Wr0scRM&#10;2wf/0L0ItYgQ9hkqaELoMyl91ZBBP7U9cfQu1hkMUbpaaoePCDedTJPkSxpsOS402NO2oepa3IwC&#10;ezyV+a7OK95dU2eKw+U87KVSk/GwWYAINIT/8F/7oBWk8zm8z8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gkmMMAAADcAAAADwAAAAAAAAAAAAAAAACYAgAAZHJzL2Rv&#10;d25yZXYueG1sUEsFBgAAAAAEAAQA9QAAAIgDAAAAAA==&#10;" path="m4,r,l7,38,,3,,,4,xe" stroked="f">
                  <v:path arrowok="t" o:connecttype="custom" o:connectlocs="4,0;4,0;4,0;4,0;4,0;7,38;0,3;0,3;0,0;4,0;4,0;4,0;4,0;4,0;4,0" o:connectangles="0,0,0,0,0,0,0,0,0,0,0,0,0,0,0"/>
                </v:shape>
                <v:shape id="Freeform 62" o:spid="_x0000_s1086" style="position:absolute;left:10356;top:9586;width:13;height:45;visibility:visible;mso-wrap-style:square;v-text-anchor:top" coordsize="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fWsYA&#10;AADcAAAADwAAAGRycy9kb3ducmV2LnhtbESPQUvDQBSE74L/YXkFb3bTaKWN3RYpFTwFUottb6/Z&#10;ZxKafRt21zT667uC4HGYmW+YxWowrejJ+caygsk4AUFcWt1wpWD3/no/A+EDssbWMin4Jg+r5e3N&#10;AjNtL1xQvw2ViBD2GSqoQ+gyKX1Zk0E/th1x9D6tMxiidJXUDi8RblqZJsmTNNhwXKixo3VN5Xn7&#10;ZRTkZ3aFmRcfD8d+c9j95HRK97lSd6Ph5RlEoCH8h//ab1pB+jiF3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QfWsYAAADcAAAADwAAAAAAAAAAAAAAAACYAgAAZHJz&#10;L2Rvd25yZXYueG1sUEsFBgAAAAAEAAQA9QAAAIsDAAAAAA==&#10;" path="m6,r,l6,3r7,39l13,45r-3,l6,45,3,35,3,24,3,14,,3r3,l3,,6,xe" stroked="f">
                  <v:path arrowok="t" o:connecttype="custom" o:connectlocs="6,0;6,0;6,0;6,3;6,3;13,42;13,45;10,45;10,45;6,45;3,35;3,24;3,14;0,3;3,3;3,3;3,0;6,0" o:connectangles="0,0,0,0,0,0,0,0,0,0,0,0,0,0,0,0,0,0"/>
                </v:shape>
                <v:shape id="Freeform 63" o:spid="_x0000_s1087" style="position:absolute;left:10424;top:9596;width:7;height:18;visibility:visible;mso-wrap-style:square;v-text-anchor:top" coordsize="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X8UA&#10;AADcAAAADwAAAGRycy9kb3ducmV2LnhtbESPwWrDMBBE74X+g9hAb40cE0JxI5sQCPQQCHHaQ2+L&#10;tbVFrJUrqY6br68KgRyHmXnDrKvJ9mIkH4xjBYt5BoK4cdpwq+D9tHt+AREissbeMSn4pQBV+fiw&#10;xkK7Cx9prGMrEoRDgQq6GIdCytB0ZDHM3UCcvC/nLcYkfSu1x0uC217mWbaSFg2nhQ4H2nbUnOsf&#10;q+Cg+8Ff8++d2XyMy6zZm1P7WSv1NJs2ryAiTfEevrXftIJ8uYL/M+kI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65fxQAAANwAAAAPAAAAAAAAAAAAAAAAAJgCAABkcnMv&#10;ZG93bnJldi54bWxQSwUGAAAAAAQABAD1AAAAigMAAAAA&#10;" path="m,l7,18r-3,l,18,,xe" stroked="f">
                  <v:path arrowok="t" o:connecttype="custom" o:connectlocs="0,0;7,18;7,18;4,18;4,18;0,18;0,0;0,0;0,0;0,0;0,0" o:connectangles="0,0,0,0,0,0,0,0,0,0,0"/>
                </v:shape>
                <v:shape id="Freeform 64" o:spid="_x0000_s1088" style="position:absolute;left:9924;top:9596;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FBMUA&#10;AADcAAAADwAAAGRycy9kb3ducmV2LnhtbESPQWvCQBSE7wX/w/KE3upGaa2kriLagkJ70Jj7S/aZ&#10;BLNvw+7WpP++WxB6HGbmG2a5HkwrbuR8Y1nBdJKAIC6tbrhScM4+nhYgfEDW2FomBT/kYb0aPSwx&#10;1bbnI91OoRIRwj5FBXUIXSqlL2sy6Ce2I47exTqDIUpXSe2wj3DTylmSzKXBhuNCjR1tayqvp2+j&#10;IP/cZ+f3/JC5YnFEOvRfu5ciKPU4HjZvIAIN4T98b++1gtnzK/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IUExQAAANwAAAAPAAAAAAAAAAAAAAAAAJgCAABkcnMv&#10;ZG93bnJldi54bWxQSwUGAAAAAAQABAD1AAAAigMAAAAA&#10;" path="m3,r,l7,,3,11,,14,3,xe" stroked="f">
                  <v:path arrowok="t" o:connecttype="custom" o:connectlocs="3,0;3,0;3,0;7,0;7,0;3,11;3,11;0,14;0,14;0,14;3,0;3,0;3,0;3,0;3,0" o:connectangles="0,0,0,0,0,0,0,0,0,0,0,0,0,0,0"/>
                </v:shape>
                <v:shape id="Freeform 65" o:spid="_x0000_s1089" style="position:absolute;left:9944;top:9600;width:69;height:24;visibility:visible;mso-wrap-style:square;v-text-anchor:top" coordsize="6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UMEA&#10;AADcAAAADwAAAGRycy9kb3ducmV2LnhtbERPTYvCMBC9C/6HMII3TZWiUo0iC4VFZKHuHvQ2NmNT&#10;bCalidr995vDgsfH+97setuIJ3W+dqxgNk1AEJdO11wp+PnOJysQPiBrbByTgl/ysNsOBxvMtHtx&#10;Qc9TqEQMYZ+hAhNCm0npS0MW/dS1xJG7uc5iiLCrpO7wFcNtI+dJspAWa44NBlv6MFTeTw+roLhc&#10;z+dDni6OqV+u3D43X4UplBqP+v0aRKA+vMX/7k+tYJ7GtfFMPA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5FDBAAAA3AAAAA8AAAAAAAAAAAAAAAAAmAIAAGRycy9kb3du&#10;cmV2LnhtbFBLBQYAAAAABAAEAPUAAACGAwAAAAA=&#10;" path="m4,l69,14r,3l69,21r,3l,14,4,xe" stroked="f">
                  <v:path arrowok="t" o:connecttype="custom" o:connectlocs="4,0;69,14;69,14;69,17;69,21;69,24;0,14;4,0;4,0;4,0;4,0;4,0" o:connectangles="0,0,0,0,0,0,0,0,0,0,0,0"/>
                </v:shape>
                <v:shape id="Freeform 66" o:spid="_x0000_s1090" style="position:absolute;left:10133;top:9600;width:17;height:3;visibility:visible;mso-wrap-style:square;v-text-anchor:top" coordsize="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SWscA&#10;AADcAAAADwAAAGRycy9kb3ducmV2LnhtbESPQWsCMRSE7wX/Q3hCbzWrlKJbo4hY2iJCa3uwt9fN&#10;62Z187Im0V3/fSMUehxm5htmOu9sLc7kQ+VYwXCQgSAunK64VPD58XQ3BhEissbaMSm4UID5rHcz&#10;xVy7lt/pvI2lSBAOOSowMTa5lKEwZDEMXEOcvB/nLcYkfSm1xzbBbS1HWfYgLVacFgw2tDRUHLYn&#10;q+D12R4nO39q49txvVtt1t3X994oddvvFo8gInXxP/zXftEKRvcTuJ5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j0lrHAAAA3AAAAA8AAAAAAAAAAAAAAAAAmAIAAGRy&#10;cy9kb3ducmV2LnhtbFBLBQYAAAAABAAEAPUAAACMAwAAAAA=&#10;" path="m3,l17,,3,3,,3,,,3,xe" stroked="f">
                  <v:path arrowok="t" o:connecttype="custom" o:connectlocs="3,0;17,0;3,3;0,3;0,0;0,0;3,0" o:connectangles="0,0,0,0,0,0,0"/>
                </v:shape>
                <v:shape id="Freeform 67" o:spid="_x0000_s1091" style="position:absolute;left:9845;top:9603;width:55;height:49;visibility:visible;mso-wrap-style:square;v-text-anchor:top" coordsize="5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mtMAA&#10;AADcAAAADwAAAGRycy9kb3ducmV2LnhtbERPy4rCMBTdC/5DuAPuNJ3CyFiNosIwupDx9QGX5toW&#10;k5vSZNr692YhuDyc92LVWyNaanzlWMHnJAFBnDtdcaHgevkZf4PwAVmjcUwKHuRhtRwOFphp1/GJ&#10;2nMoRAxhn6GCMoQ6k9LnJVn0E1cTR+7mGoshwqaQusEuhlsj0ySZSosVx4YSa9qWlN/P/1bB76nL&#10;/8x2X8l9ajYaL+1xdrgpNfro13MQgfrwFr/cO60g/Yrz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BmtMAAAADcAAAADwAAAAAAAAAAAAAAAACYAgAAZHJzL2Rvd25y&#10;ZXYueG1sUEsFBgAAAAAEAAQA9QAAAIUDAAAAAA==&#10;" path="m17,l55,14r,7l51,32,48,42r-4,7l41,49r-7,l27,45r-7,l17,42,10,39r-3,l,35,17,xe" stroked="f">
                  <v:path arrowok="t" o:connecttype="custom" o:connectlocs="17,0;55,14;55,21;51,32;48,42;44,49;41,49;34,49;27,45;20,45;17,42;10,39;7,39;0,35;0,35;0,35;0,35;0,35;17,0;17,0;17,0;17,0;17,0" o:connectangles="0,0,0,0,0,0,0,0,0,0,0,0,0,0,0,0,0,0,0,0,0,0,0"/>
                </v:shape>
                <v:shape id="Freeform 68" o:spid="_x0000_s1092" style="position:absolute;left:10297;top:9607;width:31;height:59;visibility:visible;mso-wrap-style:square;v-text-anchor:top" coordsize="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i68YA&#10;AADcAAAADwAAAGRycy9kb3ducmV2LnhtbESPQWsCMRSE7wX/Q3iFXkrNKqjL1ijSVuyhF23x/Jq8&#10;7m5NXpYk6ra/vikIHoeZ+YaZL3tnxYlCbD0rGA0LEMTam5ZrBR/v64cSREzIBq1nUvBDEZaLwc0c&#10;K+PPvKXTLtUiQzhWqKBJqaukjLohh3HoO+LsffngMGUZamkCnjPcWTkuiql02HJeaLCjp4b0YXd0&#10;Cp5/4+bwbfezT3u/r73Wb2V4iUrd3farRxCJ+nQNX9qvRsF4MoL/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Fi68YAAADcAAAADwAAAAAAAAAAAAAAAACYAgAAZHJz&#10;L2Rvd25yZXYueG1sUEsFBgAAAAAEAAQA9QAAAIsDAAAAAA==&#10;" path="m11,l28,3r3,11l31,28r,13l31,52,4,59,,45,,31,,17,,3r4,l7,3,11,xe" stroked="f">
                  <v:path arrowok="t" o:connecttype="custom" o:connectlocs="11,0;28,3;31,14;31,28;31,41;31,52;4,59;0,45;0,31;0,17;0,3;0,3;4,3;7,3;11,0" o:connectangles="0,0,0,0,0,0,0,0,0,0,0,0,0,0,0"/>
                </v:shape>
                <v:shape id="Freeform 69" o:spid="_x0000_s1093" style="position:absolute;left:10342;top:9610;width:3;height:18;visibility:visible;mso-wrap-style:square;v-text-anchor:top" coordsize="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RYMQA&#10;AADcAAAADwAAAGRycy9kb3ducmV2LnhtbESPzWrDMBCE74W+g9hCb40cg01wI4dSatpDL00MuS7W&#10;+odaKyPJif32VSDQ4zAz3zD7w2JGcSHnB8sKtpsEBHFj9cCdgvpUvexA+ICscbRMClbycCgfH/ZY&#10;aHvlH7ocQycihH2BCvoQpkJK3/Rk0G/sRBy91jqDIUrXSe3wGuFmlGmS5NLgwHGhx4nee2p+j7NR&#10;sONTO3yY3DXpWmfZ5/f2PI+VUs9Py9sriEBL+A/f219aQZqlcDsTj4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0UWDEAAAA3AAAAA8AAAAAAAAAAAAAAAAAmAIAAGRycy9k&#10;b3ducmV2LnhtbFBLBQYAAAAABAAEAPUAAACJAwAAAAA=&#10;" path="m,l3,18,,18,,xe" stroked="f">
                  <v:path arrowok="t" o:connecttype="custom" o:connectlocs="0,0;3,18;3,18;3,18;0,18;0,18;0,0;0,0;0,0;0,0;0,0" o:connectangles="0,0,0,0,0,0,0,0,0,0,0"/>
                </v:shape>
                <v:shape id="Freeform 70" o:spid="_x0000_s1094" style="position:absolute;left:10215;top:9614;width:41;height:62;visibility:visible;mso-wrap-style:square;v-text-anchor:top" coordsize="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oesMA&#10;AADcAAAADwAAAGRycy9kb3ducmV2LnhtbESPT2sCMRTE70K/Q3gFb5pdi7asRilCi1f/gD0+Nq+7&#10;q5uXJcm68dubQsHjMDO/YVabaFpxI+cbywryaQaCuLS64UrB6fg1+QDhA7LG1jIpuJOHzfpltMJC&#10;24H3dDuESiQI+wIV1CF0hZS+rMmgn9qOOHm/1hkMSbpKaodDgptWzrJsIQ02nBZq7GhbU3k99EbB&#10;5dv8yFjm/fW96o/n2ObD1uVKjV/j5xJEoBie4f/2TiuYzd/g70w6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voesMAAADcAAAADwAAAAAAAAAAAAAAAACYAgAAZHJzL2Rv&#10;d25yZXYueG1sUEsFBgAAAAAEAAQA9QAAAIgDAAAAAA==&#10;" path="m34,r7,l41,55r-3,4l31,59r-4,3l21,62r-4,l10,62r-3,l,62,3,3,34,xe" stroked="f">
                  <v:path arrowok="t" o:connecttype="custom" o:connectlocs="34,0;41,0;41,55;38,59;31,59;27,62;21,62;17,62;10,62;7,62;0,62;3,3;34,0" o:connectangles="0,0,0,0,0,0,0,0,0,0,0,0,0"/>
                </v:shape>
                <v:shape id="Freeform 71" o:spid="_x0000_s1095" style="position:absolute;left:10273;top:9614;width:7;height:55;visibility:visible;mso-wrap-style:square;v-text-anchor:top" coordsize="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MqMUA&#10;AADcAAAADwAAAGRycy9kb3ducmV2LnhtbESPQWvCQBSE7wX/w/IEb82moUpNsxFtEexJtD14fGRf&#10;k9Ts2zS7xthf7wpCj8PMfMNki8E0oqfO1ZYVPEUxCOLC6ppLBV+f68cXEM4ja2wsk4ILOVjko4cM&#10;U23PvKN+70sRIOxSVFB536ZSuqIigy6yLXHwvm1n0AfZlVJ3eA5w08gkjmfSYM1hocKW3ioqjvuT&#10;UfBzHFa/7wf3NzdN8ZHM6q3sSSo1GQ/LVxCeBv8fvrc3WkEyfYbbmXA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yoxQAAANwAAAAPAAAAAAAAAAAAAAAAAJgCAABkcnMv&#10;ZG93bnJldi54bWxQSwUGAAAAAAQABAD1AAAAigMAAAAA&#10;" path="m,l4,,7,r,55l4,55,,55,,xe" stroked="f">
                  <v:path arrowok="t" o:connecttype="custom" o:connectlocs="0,0;4,0;4,0;4,0;7,0;7,55;7,55;4,55;0,55;0,55;0,0;0,0;0,0;0,0;0,0" o:connectangles="0,0,0,0,0,0,0,0,0,0,0,0,0,0,0"/>
                </v:shape>
                <v:shape id="Freeform 72" o:spid="_x0000_s1096" style="position:absolute;left:10027;top:9614;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sUscA&#10;AADcAAAADwAAAGRycy9kb3ducmV2LnhtbESP3WoCMRSE7wXfIRzBm1KzFSxlaxRRCgVRqD+tl4fN&#10;cXc1Odluoq4+vSkUvBxm5htmOG6sEWeqfelYwUsvAUGcOV1yrmCz/nh+A+EDskbjmBRcycN41G4N&#10;MdXuwl90XoVcRAj7FBUUIVSplD4ryKLvuYo4entXWwxR1rnUNV4i3BrZT5JXabHkuFBgRdOCsuPq&#10;ZBVos/udPt0WND+Y/fJ7MTv47c9aqW6nmbyDCNSER/i//akV9AcD+DsTj4A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b7FLHAAAA3AAAAA8AAAAAAAAAAAAAAAAAmAIAAGRy&#10;cy9kb3ducmV2LnhtbFBLBQYAAAAABAAEAPUAAACMAwAAAAA=&#10;" path="m3,r,l6,r4,3l10,7r,3l6,10,3,14,,10,,7,,3,3,xe" stroked="f">
                  <v:path arrowok="t" o:connecttype="custom" o:connectlocs="3,0;3,0;6,0;6,0;6,0;10,3;10,7;10,10;6,10;3,14;0,10;0,7;0,3;3,0;3,0;3,0;3,0;3,0" o:connectangles="0,0,0,0,0,0,0,0,0,0,0,0,0,0,0,0,0,0"/>
                </v:shape>
                <v:shape id="Freeform 73" o:spid="_x0000_s1097" style="position:absolute;left:10122;top:9617;width:52;height:63;visibility:visible;mso-wrap-style:square;v-text-anchor:top" coordsize="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siMUA&#10;AADcAAAADwAAAGRycy9kb3ducmV2LnhtbESPQWvCQBSE7wX/w/KE3uqmgqGNrlKE0hbpoamIx0f2&#10;mY1m34bdbRL/fbdQ8DjMzDfMajPaVvTkQ+NYweMsA0FcOd1wrWD//frwBCJEZI2tY1JwpQCb9eRu&#10;hYV2A39RX8ZaJAiHAhWYGLtCylAZshhmriNO3sl5izFJX0vtcUhw28p5luXSYsNpwWBHW0PVpfyx&#10;Ctz+aPyb/Dz7IV889x+23B3arVL30/FlCSLSGG/h//a7VjBf5P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KyIxQAAANwAAAAPAAAAAAAAAAAAAAAAAJgCAABkcnMv&#10;ZG93bnJldi54bWxQSwUGAAAAAAQABAD1AAAAigMAAAAA&#10;" path="m42,l52,r,14l52,28r,17l52,59r-7,4l38,63r-7,l28,63,21,59r-7,l7,59,,59,7,4r4,l14,r4,l21,r7,l31,r4,l42,xe" stroked="f">
                  <v:path arrowok="t" o:connecttype="custom" o:connectlocs="42,0;52,0;52,14;52,28;52,45;52,59;45,63;38,63;31,63;28,63;21,59;14,59;7,59;0,59;7,4;11,4;14,0;18,0;21,0;28,0;31,0;35,0;42,0" o:connectangles="0,0,0,0,0,0,0,0,0,0,0,0,0,0,0,0,0,0,0,0,0,0,0"/>
                </v:shape>
                <v:shape id="Freeform 74" o:spid="_x0000_s1098" style="position:absolute;left:10188;top:9617;width:10;height:59;visibility:visible;mso-wrap-style:square;v-text-anchor:top" coordsize="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zlcIA&#10;AADcAAAADwAAAGRycy9kb3ducmV2LnhtbESPT4vCMBTE78J+h/CEvWliQS1do4ggLHvzz8Hj2+bZ&#10;FpuXbBO1++2NIHgcZuY3zGLV21bcqAuNYw2TsQJBXDrTcKXheNiOchAhIhtsHZOGfwqwWn4MFlgY&#10;d+cd3faxEgnCoUANdYy+kDKUNVkMY+eJk3d2ncWYZFdJ0+E9wW0rM6Vm0mLDaaFGT5uaysv+ajWc&#10;/a/vJ+rvh9W0Pcl1HnfZxmj9OezXXyAi9fEdfrW/jYZsOo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3DOVwgAAANwAAAAPAAAAAAAAAAAAAAAAAJgCAABkcnMvZG93&#10;bnJldi54bWxQSwUGAAAAAAQABAD1AAAAhwMAAAAA&#10;" path="m3,l6,r4,14l10,28,6,45r,14l3,59,,59,,,3,xe" stroked="f">
                  <v:path arrowok="t" o:connecttype="custom" o:connectlocs="3,0;6,0;10,14;10,28;6,45;6,59;3,59;3,59;3,59;0,59;0,0;0,0;0,0;3,0;3,0" o:connectangles="0,0,0,0,0,0,0,0,0,0,0,0,0,0,0"/>
                </v:shape>
                <v:shape id="Freeform 75" o:spid="_x0000_s1099" style="position:absolute;left:9907;top:9624;width:13;height:35;visibility:visible;mso-wrap-style:square;v-text-anchor:top" coordsize="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I5sMA&#10;AADcAAAADwAAAGRycy9kb3ducmV2LnhtbERPXWvCMBR9F/Yfwh34pmnLJtIZyxgbDhTRbrA93jV3&#10;bbG5KUnU+u/Ng+Dj4XwvisF04kTOt5YVpNMEBHFldcu1gu+vj8kchA/IGjvLpOBCHorlw2iBubZn&#10;3tOpDLWIIexzVNCE0OdS+qohg35qe+LI/VtnMEToaqkdnmO46WSWJDNpsOXY0GBPbw1Vh/JoFLhs&#10;//OU2irZrN8Pq235+7dbbdZKjR+H1xcQgYZwF9/cn1pB9hzXxjPx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lI5sMAAADcAAAADwAAAAAAAAAAAAAAAACYAgAAZHJzL2Rv&#10;d25yZXYueG1sUEsFBgAAAAAEAAQA9QAAAIgDAAAAAA==&#10;" path="m10,r,l13,,3,31r,4l,35,6,r4,xe" stroked="f">
                  <v:path arrowok="t" o:connecttype="custom" o:connectlocs="10,0;10,0;10,0;13,0;13,0;3,31;3,35;3,35;0,35;0,35;6,0;6,0;6,0;10,0;10,0" o:connectangles="0,0,0,0,0,0,0,0,0,0,0,0,0,0,0"/>
                </v:shape>
                <v:shape id="Freeform 76" o:spid="_x0000_s1100" style="position:absolute;left:9924;top:9628;width:82;height:52;visibility:visible;mso-wrap-style:square;v-text-anchor:top" coordsize="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z6cEA&#10;AADcAAAADwAAAGRycy9kb3ducmV2LnhtbESP0YrCMBRE34X9h3AXfLPpKi5ajSKCsuCT1Q+4NNek&#10;bnNTmqj1782CsI/DzJxhluveNeJOXag9K/jKchDEldc1GwXn0240AxEissbGMyl4UoD16mOwxEL7&#10;Bx/pXkYjEoRDgQpsjG0hZagsOQyZb4mTd/Gdw5hkZ6Tu8JHgrpHjPP+WDmtOCxZb2lqqfsubU2Bw&#10;b/k62UldP4+Gp9uyOVCp1PCz3yxAROrjf/jd/tEKxtM5/J1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5s+nBAAAA3AAAAA8AAAAAAAAAAAAAAAAAmAIAAGRycy9kb3du&#10;cmV2LnhtbFBLBQYAAAAABAAEAPUAAACGAwAAAAA=&#10;" path="m17,l82,10,79,52,,34,13,r4,xe" stroked="f">
                  <v:path arrowok="t" o:connecttype="custom" o:connectlocs="17,0;82,10;79,52;0,34;13,0;13,0;13,0;13,0;17,0" o:connectangles="0,0,0,0,0,0,0,0,0"/>
                </v:shape>
                <v:shape id="Freeform 77" o:spid="_x0000_s1101" style="position:absolute;left:10016;top:9642;width:14;height:45;visibility:visible;mso-wrap-style:square;v-text-anchor:top" coordsize="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NcMQA&#10;AADcAAAADwAAAGRycy9kb3ducmV2LnhtbERPy2rCQBTdC/2H4Ra6EZ1USpDoKLZUKF1UfOPukrlm&#10;0mbuhMw0pv16ZyG4PJz3dN7ZSrTU+NKxgudhAoI4d7rkQsFuuxyMQfiArLFyTAr+yMN89tCbYqbd&#10;hdfUbkIhYgj7DBWYEOpMSp8bsuiHriaO3Nk1FkOETSF1g5cYbis5SpJUWiw5Nhis6c1Q/rP5tQpW&#10;x8Pp/evF9HX9/91+lmm3X65flXp67BYTEIG6cBff3B9awSiN8+OZe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2jXDEAAAA3AAAAA8AAAAAAAAAAAAAAAAAmAIAAGRycy9k&#10;b3ducmV2LnhtbFBLBQYAAAAABAAEAPUAAACJAwAAAAA=&#10;" path="m7,r7,l14,10r,10l11,34,7,45,,41,7,xe" stroked="f">
                  <v:path arrowok="t" o:connecttype="custom" o:connectlocs="7,0;14,0;14,10;14,20;11,34;7,45;0,41;7,0;7,0;7,0;7,0;7,0" o:connectangles="0,0,0,0,0,0,0,0,0,0,0,0"/>
                </v:shape>
                <v:shape id="Freeform 78" o:spid="_x0000_s1102" style="position:absolute;left:10040;top:9642;width:69;height:55;visibility:visible;mso-wrap-style:square;v-text-anchor:top" coordsize="6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PsQA&#10;AADcAAAADwAAAGRycy9kb3ducmV2LnhtbESPQWvCQBSE7wX/w/KEXopuTEFKdBUJNPSYqPT8zD6T&#10;YPZtzK5J+u+7hYLHYWa+Ybb7ybRioN41lhWslhEI4tLqhisF59Pn4gOE88gaW8uk4Icc7Hezly0m&#10;2o5c0HD0lQgQdgkqqL3vEildWZNBt7QdcfCutjfog+wrqXscA9y0Mo6itTTYcFiosaO0pvJ2fBgF&#10;t/N7nj/S4Z56HC9ZkWbf+s0o9TqfDhsQnib/DP+3v7SCeL2C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8ID7EAAAA3AAAAA8AAAAAAAAAAAAAAAAAmAIAAGRycy9k&#10;b3ducmV2LnhtbFBLBQYAAAAABAAEAPUAAACJAwAAAAA=&#10;" path="m11,l69,6r,11l69,27r,14l65,52r-7,3l48,55,41,52r-10,l24,52,17,48,7,48,,45,11,xe" stroked="f">
                  <v:path arrowok="t" o:connecttype="custom" o:connectlocs="11,0;69,6;69,17;69,27;69,41;65,52;58,55;48,55;41,52;31,52;24,52;17,48;7,48;0,45;11,0;11,0;11,0;11,0;11,0" o:connectangles="0,0,0,0,0,0,0,0,0,0,0,0,0,0,0,0,0,0,0"/>
                </v:shape>
                <v:shape id="Freeform 79" o:spid="_x0000_s1103" style="position:absolute;left:9835;top:9645;width:48;height:31;visibility:visible;mso-wrap-style:square;v-text-anchor:top" coordsize="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yqsMA&#10;AADcAAAADwAAAGRycy9kb3ducmV2LnhtbESPUWvCMBSF3wf+h3AF32ZqkTKqUYag+DDZZv0B1+au&#10;6dbchCaz9d8vg8EeD+ec73DW29F24kZ9aB0rWMwzEMS10y03Ci7V/vEJRIjIGjvHpOBOAbabycMa&#10;S+0GfqfbOTYiQTiUqMDE6EspQ23IYpg7T5y8D9dbjEn2jdQ9DgluO5lnWSEttpwWDHraGaq/zt9W&#10;Ab0VB/9iaFkNwe+v8fXT0alSajYdn1cgIo3xP/zXPmoFeZHD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UyqsMAAADcAAAADwAAAAAAAAAAAAAAAACYAgAAZHJzL2Rv&#10;d25yZXYueG1sUEsFBgAAAAAEAAQA9QAAAIgDAAAAAA==&#10;" path="m6,r,l6,3r4,4l17,7r3,3l27,14r3,l37,17r7,l48,21r,7l48,31,41,28r-7,l27,28,24,24,17,21,10,17,6,14,3,10,,7,3,,6,xe" stroked="f">
                  <v:path arrowok="t" o:connecttype="custom" o:connectlocs="6,0;6,0;6,0;6,0;6,3;10,7;17,7;20,10;27,14;30,14;37,17;44,17;48,21;48,28;48,28;48,28;48,31;48,31;41,28;34,28;27,28;24,24;17,21;10,17;6,14;3,10;3,10;0,7;0,7;0,7;3,0;3,0;3,0;6,0;6,0" o:connectangles="0,0,0,0,0,0,0,0,0,0,0,0,0,0,0,0,0,0,0,0,0,0,0,0,0,0,0,0,0,0,0,0,0,0,0"/>
                </v:shape>
                <v:shape id="Freeform 80" o:spid="_x0000_s1104" style="position:absolute;left:10431;top:9648;width:3;height:28;visibility:visible;mso-wrap-style:square;v-text-anchor:top" coordsize="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hR8MA&#10;AADcAAAADwAAAGRycy9kb3ducmV2LnhtbESPQWvCQBSE74X+h+UVvNWNCiLRTYihhV5rFa8v2WcS&#10;kn2bZLea9td3C4LHYWa+YXbpZDpxpdE1lhUs5hEI4tLqhisFx6/31w0I55E1dpZJwQ85SJPnpx3G&#10;2t74k64HX4kAYRejgtr7PpbSlTUZdHPbEwfvYkeDPsixknrEW4CbTi6jaC0NNhwWauwpr6lsD98m&#10;UIrClLw/twO7IjsNv1GVn96Umr1M2RaEp8k/wvf2h1awXK/g/0w4Aj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3hR8MAAADcAAAADwAAAAAAAAAAAAAAAACYAgAAZHJzL2Rv&#10;d25yZXYueG1sUEsFBgAAAAAEAAQA9QAAAIgDAAAAAA==&#10;" path="m3,r,28l,4,,,3,xe" stroked="f">
                  <v:path arrowok="t" o:connecttype="custom" o:connectlocs="3,0;3,28;0,4;0,0;0,0;0,0;0,0;0,0;3,0;3,0;3,0" o:connectangles="0,0,0,0,0,0,0,0,0,0,0"/>
                </v:shape>
                <v:shape id="Freeform 81" o:spid="_x0000_s1105" style="position:absolute;left:10404;top:9652;width:10;height:31;visibility:visible;mso-wrap-style:square;v-text-anchor:top" coordsize="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QN8YA&#10;AADcAAAADwAAAGRycy9kb3ducmV2LnhtbESPQWvCQBSE74X+h+UVvNVNRWOIriIRa3spNOagt0f2&#10;mYRm34bsVqO/vlso9DjMzDfMcj2YVlyod41lBS/jCARxaXXDlYLisHtOQDiPrLG1TApu5GC9enxY&#10;YqrtlT/pkvtKBAi7FBXU3neplK6syaAb2444eGfbG/RB9pXUPV4D3LRyEkWxNNhwWKixo6ym8iv/&#10;NgreM55aPOWv8XGWfczv+yJJtoVSo6dhswDhafD/4b/2m1YwiafweyYc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4QN8YAAADcAAAADwAAAAAAAAAAAAAAAACYAgAAZHJz&#10;L2Rvd25yZXYueG1sUEsFBgAAAAAEAAQA9QAAAIsDAAAAAA==&#10;" path="m6,r,l10,r,31l6,31r-3,l,3r3,l3,,6,xe" stroked="f">
                  <v:path arrowok="t" o:connecttype="custom" o:connectlocs="6,0;6,0;6,0;10,0;10,0;10,31;10,31;6,31;6,31;3,31;0,3;3,3;3,0;6,0;6,0" o:connectangles="0,0,0,0,0,0,0,0,0,0,0,0,0,0,0"/>
                </v:shape>
                <v:shape id="Freeform 82" o:spid="_x0000_s1106" style="position:absolute;left:10366;top:9662;width:10;height:32;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r7cMA&#10;AADcAAAADwAAAGRycy9kb3ducmV2LnhtbESPQWvCQBSE7wX/w/KE3urGgFKiG5FIQSxYauv9kX3J&#10;BrNvQ3Ybk3/vFgo9DjPzDbPdjbYVA/W+caxguUhAEJdON1wr+P56e3kF4QOyxtYxKZjIwy6fPW0x&#10;0+7OnzRcQi0ihH2GCkwIXSalLw1Z9AvXEUevcr3FEGVfS93jPcJtK9MkWUuLDccFgx0Vhsrb5ccq&#10;YG1Wp+H9cK5NGsZiqorrB01KPc/H/QZEoDH8h//aR60gXa/g90w8Aj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Br7cMAAADcAAAADwAAAAAAAAAAAAAAAACYAgAAZHJzL2Rv&#10;d25yZXYueG1sUEsFBgAAAAAEAAQA9QAAAIgDAAAAAA==&#10;" path="m3,r,l7,r3,32l7,32r-4,l,25,,18,,7,,,3,xe" stroked="f">
                  <v:path arrowok="t" o:connecttype="custom" o:connectlocs="3,0;3,0;3,0;3,0;7,0;10,32;7,32;7,32;3,32;3,32;0,25;0,18;0,7;0,0;0,0;0,0;3,0;3,0" o:connectangles="0,0,0,0,0,0,0,0,0,0,0,0,0,0,0,0,0,0"/>
                </v:shape>
                <v:shape id="Freeform 83" o:spid="_x0000_s1107" style="position:absolute;left:10342;top:9666;width:7;height:31;visibility:visible;mso-wrap-style:square;v-text-anchor:top" coordsize="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N7sQA&#10;AADcAAAADwAAAGRycy9kb3ducmV2LnhtbESPQWsCMRSE7wX/Q3iCt5qth7VsjSKCKAiCtpfeHpvX&#10;zW43L0sS19Vf3xQEj8PMfMMsVoNtRU8+1I4VvE0zEMSl0zVXCr4+t6/vIEJE1tg6JgU3CrBajl4W&#10;WGh35RP151iJBOFQoAITY1dIGUpDFsPUdcTJ+3HeYkzSV1J7vCa4beUsy3Jpsea0YLCjjaHy93yx&#10;Co6Nketm13y7w2be3+N23p3IKzUZD+sPEJGG+Aw/2nutYJbn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xDe7EAAAA3AAAAA8AAAAAAAAAAAAAAAAAmAIAAGRycy9k&#10;b3ducmV2LnhtbFBLBQYAAAAABAAEAPUAAACJAwAAAAA=&#10;" path="m3,r,l7,r,28l7,31r-4,l3,28,,28,3,xe" stroked="f">
                  <v:path arrowok="t" o:connecttype="custom" o:connectlocs="3,0;3,0;3,0;7,0;7,0;7,28;7,31;7,31;3,31;3,31;3,31;3,28;3,28;0,28;3,0;3,0;3,0;3,0;3,0" o:connectangles="0,0,0,0,0,0,0,0,0,0,0,0,0,0,0,0,0,0,0"/>
                </v:shape>
                <v:shape id="Freeform 84" o:spid="_x0000_s1108" style="position:absolute;left:9900;top:9669;width:3;height:11;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wQMYA&#10;AADcAAAADwAAAGRycy9kb3ducmV2LnhtbESPS4vCQBCE7wv+h6EX9rZOVlgfWUcRRRH04PPgrTfT&#10;JtFMT8iMGv+9Iwgei6r6iuoPa1OIK1Uut6zgpxmBIE6szjlVsNtOv7sgnEfWWFgmBXdyMBw0PvoY&#10;a3vjNV03PhUBwi5GBZn3ZSylSzIy6Jq2JA7e0VYGfZBVKnWFtwA3hWxFUVsazDksZFjSOKPkvLkY&#10;BdO9T2erfXI6Xla9JS3Wh4n9/1Xq67Me/YHwVPt3+NWeawWtdgeeZ8IRkI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IwQMYAAADcAAAADwAAAAAAAAAAAAAAAACYAgAAZHJz&#10;L2Rvd25yZXYueG1sUEsFBgAAAAAEAAQA9QAAAIsDAAAAAA==&#10;" path="m3,r,l3,4r,3l,11,,,3,xe" stroked="f">
                  <v:path arrowok="t" o:connecttype="custom" o:connectlocs="3,0;3,0;3,0;3,4;3,4;3,4;3,7;3,7;0,11;0,11;0,11;0,11;0,11;0,0;0,0;3,0;3,0;3,0" o:connectangles="0,0,0,0,0,0,0,0,0,0,0,0,0,0,0,0,0,0"/>
                </v:shape>
                <v:shape id="Freeform 85" o:spid="_x0000_s1109" style="position:absolute;left:9824;top:9673;width:52;height:48;visibility:visible;mso-wrap-style:square;v-text-anchor:top" coordsize="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HHsMA&#10;AADcAAAADwAAAGRycy9kb3ducmV2LnhtbERPy2rCQBTdC/7DcIVupE4qIpI6ig+EQLupCrq8zdwm&#10;0cyddGai8e87i4LLw3nPl52pxY2crywreBslIIhzqysuFBwPu9cZCB+QNdaWScGDPCwX/d4cU23v&#10;/EW3fShEDGGfooIyhCaV0uclGfQj2xBH7sc6gyFCV0jt8B7DTS3HSTKVBiuODSU2tCkpv+5bo+CM&#10;58/L7HeSnbarNvv+yFpy66FSL4Nu9Q4iUBee4n93phWMp3FtPB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kHHsMAAADcAAAADwAAAAAAAAAAAAAAAACYAgAAZHJzL2Rv&#10;d25yZXYueG1sUEsFBgAAAAAEAAQA9QAAAIgDAAAAAA==&#10;" path="m4,r7,3l14,7r7,3l28,10r7,4l41,14r7,3l52,17,48,48,21,38r-4,l17,35r-3,l11,31r-4,l4,31r,-3l,24,,21,,17r4,l4,14,,7,4,xe" stroked="f">
                  <v:path arrowok="t" o:connecttype="custom" o:connectlocs="4,0;11,3;14,7;21,10;28,10;35,14;41,14;48,17;52,17;48,48;21,38;17,38;17,35;14,35;11,31;7,31;7,31;4,31;4,31;4,28;0,24;0,24;0,21;0,21;0,21;0,17;4,17;4,14;4,14;0,7;4,0;4,0;4,0;4,0;4,0" o:connectangles="0,0,0,0,0,0,0,0,0,0,0,0,0,0,0,0,0,0,0,0,0,0,0,0,0,0,0,0,0,0,0,0,0,0,0"/>
                </v:shape>
                <v:shape id="Freeform 86" o:spid="_x0000_s1110" style="position:absolute;left:9917;top:9676;width:82;height:21;visibility:visible;mso-wrap-style:square;v-text-anchor:top" coordsize="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Aw8QA&#10;AADcAAAADwAAAGRycy9kb3ducmV2LnhtbESPQUsDMRSE7wX/Q3hCb23WCrWuTYsuCL1UaRXPj83r&#10;ZnHzsuTF7vrvjVDocZiZb5j1dvSdOlOUNrCBu3kBirgOtuXGwOfH62wFShKyxS4wGfglge3mZrLG&#10;0oaBD3Q+pkZlCEuJBlxKfam11I48yjz0xNk7hegxZRkbbSMOGe47vSiKpfbYcl5w2FPlqP4+/ngD&#10;J10V+wfZ9+4t1vfy9e5kqF6Mmd6Oz0+gEo3pGr60d9bAYvkI/2fy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bQMPEAAAA3AAAAA8AAAAAAAAAAAAAAAAAmAIAAGRycy9k&#10;b3ducmV2LnhtbFBLBQYAAAAABAAEAPUAAACJAwAAAAA=&#10;" path="m3,l82,18r,3l3,7,,7,,4,3,xe" stroked="f">
                  <v:path arrowok="t" o:connecttype="custom" o:connectlocs="3,0;82,18;82,21;3,7;0,7;0,4;3,0;3,0;3,0;3,0;3,0;3,0" o:connectangles="0,0,0,0,0,0,0,0,0,0,0,0"/>
                </v:shape>
                <v:shape id="Freeform 87" o:spid="_x0000_s1111" style="position:absolute;left:10297;top:9676;width:28;height:7;visibility:visible;mso-wrap-style:square;v-text-anchor:top" coordsize="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ZDb4A&#10;AADcAAAADwAAAGRycy9kb3ducmV2LnhtbERPy4rCMBTdC/5DuII7TUdQSzXKKBQE3fjaX5o7aZnm&#10;pjSp1r83C8Hl4bzX297W4kGtrxwr+JkmIIgLpys2Cm7XfJKC8AFZY+2YFLzIw3YzHKwx0+7JZ3pc&#10;ghExhH2GCsoQmkxKX5Rk0U9dQxy5P9daDBG2RuoWnzHc1nKWJAtpseLYUGJD+5KK/0tnFXTz1PSL&#10;Y8Pd+ZAfczqZ3d0apcaj/ncFIlAfvuKP+6AVzJZxfjwTj4Dcv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9b2Q2+AAAA3AAAAA8AAAAAAAAAAAAAAAAAmAIAAGRycy9kb3ducmV2&#10;LnhtbFBLBQYAAAAABAAEAPUAAACDAwAAAAA=&#10;" path="m17,l28,4,4,7,,7,,4,17,xe" stroked="f">
                  <v:path arrowok="t" o:connecttype="custom" o:connectlocs="17,0;28,4;4,7;4,7;4,7;0,7;0,4;17,0" o:connectangles="0,0,0,0,0,0,0,0"/>
                </v:shape>
                <v:shape id="Freeform 88" o:spid="_x0000_s1112" style="position:absolute;left:10273;top:9683;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W08UA&#10;AADcAAAADwAAAGRycy9kb3ducmV2LnhtbESPQYvCMBSE78L+h/AWvIimCqtSjbJ0FRbBg7UXb4/m&#10;2Vabl9JE7f77jSB4HGbmG2a57kwt7tS6yrKC8SgCQZxbXXGhIDtuh3MQziNrrC2Tgj9ysF599JYY&#10;a/vgA91TX4gAYRejgtL7JpbS5SUZdCPbEAfvbFuDPsi2kLrFR4CbWk6iaCoNVhwWSmwoKSm/pjej&#10;4LxrsuQyiPZfvOvq0+AnSTdZqlT/s/tegPDU+Xf41f7VCiazMTzPh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ZbTxQAAANwAAAAPAAAAAAAAAAAAAAAAAJgCAABkcnMv&#10;ZG93bnJldi54bWxQSwUGAAAAAAQABAD1AAAAigMAAAAA&#10;" path="m,l4,,7,r,4l4,4,,4,,xe" stroked="f">
                  <v:path arrowok="t" o:connecttype="custom" o:connectlocs="0,0;4,0;4,0;4,0;7,0;7,0;7,0;7,0;7,4;7,4;4,4;4,4;0,4;0,4;0,4;0,0;0,0;0,0;0,0;0,0;0,0" o:connectangles="0,0,0,0,0,0,0,0,0,0,0,0,0,0,0,0,0,0,0,0,0"/>
                </v:shape>
                <v:shape id="Freeform 89" o:spid="_x0000_s1113" style="position:absolute;left:10218;top:9687;width:38;height:3;visibility:visible;mso-wrap-style:square;v-text-anchor:top" coordsize="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BcMIA&#10;AADcAAAADwAAAGRycy9kb3ducmV2LnhtbESPwWrDMBBE74X+g9hCbrVsH9riRAmhTaHQU9x8wGKt&#10;bRFrZaxN7Px9FSj0OMzMG2azW/ygrjRFF9hAkeWgiJtgHXcGTj+fz2+goiBbHAKTgRtF2G0fHzZY&#10;2TDzka61dCpBOFZooBcZK61j05PHmIWROHltmDxKklOn7YRzgvtBl3n+oj06Tgs9jvTeU3OuL97A&#10;h+uOrdPfsRj8QRfS3mTG2pjV07JfgxJa5D/81/6yBsrXEu5n0hH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0FwwgAAANwAAAAPAAAAAAAAAAAAAAAAAJgCAABkcnMvZG93&#10;bnJldi54bWxQSwUGAAAAAAQABAD1AAAAhwMAAAAA&#10;" path="m35,r,l38,,31,,28,3r-4,l18,3r-4,l11,3,4,3,,3,35,xe" stroked="f">
                  <v:path arrowok="t" o:connecttype="custom" o:connectlocs="35,0;35,0;35,0;35,0;38,0;31,0;28,3;24,3;18,3;14,3;11,3;4,3;0,3;35,0" o:connectangles="0,0,0,0,0,0,0,0,0,0,0,0,0,0"/>
                </v:shape>
                <v:shape id="Freeform 90" o:spid="_x0000_s1114" style="position:absolute;left:10122;top:9687;width:45;height:7;visibility:visible;mso-wrap-style:square;v-text-anchor:top" coordsize="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VrsMA&#10;AADcAAAADwAAAGRycy9kb3ducmV2LnhtbESPQWsCMRSE74X+h/AKvdWsFqqsRpFCiz2qhXp8bp6b&#10;4OZl2byu2/76piB4HGa+GWaxGkKjeuqSj2xgPCpAEVfReq4NfO7fnmagkiBbbCKTgR9KsFre3y2w&#10;tPHCW+p3UqtcwqlEA06kLbVOlaOAaRRb4uydYhdQsuxqbTu85PLQ6ElRvOiAnvOCw5ZeHVXn3Xcw&#10;MPlyJ3d8j1T1vyLjzcHXH1tvzOPDsJ6DEhrkFr7SG5u56TP8n8l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NVrsMAAADcAAAADwAAAAAAAAAAAAAAAACYAgAAZHJzL2Rv&#10;d25yZXYueG1sUEsFBgAAAAAEAAQA9QAAAIgDAAAAAA==&#10;" path="m,l45,3,,7,,3,,xe" stroked="f">
                  <v:path arrowok="t" o:connecttype="custom" o:connectlocs="0,0;45,3;0,7;0,3;0,3;0,3;0,0;0,0;0,0;0,0;0,0" o:connectangles="0,0,0,0,0,0,0,0,0,0,0"/>
                </v:shape>
                <v:shape id="Freeform 91" o:spid="_x0000_s1115" style="position:absolute;left:9728;top:9690;width:31;height: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HsIA&#10;AADcAAAADwAAAGRycy9kb3ducmV2LnhtbESPX2vCMBTF3wd+h3AF32aqlCnVKCII4oMwde93zTUt&#10;Njc1ibV++2Uw2OPh/PlxluveNqIjH2rHCibjDARx6XTNRsHlvHufgwgRWWPjmBS8KMB6NXhbYqHd&#10;kz+pO0Uj0giHAhVUMbaFlKGsyGIYu5Y4eVfnLcYkvZHa4zON20ZOs+xDWqw5ESpsaVtReTs9bOLm&#10;5vKQs8nX3Jz9/dj5/NB850qNhv1mASJSH//Df+29VjCd5fB7Jh0B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K8ewgAAANwAAAAPAAAAAAAAAAAAAAAAAJgCAABkcnMvZG93&#10;bnJldi54bWxQSwUGAAAAAAQABAD1AAAAhwMAAAAA&#10;" path="m21,r7,l31,,28,,24,4r-3,l17,4r-3,l11,7,7,7,4,7,,7,,4,21,xe" stroked="f">
                  <v:path arrowok="t" o:connecttype="custom" o:connectlocs="21,0;28,0;28,0;31,0;28,0;28,0;24,4;21,4;17,4;14,4;11,7;7,7;4,7;0,7;0,7;0,7;0,4;0,4;21,0" o:connectangles="0,0,0,0,0,0,0,0,0,0,0,0,0,0,0,0,0,0,0"/>
                </v:shape>
                <v:shape id="Freeform 92" o:spid="_x0000_s1116" style="position:absolute;left:10452;top:9690;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3C8UA&#10;AADcAAAADwAAAGRycy9kb3ducmV2LnhtbESPQWvCQBSE7wX/w/IKvYhujFQluoqIhVJoqdGLt0f2&#10;mYRm34bsq8Z/3y0Uehxm5htmteldo67Uhdqzgck4AUVceFtzaeB0fBktQAVBtth4JgN3CrBZDx5W&#10;mFl/4wNdcylVhHDI0EAl0mZah6Iih2HsW+LoXXznUKLsSm07vEW4a3SaJDPtsOa4UGFLu4qKr/zb&#10;GWiK4ee2fMs/5Jwm/XQ/9O+5eGOeHvvtEpRQL//hv/arNZDOn+H3TDw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DcLxQAAANwAAAAPAAAAAAAAAAAAAAAAAJgCAABkcnMv&#10;ZG93bnJldi54bWxQSwUGAAAAAAQABAD1AAAAigMAAAAA&#10;" path="m,l,,3,4r,3l,7,,4,,xe" stroked="f">
                  <v:path arrowok="t" o:connecttype="custom" o:connectlocs="0,0;0,0;3,4;3,4;3,7;0,7;0,7;0,7;0,7;0,7;0,4;0,0;0,0;0,0;0,0;0,0;0,0" o:connectangles="0,0,0,0,0,0,0,0,0,0,0,0,0,0,0,0,0"/>
                </v:shape>
                <v:shape id="Freeform 93" o:spid="_x0000_s1117" style="position:absolute;left:9889;top:9697;width:7;height:18;visibility:visible;mso-wrap-style:square;v-text-anchor:top" coordsize="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k4sUA&#10;AADcAAAADwAAAGRycy9kb3ducmV2LnhtbESPQWsCMRSE74L/ITyhN826FCtbo0hB8FAoru3B22Pz&#10;uhvcvGyTuG77640g9DjMzDfMajPYVvTkg3GsYD7LQBBXThuuFXwed9MliBCRNbaOScEvBdisx6MV&#10;Ftpd+UB9GWuRIBwKVNDE2BVShqohi2HmOuLkfTtvMSbpa6k9XhPctjLPsoW0aDgtNNjRW0PVubxY&#10;BR+67fxf/rMz26/+OavezbE+lUo9TYbtK4hIQ/wPP9p7rSB/WcD9TD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2TixQAAANwAAAAPAAAAAAAAAAAAAAAAAJgCAABkcnMv&#10;ZG93bnJldi54bWxQSwUGAAAAAAQABAD1AAAAigMAAAAA&#10;" path="m4,r,l7,,,18,4,xe" stroked="f">
                  <v:path arrowok="t" o:connecttype="custom" o:connectlocs="4,0;4,0;4,0;7,0;7,0;0,18;4,0;4,0;4,0;4,0;4,0" o:connectangles="0,0,0,0,0,0,0,0,0,0,0"/>
                </v:shape>
                <v:shape id="Freeform 94" o:spid="_x0000_s1118" style="position:absolute;left:10013;top:9697;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F9sQA&#10;AADcAAAADwAAAGRycy9kb3ducmV2LnhtbESPT2vCQBTE7wW/w/KE3urGUKqkrkFaDD3WP+D1mX1N&#10;VrNvQ3aNqZ/eLRQ8DjPzG2aRD7YRPXXeOFYwnSQgiEunDVcK9rv1yxyED8gaG8ek4Jc85MvR0wIz&#10;7a68oX4bKhEh7DNUUIfQZlL6siaLfuJa4uj9uM5iiLKrpO7wGuG2kWmSvEmLhuNCjS191FSetxer&#10;IClOen24vBr/ybfqdjT2u90VSj2Ph9U7iEBDeIT/219aQTqbwd+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RfbEAAAA3AAAAA8AAAAAAAAAAAAAAAAAmAIAAGRycy9k&#10;b3ducmV2LnhtbFBLBQYAAAAABAAEAPUAAACJAwAAAAA=&#10;" path="m,l3,,7,4,3,4r,3l,7,,4,,xe" stroked="f">
                  <v:path arrowok="t" o:connecttype="custom" o:connectlocs="0,0;3,0;3,0;3,0;3,0;3,0;3,0;7,4;7,4;7,4;7,4;3,4;3,7;3,7;3,7;3,7;0,7;0,7;0,7;0,4;0,4;0,4;0,4;0,0;0,0;0,0;0,0;0,0;0,0" o:connectangles="0,0,0,0,0,0,0,0,0,0,0,0,0,0,0,0,0,0,0,0,0,0,0,0,0,0,0,0,0"/>
                </v:shape>
                <v:shape id="Freeform 95" o:spid="_x0000_s1119" style="position:absolute;left:10294;top:9697;width:34;height:45;visibility:visible;mso-wrap-style:square;v-text-anchor:top" coordsize="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xCMQA&#10;AADcAAAADwAAAGRycy9kb3ducmV2LnhtbERPS2vCQBC+F/wPywi9FN3UQxujq4iltKgtVAv1OGQn&#10;D8zOhuxW4793DoUeP773fNm7Rp2pC7VnA4/jBBRx7m3NpYHvw+soBRUissXGMxm4UoDlYnA3x8z6&#10;C3/ReR9LJSEcMjRQxdhmWoe8Iodh7Fti4QrfOYwCu1LbDi8S7ho9SZIn7bBmaaiwpXVF+Wn/6wxM&#10;flJ9emg+6rdN+nnYvSTFcbotjLkf9qsZqEh9/Bf/ud+t+J5lrZyR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7cQjEAAAA3AAAAA8AAAAAAAAAAAAAAAAAmAIAAGRycy9k&#10;b3ducmV2LnhtbFBLBQYAAAAABAAEAPUAAACJAwAAAAA=&#10;" path="m20,l31,r3,11l34,21r,10l34,42r-3,l27,45r-3,l17,45r-3,l10,45r-7,l,45,3,7,20,xe" stroked="f">
                  <v:path arrowok="t" o:connecttype="custom" o:connectlocs="20,0;31,0;34,11;34,21;34,31;34,42;31,42;27,45;24,45;17,45;14,45;10,45;3,45;0,45;3,7;20,0" o:connectangles="0,0,0,0,0,0,0,0,0,0,0,0,0,0,0,0"/>
                </v:shape>
                <v:shape id="Freeform 96" o:spid="_x0000_s1120" style="position:absolute;left:10410;top:9697;width:7;height:11;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4GcEA&#10;AADcAAAADwAAAGRycy9kb3ducmV2LnhtbESPQYvCMBSE74L/ITxhb5q2wqrVKOIiCHvSXe/P5tkU&#10;m5fSZLX99xtB8DjMzDfMatPZWtyp9ZVjBekkAUFcOF1xqeD3Zz+eg/ABWWPtmBT05GGzHg5WmGv3&#10;4CPdT6EUEcI+RwUmhCaX0heGLPqJa4ijd3WtxRBlW0rd4iPCbS2zJPmUFiuOCwYb2hkqbqc/q2Ca&#10;zPR3mp77S+8zf6jn+GUkKvUx6rZLEIG68A6/2getIJst4Hk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aOBnBAAAA3AAAAA8AAAAAAAAAAAAAAAAAmAIAAGRycy9kb3du&#10;cmV2LnhtbFBLBQYAAAAABAAEAPUAAACGAwAAAAA=&#10;" path="m,l4,,7,4r,3l4,7,,11,,7,,xe" stroked="f">
                  <v:path arrowok="t" o:connecttype="custom" o:connectlocs="0,0;4,0;4,0;4,0;4,0;4,0;7,4;7,4;7,7;7,7;4,7;4,7;0,11;0,11;0,11;0,7;0,7;0,0;0,0;0,0;0,0;0,0" o:connectangles="0,0,0,0,0,0,0,0,0,0,0,0,0,0,0,0,0,0,0,0,0,0"/>
                </v:shape>
                <v:shape id="Freeform 97" o:spid="_x0000_s1121" style="position:absolute;left:9903;top:9701;width:89;height:38;visibility:visible;mso-wrap-style:square;v-text-anchor:top" coordsize="8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UH8IA&#10;AADcAAAADwAAAGRycy9kb3ducmV2LnhtbERPz2vCMBS+D/wfwhvsNtN5GKUaRUSHO/SwKshuj+St&#10;KTYvpUltt79+OQgeP77fq83kWnGjPjSeFbzNMxDE2puGawXn0+E1BxEissHWMyn4pQCb9exphYXx&#10;I3/RrYq1SCEcClRgY+wKKYO25DDMfUecuB/fO4wJ9rU0PY4p3LVykWXv0mHDqcFiRztL+loNToEu&#10;9xP+DfXl05bD8cNGe9LfVqmX52m7BBFpig/x3X00ChZ5mp/O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QfwgAAANwAAAAPAAAAAAAAAAAAAAAAAJgCAABkcnMvZG93&#10;bnJldi54bWxQSwUGAAAAAAQABAD1AAAAhwMAAAAA&#10;" path="m10,l89,14r,24l,27,7,r3,xe" stroked="f">
                  <v:path arrowok="t" o:connecttype="custom" o:connectlocs="10,0;89,14;89,38;0,27;7,0;7,0;10,0;10,0;10,0" o:connectangles="0,0,0,0,0,0,0,0,0"/>
                </v:shape>
                <v:shape id="Freeform 98" o:spid="_x0000_s1122" style="position:absolute;left:10037;top:9701;width:61;height:14;visibility:visible;mso-wrap-style:square;v-text-anchor:top" coordsize="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Cs8UA&#10;AADcAAAADwAAAGRycy9kb3ducmV2LnhtbESPQWvCQBSE7wX/w/IEb81GLWWJriKCmEML1fbg8ZF9&#10;JsHs25DdmNhf3y0Uehxm5htmvR1tI+7U+dqxhnmSgiAunKm51PD1eXhWIHxANtg4Jg0P8rDdTJ7W&#10;mBk38Inu51CKCGGfoYYqhDaT0hcVWfSJa4mjd3WdxRBlV0rT4RDhtpGLNH2VFmuOCxW2tK+ouJ17&#10;q6F5vHwfx8BKvfXvp6VV+cfyetF6Nh13KxCBxvAf/mvnRsNCze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YKzxQAAANwAAAAPAAAAAAAAAAAAAAAAAJgCAABkcnMv&#10;ZG93bnJldi54bWxQSwUGAAAAAAQABAD1AAAAigMAAAAA&#10;" path="m,l61,10r-6,l48,14r-7,l31,10r-7,l17,10,7,7,,7,,3,,xe" stroked="f">
                  <v:path arrowok="t" o:connecttype="custom" o:connectlocs="0,0;61,10;55,10;48,14;41,14;31,10;24,10;17,10;7,7;0,7;0,3;0,3;0,0;0,0;0,0;0,0;0,0;0,0" o:connectangles="0,0,0,0,0,0,0,0,0,0,0,0,0,0,0,0,0,0"/>
                </v:shape>
                <v:shape id="Freeform 99" o:spid="_x0000_s1123" style="position:absolute;left:9680;top:9704;width:17;height:7;visibility:visible;mso-wrap-style:square;v-text-anchor:top" coordsize="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W5NsIA&#10;AADcAAAADwAAAGRycy9kb3ducmV2LnhtbESPX2vCQBDE3wW/w7GCb3oxoIToKdVS8KngH3xectsk&#10;mNsLd1tNv32vUPBxmJnfMJvd4Dr1oBBbzwYW8wwUceVty7WB6+VjVoCKgmyx80wGfijCbjsebbC0&#10;/sknepylVgnCsUQDjUhfah2rhhzGue+Jk/flg0NJMtTaBnwmuOt0nmUr7bDltNBgT4eGqvv52xl4&#10;3y9uNxfuh8/9MkixOnmWeDRmOhne1qCEBnmF/9tHayAvcvg7k46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tbk2wgAAANwAAAAPAAAAAAAAAAAAAAAAAJgCAABkcnMvZG93&#10;bnJldi54bWxQSwUGAAAAAAQABAD1AAAAhwMAAAAA&#10;" path="m14,r3,l,7,,4,,,7,r4,l14,xe" stroked="f">
                  <v:path arrowok="t" o:connecttype="custom" o:connectlocs="14,0;17,0;17,0;17,0;17,0;17,0;17,0;17,0;17,0;0,7;0,4;0,0;7,0;7,0;11,0;11,0;14,0;14,0" o:connectangles="0,0,0,0,0,0,0,0,0,0,0,0,0,0,0,0,0,0"/>
                </v:shape>
                <v:shape id="Freeform 100" o:spid="_x0000_s1124" style="position:absolute;left:10270;top:9704;width:10;height:42;visibility:visible;mso-wrap-style:square;v-text-anchor:top" coordsize="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ibMMA&#10;AADcAAAADwAAAGRycy9kb3ducmV2LnhtbESPy2rDMBBF94X8g5hAN6WR7UIJTpTQBAIli0Ldbrob&#10;rInl1BoZS/Hj7yNDocvLfRzudj/aRvTU+dqxgnSVgCAuna65UvD9dXpeg/ABWWPjmBRM5GG/Wzxs&#10;Mddu4E/qi1CJOMI+RwUmhDaX0peGLPqVa4mjd3GdxRBlV0nd4RDHbSOzJHmVFmuOBIMtHQ2Vv8XN&#10;zpBz6iv68Nfww4dhqs34dDFKPS7Htw2IQGP4D/+137WCbP0C85l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CibMMAAADcAAAADwAAAAAAAAAAAAAAAACYAgAAZHJzL2Rv&#10;d25yZXYueG1sUEsFBgAAAAAEAAQA9QAAAIgDAAAAAA==&#10;" path="m10,r,l7,38r-4,l3,42,,42,,4,3,,7,r3,xe" stroked="f">
                  <v:path arrowok="t" o:connecttype="custom" o:connectlocs="10,0;10,0;10,0;10,0;10,0;7,38;7,38;3,38;3,42;0,42;0,4;0,4;3,0;3,0;7,0;7,0;7,0;10,0;10,0" o:connectangles="0,0,0,0,0,0,0,0,0,0,0,0,0,0,0,0,0,0,0"/>
                </v:shape>
                <v:shape id="Freeform 101" o:spid="_x0000_s1125" style="position:absolute;left:9732;top:9704;width:34;height:11;visibility:visible;mso-wrap-style:square;v-text-anchor:top" coordsize="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tl8UA&#10;AADcAAAADwAAAGRycy9kb3ducmV2LnhtbESPQWvCQBSE74X+h+UJvdWNUqxGVyklRW/WtKLeHtln&#10;Epp9G3a3Jv57t1DwOMzMN8xi1ZtGXMj52rKC0TABQVxYXXOp4Pvr43kKwgdkjY1lUnAlD6vl48MC&#10;U2073tElD6WIEPYpKqhCaFMpfVGRQT+0LXH0ztYZDFG6UmqHXYSbRo6TZCIN1hwXKmzpvaLiJ/81&#10;CjK9/8w6mWfJ68G7/rhd16fZQamnQf82BxGoD/fwf3ujFYynL/B3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y2XxQAAANwAAAAPAAAAAAAAAAAAAAAAAJgCAABkcnMv&#10;ZG93bnJldi54bWxQSwUGAAAAAAQABAD1AAAAigMAAAAA&#10;" path="m24,r7,l34,4,,11,,7,24,xe" stroked="f">
                  <v:path arrowok="t" o:connecttype="custom" o:connectlocs="24,0;31,0;31,0;34,4;34,4;34,4;0,11;0,11;0,11;0,7;0,7;24,0" o:connectangles="0,0,0,0,0,0,0,0,0,0,0,0"/>
                </v:shape>
                <v:shape id="Freeform 102" o:spid="_x0000_s1126" style="position:absolute;left:10208;top:9704;width:45;height:42;visibility:visible;mso-wrap-style:square;v-text-anchor:top" coordsize="4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V8UA&#10;AADcAAAADwAAAGRycy9kb3ducmV2LnhtbESPQWvCQBSE74L/YXlCL1I3Biw2dZWoFEpvNRZ6fM0+&#10;N8Hs25jdmvTfdwuCx2FmvmFWm8E24kqdrx0rmM8SEMSl0zUbBcfi9XEJwgdkjY1jUvBLHjbr8WiF&#10;mXY9f9D1EIyIEPYZKqhCaDMpfVmRRT9zLXH0Tq6zGKLsjNQd9hFuG5kmyZO0WHNcqLClXUXl+fBj&#10;FZj88rn4Sp/zb3PCdl9szfu06JV6mAz5C4hAQ7iHb+03rSBdLu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1XxQAAANwAAAAPAAAAAAAAAAAAAAAAAJgCAABkcnMv&#10;ZG93bnJldi54bWxQSwUGAAAAAAQABAD1AAAAigMAAAAA&#10;" path="m38,r7,4l45,42,,42,4,7,7,4,38,xe" stroked="f">
                  <v:path arrowok="t" o:connecttype="custom" o:connectlocs="38,0;45,4;45,42;0,42;4,7;4,7;4,7;7,4;7,4;38,0" o:connectangles="0,0,0,0,0,0,0,0,0,0"/>
                </v:shape>
                <v:shape id="Freeform 103" o:spid="_x0000_s1127" style="position:absolute;left:10369;top:9708;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JuMMA&#10;AADcAAAADwAAAGRycy9kb3ducmV2LnhtbESPQWvCQBSE74L/YXlCb7qJB5HUVVQQRPDQNKU9PrKv&#10;SWj2bcg+Tfrvu4LQ4zAz3zCb3ehadac+NJ4NpIsEFHHpbcOVgeL9NF+DCoJssfVMBn4pwG47nWww&#10;s37gN7rnUqkI4ZChgVqky7QOZU0Ow8J3xNH79r1DibKvtO1xiHDX6mWSrLTDhuNCjR0dayp/8psz&#10;IEPKhVx0frmmQ1f4w8fx6zM15mU27l9BCY3yH362z9bAcr2Cx5l4BP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gJuMMAAADcAAAADwAAAAAAAAAAAAAAAACYAgAAZHJzL2Rv&#10;d25yZXYueG1sUEsFBgAAAAAEAAQA9QAAAIgDAAAAAA==&#10;" path="m4,r,l4,3,,3,,,4,xe" stroked="f">
                  <v:path arrowok="t" o:connecttype="custom" o:connectlocs="4,0;4,0;4,0;4,0;4,3;4,3;4,3;4,3;0,3;0,3;0,0;4,0;4,0" o:connectangles="0,0,0,0,0,0,0,0,0,0,0,0,0"/>
                </v:shape>
                <v:shape id="Freeform 104" o:spid="_x0000_s1128" style="position:absolute;left:10112;top:9711;width:58;height:35;visibility:visible;mso-wrap-style:square;v-text-anchor:top" coordsize="5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7JRsUA&#10;AADcAAAADwAAAGRycy9kb3ducmV2LnhtbESPT2vCQBTE70K/w/IKXqRuDGJjdJUqiJ5K/Xt+ZJ9J&#10;bPZtyK4av70rFHocZuY3zHTemkrcqHGlZQWDfgSCOLO65FzBYb/6SEA4j6yxskwKHuRgPnvrTDHV&#10;9s5buu18LgKEXYoKCu/rVEqXFWTQ9W1NHLyzbQz6IJtc6gbvAW4qGUfRSBosOSwUWNOyoOx3dzUK&#10;FtvN/vAd/5zGw1FyiY/Z2q97rFT3vf2agPDU+v/wX3ujFcTJJ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slGxQAAANwAAAAPAAAAAAAAAAAAAAAAAJgCAABkcnMv&#10;ZG93bnJldi54bWxQSwUGAAAAAAQABAD1AAAAigMAAAAA&#10;" path="m10,l55,r3,7l58,17r-3,7l55,35,4,35,,28,7,r3,xe" stroked="f">
                  <v:path arrowok="t" o:connecttype="custom" o:connectlocs="10,0;55,0;58,7;58,17;55,24;55,35;4,35;0,28;7,0;7,0;7,0;10,0;10,0" o:connectangles="0,0,0,0,0,0,0,0,0,0,0,0,0"/>
                </v:shape>
                <v:shape id="Freeform 105" o:spid="_x0000_s1129" style="position:absolute;left:10184;top:9711;width:7;height:35;visibility:visible;mso-wrap-style:square;v-text-anchor:top" coordsize="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RbsA&#10;AADcAAAADwAAAGRycy9kb3ducmV2LnhtbERPSwrCMBDdC94hjOBOU0WlVKP4QXBb9QBjM6bFZlKa&#10;qPX2ZiG4fLz/atPZWryo9ZVjBZNxAoK4cLpio+B6OY5SED4ga6wdk4IPedis+70VZtq9OafXORgR&#10;Q9hnqKAMocmk9EVJFv3YNcSRu7vWYoiwNVK3+I7htpbTJFlIixXHhhIb2pdUPM5Pq+Axv5nTTvI2&#10;meVG5vxJzeJQKDUcdNsliEBd+It/7pNWME3j2ngmHgG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BbP0W7AAAA3AAAAA8AAAAAAAAAAAAAAAAAmAIAAGRycy9kb3ducmV2Lnht&#10;bFBLBQYAAAAABAAEAPUAAACAAwAAAAA=&#10;" path="m,l7,,4,35,,35,,xe" stroked="f">
                  <v:path arrowok="t" o:connecttype="custom" o:connectlocs="0,0;7,0;4,35;4,35;4,35;0,35;0,35;0,35;0,35;0,35;0,35;0,0;0,0;0,0;0,0;0,0" o:connectangles="0,0,0,0,0,0,0,0,0,0,0,0,0,0,0,0"/>
                </v:shape>
                <v:shape id="Freeform 106" o:spid="_x0000_s1130" style="position:absolute;left:10476;top:971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JacMA&#10;AADcAAAADwAAAGRycy9kb3ducmV2LnhtbESPwW7CMBBE75X6D9ZW6q04+NBCwCAEQkLqJQU+YImX&#10;JCJeh9jg9O9rJKQeRzPzRjNfDrYVd+p941jDeJSBIC6dabjScDxsPyYgfEA22DomDb/kYbl4fZlj&#10;blzkH7rvQyUShH2OGuoQulxKX9Zk0Y9cR5y8s+sthiT7SpoeY4LbVqos+5QWG04LNXa0rqm87G9W&#10;w2azKy6naON1VSgflftShfrW+v1tWM1ABBrCf/jZ3hkNajKFx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5JacMAAADcAAAADwAAAAAAAAAAAAAAAACYAgAAZHJzL2Rv&#10;d25yZXYueG1sUEsFBgAAAAAEAAQA9QAAAIgDAAAAAA==&#10;" path="m3,r,l3,3,,3,,,3,xe" stroked="f">
                  <v:path arrowok="t" o:connecttype="custom" o:connectlocs="3,0;3,0;3,0;3,0;3,0;3,3;3,3;3,3;0,3;0,3;0,3;0,0;0,0;0,0;0,0;3,0;3,0" o:connectangles="0,0,0,0,0,0,0,0,0,0,0,0,0,0,0,0,0"/>
                </v:shape>
                <v:shape id="Freeform 107" o:spid="_x0000_s1131" style="position:absolute;left:9677;top:9718;width:27;height:14;visibility:visible;mso-wrap-style:square;v-text-anchor:top" coordsize="2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cxMMA&#10;AADcAAAADwAAAGRycy9kb3ducmV2LnhtbERP3WrCMBS+F/YO4Qy8GWtqkbl2RlFhIE4KdnuAQ3PW&#10;dmtOSpO19e3NxcDLj+9/vZ1MKwbqXWNZwSKKQRCXVjdcKfj6fH9+BeE8ssbWMim4koPt5mG2xkzb&#10;kS80FL4SIYRdhgpq77tMSlfWZNBFtiMO3LftDfoA+0rqHscQblqZxPGLNNhwaKixo0NN5W/xZxTs&#10;n+THMJ3Llcx/ih1WyzS/nlKl5o/T7g2Ep8nfxf/uo1aQpGF+OBOO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RcxMMAAADcAAAADwAAAAAAAAAAAAAAAACYAgAAZHJzL2Rv&#10;d25yZXYueG1sUEsFBgAAAAAEAAQA9QAAAIgDAAAAAA==&#10;" path="m20,r,l24,r,3l27,3r,4l24,7,3,14,,7,20,xe" stroked="f">
                  <v:path arrowok="t" o:connecttype="custom" o:connectlocs="20,0;20,0;20,0;24,0;24,0;24,0;24,3;27,3;27,3;27,3;27,7;24,7;24,7;3,14;3,14;3,14;3,14;3,14;0,7;20,0" o:connectangles="0,0,0,0,0,0,0,0,0,0,0,0,0,0,0,0,0,0,0,0"/>
                </v:shape>
                <v:shape id="Freeform 108" o:spid="_x0000_s1132" style="position:absolute;left:10009;top:9718;width:4;height:21;visibility:visible;mso-wrap-style:square;v-text-anchor:top" coordsize="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u7cUA&#10;AADcAAAADwAAAGRycy9kb3ducmV2LnhtbESPQWvCQBCF74X+h2UKvTUbc2g1dRUpNAgiWO0ltyE7&#10;JtHsbNhdY/z3bkHo8fHmfW/efDmaTgzkfGtZwSRJQRBXVrdcK/g9fL9NQfiArLGzTApu5GG5eH6a&#10;Y67tlX9o2IdaRAj7HBU0IfS5lL5qyKBPbE8cvaN1BkOUrpba4TXCTSezNH2XBluODQ329NVQdd5f&#10;THxja05ZsVudb1s/LcoNfXBaOqVeX8bVJ4hAY/g/fqTXWkE2m8DfmEg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7txQAAANwAAAAPAAAAAAAAAAAAAAAAAJgCAABkcnMv&#10;ZG93bnJldi54bWxQSwUGAAAAAAQABAD1AAAAigMAAAAA&#10;" path="m4,r,l4,21,,21,,,4,xe" stroked="f">
                  <v:path arrowok="t" o:connecttype="custom" o:connectlocs="4,0;4,0;4,0;4,0;4,0;4,21;4,21;4,21;0,21;0,21;0,21;0,21;0,21;0,21;0,0;0,0;4,0;4,0;4,0" o:connectangles="0,0,0,0,0,0,0,0,0,0,0,0,0,0,0,0,0,0,0"/>
                </v:shape>
                <v:shape id="Freeform 109" o:spid="_x0000_s1133" style="position:absolute;left:10493;top:9721;width:30;height:11;visibility:visible;mso-wrap-style:square;v-text-anchor:top" coordsize="3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XycMA&#10;AADcAAAADwAAAGRycy9kb3ducmV2LnhtbESPQYvCMBSE78L+h/AW9qbp9lC1a5SyIAh7soru8dE8&#10;22LzUppUq7/eCILHYWa+YRarwTTiQp2rLSv4nkQgiAuray4V7Hfr8QyE88gaG8uk4EYOVsuP0QJT&#10;ba+8pUvuSxEg7FJUUHnfplK6oiKDbmJb4uCdbGfQB9mVUnd4DXDTyDiKEmmw5rBQYUu/FRXnvDcK&#10;oj7r/+7lbJge5jK38RGz5D9R6utzyH5AeBr8O/xqb7SCeB7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IXycMAAADcAAAADwAAAAAAAAAAAAAAAACYAgAAZHJzL2Rv&#10;d25yZXYueG1sUEsFBgAAAAAEAAQA9QAAAIgDAAAAAA==&#10;" path="m3,l30,4r,7l,4,,,3,xe" stroked="f">
                  <v:path arrowok="t" o:connecttype="custom" o:connectlocs="3,0;30,4;30,11;0,4;0,4;0,4;0,0;3,0;3,0;3,0;3,0;3,0" o:connectangles="0,0,0,0,0,0,0,0,0,0,0,0"/>
                </v:shape>
                <v:shape id="Freeform 110" o:spid="_x0000_s1134" style="position:absolute;left:10030;top:9721;width:68;height:21;visibility:visible;mso-wrap-style:square;v-text-anchor:top" coordsize="6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visMA&#10;AADcAAAADwAAAGRycy9kb3ducmV2LnhtbESPQWsCMRSE74L/ITzBm2a1IHZrFFGs0ptWhN4em9fN&#10;1s3Lsolx+++bguBxmJlvmMWqs7WI1PrKsYLJOANBXDhdcang/LkbzUH4gKyxdkwKfsnDatnvLTDX&#10;7s5HiqdQigRhn6MCE0KTS+kLQxb92DXEyft2rcWQZFtK3eI9wW0tp1k2kxYrTgsGG9oYKq6nm1VQ&#10;T77QZF2IR7Nv4uV9+/FziDOlhoNu/QYiUBee4Uf7oBVMX1/g/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QvisMAAADcAAAADwAAAAAAAAAAAAAAAACYAgAAZHJzL2Rv&#10;d25yZXYueG1sUEsFBgAAAAAEAAQA9QAAAIgDAAAAAA==&#10;" path="m3,l68,11r,3l65,14r-3,l58,14r-3,4l48,18r-3,l41,18r-3,l31,21r-4,l24,21r-3,l17,21r-7,l7,21r-4,l,21,,,3,xe" stroked="f">
                  <v:path arrowok="t" o:connecttype="custom" o:connectlocs="3,0;68,11;68,11;68,11;68,14;65,14;62,14;58,14;55,18;48,18;45,18;41,18;38,18;31,21;27,21;24,21;21,21;17,21;10,21;7,21;3,21;0,21;0,0;3,0;3,0;3,0;3,0" o:connectangles="0,0,0,0,0,0,0,0,0,0,0,0,0,0,0,0,0,0,0,0,0,0,0,0,0,0,0"/>
                </v:shape>
                <v:shape id="Freeform 111" o:spid="_x0000_s1135" style="position:absolute;left:9814;top:9725;width:10;height:7;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sesQA&#10;AADcAAAADwAAAGRycy9kb3ducmV2LnhtbESPQWvCQBSE7wX/w/IEb3VjkNJEV1FB9FSotujxkX0m&#10;0ezbsLua+O+7hUKPw8x8w8yXvWnEg5yvLSuYjBMQxIXVNZcKvo7b13cQPiBrbCyTgid5WC4GL3PM&#10;te34kx6HUIoIYZ+jgiqENpfSFxUZ9GPbEkfvYp3BEKUrpXbYRbhpZJokb9JgzXGhwpY2FRW3w90o&#10;OGe7VequuPnI/Peasml5O907pUbDfjUDEagP/+G/9l4rSLMp/J6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bHrEAAAA3AAAAA8AAAAAAAAAAAAAAAAAmAIAAGRycy9k&#10;b3ducmV2LnhtbFBLBQYAAAAABAAEAPUAAACJAwAAAAA=&#10;" path="m3,r7,l10,3,7,3,3,7,,3,,,3,xe" stroked="f">
                  <v:path arrowok="t" o:connecttype="custom" o:connectlocs="3,0;10,0;10,0;10,0;10,3;10,3;7,3;7,3;3,7;0,3;0,3;0,3;0,3;0,0;3,0" o:connectangles="0,0,0,0,0,0,0,0,0,0,0,0,0,0,0"/>
                </v:shape>
                <v:shape id="Freeform 112" o:spid="_x0000_s1136" style="position:absolute;left:9656;top:9728;width:7;height:11;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U5sIA&#10;AADcAAAADwAAAGRycy9kb3ducmV2LnhtbESPQWvCQBSE74L/YXmCN90kUqupq4giCJ607f2Zfc0G&#10;s29DdtXk33eFQo/DzHzDrDadrcWDWl85VpBOExDEhdMVlwq+Pg+TBQgfkDXWjklBTx426+Fghbl2&#10;Tz7T4xJKESHsc1RgQmhyKX1hyKKfuoY4ej+utRiibEupW3xGuK1lliRzabHiuGCwoZ2h4na5WwWz&#10;5F2f0vS7v/Y+88d6gXsjUanxqNt+gAjUhf/wX/uoFWTLN3id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9TmwgAAANwAAAAPAAAAAAAAAAAAAAAAAJgCAABkcnMvZG93&#10;bnJldi54bWxQSwUGAAAAAAQABAD1AAAAhwMAAAAA&#10;" path="m4,r,l7,r,7l7,11r-3,l4,7,,7,,4,4,xe" stroked="f">
                  <v:path arrowok="t" o:connecttype="custom" o:connectlocs="4,0;4,0;4,0;4,0;7,0;7,7;7,7;7,7;7,11;7,11;4,11;4,11;4,11;4,7;0,7;0,4;0,4;4,0;4,0;4,0;4,0;4,0" o:connectangles="0,0,0,0,0,0,0,0,0,0,0,0,0,0,0,0,0,0,0,0,0,0"/>
                </v:shape>
                <v:shape id="Freeform 113" o:spid="_x0000_s1137" style="position:absolute;left:9591;top:9735;width:55;height:25;visibility:visible;mso-wrap-style:square;v-text-anchor:top" coordsize="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F3MUA&#10;AADcAAAADwAAAGRycy9kb3ducmV2LnhtbESPQWvCQBSE74L/YXlCL6IbPYQaXUUMgpT2UCvi8ZF9&#10;ZqPZtyG7auqv7xYKPQ4z8w2zWHW2FndqfeVYwWScgCAunK64VHD42o5eQfiArLF2TAq+ycNq2e8t&#10;MNPuwZ9034dSRAj7DBWYEJpMSl8YsujHriGO3tm1FkOUbSl1i48It7WcJkkqLVYcFww2tDFUXPc3&#10;q8DPdvxG75c8tx/meTwNn+ktzZV6GXTrOYhAXfgP/7V3WsF0ls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IXcxQAAANwAAAAPAAAAAAAAAAAAAAAAAJgCAABkcnMv&#10;ZG93bnJldi54bWxQSwUGAAAAAAQABAD1AAAAigMAAAAA&#10;" path="m48,r4,l55,4r-3,l52,7r-4,4l41,14r-6,l28,18r-7,3l14,21,7,25,,25,4,21,7,18r4,-4l14,11r3,l17,7r4,l24,4r4,l31,4r4,l38,r3,l45,r3,xe" stroked="f">
                  <v:path arrowok="t" o:connecttype="custom" o:connectlocs="48,0;52,0;52,0;55,4;52,4;52,7;48,11;41,14;35,14;28,18;21,21;14,21;7,25;0,25;4,21;4,21;7,18;11,14;14,11;17,11;17,7;21,7;24,4;28,4;31,4;35,4;38,0;41,0;45,0;48,0" o:connectangles="0,0,0,0,0,0,0,0,0,0,0,0,0,0,0,0,0,0,0,0,0,0,0,0,0,0,0,0,0,0"/>
                </v:shape>
                <v:shape id="Freeform 114" o:spid="_x0000_s1138" style="position:absolute;left:9742;top:9735;width:38;height:11;visibility:visible;mso-wrap-style:square;v-text-anchor:top" coordsize="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MQA&#10;AADcAAAADwAAAGRycy9kb3ducmV2LnhtbESPUWvCMBSF3wf+h3CFvQxNlaGzayrSbaCPc/sBl+ba&#10;ljU3Icm09dcbYbDHwznnO5xiO5henMmHzrKCxTwDQVxb3XGj4PvrY/YCIkRkjb1lUjBSgG05eSgw&#10;1/bCn3Q+xkYkCIccFbQxulzKULdkMMytI07eyXqDMUnfSO3xkuCml8ssW0mDHaeFFh1VLdU/x1+j&#10;oBqftX97f7raTe3coVp31eowKvU4HXavICIN8T/8195rBcvNGu5n0hG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v4MTEAAAA3AAAAA8AAAAAAAAAAAAAAAAAmAIAAGRycy9k&#10;b3ducmV2LnhtbFBLBQYAAAAABAAEAPUAAACJAwAAAAA=&#10;" path="m31,r3,l38,,3,11,,11,,7,31,xe" stroked="f">
                  <v:path arrowok="t" o:connecttype="custom" o:connectlocs="31,0;34,0;34,0;38,0;38,0;38,0;3,11;3,11;0,11;0,7;0,7;31,0" o:connectangles="0,0,0,0,0,0,0,0,0,0,0,0"/>
                </v:shape>
                <v:shape id="Freeform 115" o:spid="_x0000_s1139" style="position:absolute;left:10561;top:9739;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md8EA&#10;AADcAAAADwAAAGRycy9kb3ducmV2LnhtbERPz2vCMBS+C/4P4Qm7iKaKk1qNsg0GMnaxiudH8myL&#10;zUttMo3//XIY7Pjx/d7som3FnXrfOFYwm2YgiLUzDVcKTsfPSQ7CB2SDrWNS8CQPu+1wsMHCuAcf&#10;6F6GSqQQ9gUqqEPoCim9rsmin7qOOHEX11sMCfaVND0+Urht5TzLltJiw6mhxo4+atLX8scqON/2&#10;Cz2TX/m4ec31LcbVd/tulHoZxbc1iEAx/Iv/3HujYL5Ka9O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lpnfBAAAA3AAAAA8AAAAAAAAAAAAAAAAAmAIAAGRycy9kb3du&#10;cmV2LnhtbFBLBQYAAAAABAAEAPUAAACGAwAAAAA=&#10;" path="m,l21,7r3,l24,10,,3,,xe" stroked="f">
                  <v:path arrowok="t" o:connecttype="custom" o:connectlocs="0,0;21,7;21,7;24,7;24,7;24,10;0,3;0,3;0,3;0,0;0,0;0,0;0,0;0,0;0,0" o:connectangles="0,0,0,0,0,0,0,0,0,0,0,0,0,0,0"/>
                </v:shape>
                <v:shape id="Freeform 116" o:spid="_x0000_s1140" style="position:absolute;left:9516;top:9742;width:34;height:4;visibility:visible;mso-wrap-style:square;v-text-anchor:top" coordsize="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dtMQA&#10;AADcAAAADwAAAGRycy9kb3ducmV2LnhtbESPwWrDMBBE74H8g9hCbolsH0LjRgmhwaW0h1K3H7BY&#10;W9vEuzKWHLt/XxUCOQ4z84bZH2fu1JUG3zoxkG4SUCSVs63UBr6/ivUjKB9QLHZOyMAveTgelos9&#10;5tZN8knXMtQqQsTnaKAJoc+19lVDjH7jepLo/biBMUQ51NoOOEU4dzpLkq1mbCUuNNjTc0PVpRzZ&#10;AM/jmd9eTkWYkuLjkrbsyvfMmNXDfHoCFWgO9/Ct/WoNZLsd/J+JR0A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WnbTEAAAA3AAAAA8AAAAAAAAAAAAAAAAAmAIAAGRycy9k&#10;b3ducmV2LnhtbFBLBQYAAAAABAAEAPUAAACJAwAAAAA=&#10;" path="m20,l31,r3,l34,4,,4,20,xe" stroked="f">
                  <v:path arrowok="t" o:connecttype="custom" o:connectlocs="20,0;31,0;34,0;34,4;34,4;34,4;0,4;20,0" o:connectangles="0,0,0,0,0,0,0,0"/>
                </v:shape>
                <v:shape id="Freeform 117" o:spid="_x0000_s1141" style="position:absolute;left:9831;top:9746;width:148;height:31;visibility:visible;mso-wrap-style:square;v-text-anchor:top" coordsize="1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RGMQA&#10;AADcAAAADwAAAGRycy9kb3ducmV2LnhtbERPz2vCMBS+C/sfwhvsIprOyXCdqYgyGAMPdgXx9mje&#10;mtLmpTZZ7f775SB4/Ph+rzejbcVAva8dK3ieJyCIS6drrhQU3x+zFQgfkDW2jknBH3nYZA+TNaba&#10;XflIQx4qEUPYp6jAhNClUvrSkEU/dx1x5H5cbzFE2FdS93iN4baViyR5lRZrjg0GO9oZKpv81yrY&#10;L5bF1+5wvBTbt2mD9myG09Io9fQ4bt9BBBrDXXxzf2oFL0mcH8/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7kRjEAAAA3AAAAA8AAAAAAAAAAAAAAAAAmAIAAGRycy9k&#10;b3ducmV2LnhtbFBLBQYAAAAABAAEAPUAAACJAwAAAAA=&#10;" path="m62,r86,10l14,31,,14,62,xe" stroked="f">
                  <v:path arrowok="t" o:connecttype="custom" o:connectlocs="62,0;148,10;14,31;0,14;62,0;62,0;62,0;62,0;62,0" o:connectangles="0,0,0,0,0,0,0,0,0"/>
                </v:shape>
                <v:shape id="Freeform 118" o:spid="_x0000_s1142" style="position:absolute;left:9725;top:9749;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qUMIA&#10;AADcAAAADwAAAGRycy9kb3ducmV2LnhtbESPQYvCMBSE7wv+h/AEb2tShbJ0jSKCy151BT0+mrdN&#10;sXmpTazVX2+EhT0OM/MNs1gNrhE9daH2rCGbKhDEpTc1VxoOP9v3DxAhIhtsPJOGOwVYLUdvCyyM&#10;v/GO+n2sRIJwKFCDjbEtpAylJYdh6lvi5P36zmFMsquk6fCW4K6RM6Vy6bDmtGCxpY2l8ry/Og19&#10;ZjfzUxbz3Yn88Xp5fD1UPtN6Mh7WnyAiDfE//Nf+NhrmKoPXmX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2pQwgAAANwAAAAPAAAAAAAAAAAAAAAAAJgCAABkcnMvZG93&#10;bnJldi54bWxQSwUGAAAAAAQABAD1AAAAhwMAAAAA&#10;" path="m,l,,3,r,4l,4,,xe" stroked="f">
                  <v:path arrowok="t" o:connecttype="custom" o:connectlocs="0,0;0,0;0,0;3,0;3,4;3,4;0,4;0,0;0,0;0,0;0,0;0,0;0,0" o:connectangles="0,0,0,0,0,0,0,0,0,0,0,0,0"/>
                </v:shape>
                <v:shape id="Freeform 119" o:spid="_x0000_s1143" style="position:absolute;left:9684;top:9753;width:31;height:14;visibility:visible;mso-wrap-style:square;v-text-anchor:top" coordsize="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e8UA&#10;AADcAAAADwAAAGRycy9kb3ducmV2LnhtbESPQUsDMRSE7wX/Q3hCL8Umdqvo2rRIoVDES6sXb8/N&#10;c7O6eVk2r+3qrzdCweMwM98wi9UQWnWkPjWRLVxPDSjiKrqGawuvL5urO1BJkB22kcnCNyVYLS9G&#10;CyxdPPGOjnupVYZwKtGCF+lKrVPlKWCaxo44ex+xDyhZ9rV2PZ4yPLR6ZsytDthwXvDY0dpT9bU/&#10;BAsmvQ9P/nm+ebvnn2LyeSOFoFg7vhweH0AJDfIfPre3zkJhZvB3Jh8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j57xQAAANwAAAAPAAAAAAAAAAAAAAAAAJgCAABkcnMv&#10;ZG93bnJldi54bWxQSwUGAAAAAAQABAD1AAAAigMAAAAA&#10;" path="m24,r3,l31,7,3,14,,14,,10,,7,24,xe" stroked="f">
                  <v:path arrowok="t" o:connecttype="custom" o:connectlocs="24,0;27,0;27,0;27,0;27,0;31,7;3,14;0,14;0,10;0,10;0,7;24,0" o:connectangles="0,0,0,0,0,0,0,0,0,0,0,0"/>
                </v:shape>
                <v:shape id="Freeform 120" o:spid="_x0000_s1144" style="position:absolute;left:9547;top:9753;width:75;height:330;visibility:visible;mso-wrap-style:square;v-text-anchor:top" coordsize="7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hdsUA&#10;AADcAAAADwAAAGRycy9kb3ducmV2LnhtbESP0WrCQBRE34X+w3ILfRHdtCkaUlcpAaEPFWr0A67Z&#10;203S7N2QXTX9e7dQ8HGYOTPMajPaTlxo8I1jBc/zBARx5XTDRsHxsJ1lIHxA1tg5JgW/5GGzfpis&#10;MNfuynu6lMGIWMI+RwV1CH0upa9qsujnrieO3rcbLIYoByP1gNdYbjv5kiQLabHhuFBjT0VN1U95&#10;tgrS7NN8tdv9tM1aMrv0dVkU55NST4/j+xuIQGO4h//pDx25JIW/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yF2xQAAANwAAAAPAAAAAAAAAAAAAAAAAJgCAABkcnMv&#10;ZG93bnJldi54bWxQSwUGAAAAAAQABAD1AAAAigMAAAAA&#10;" path="m24,r,l27,r,3l24,10r,7l24,24r3,4l31,31r3,4l37,35r4,3l44,52r7,10l55,76r3,14l61,104r,10l65,128r3,14l68,167r4,24l75,215r,25l75,260r,25l72,309r-7,21l61,330r-3,l55,330r-4,l48,330,34,299,20,264,13,229,7,191,,153,,114,,80,7,41r,-6l10,24r,-7l13,10r,-3l17,7,24,xe" stroked="f">
                  <v:path arrowok="t" o:connecttype="custom" o:connectlocs="24,0;24,0;27,0;27,3;27,3;24,10;24,17;24,24;27,28;31,31;34,35;37,35;41,38;44,52;51,62;55,76;58,90;61,104;61,114;65,128;68,142;68,167;72,191;75,215;75,240;75,260;75,285;72,309;65,330;61,330;61,330;58,330;58,330;55,330;51,330;51,330;48,330;34,299;20,264;13,229;7,191;0,153;0,114;0,80;7,41;7,35;10,24;10,17;13,10;13,7;13,7;13,7;17,7;24,0;24,0;24,0;24,0;24,0" o:connectangles="0,0,0,0,0,0,0,0,0,0,0,0,0,0,0,0,0,0,0,0,0,0,0,0,0,0,0,0,0,0,0,0,0,0,0,0,0,0,0,0,0,0,0,0,0,0,0,0,0,0,0,0,0,0,0,0,0,0"/>
                </v:shape>
                <v:shape id="Freeform 121" o:spid="_x0000_s1145" style="position:absolute;left:10489;top:9753;width:24;height:7;visibility:visible;mso-wrap-style:square;v-text-anchor:top" coordsize="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6EcYA&#10;AADcAAAADwAAAGRycy9kb3ducmV2LnhtbESPQWvCQBSE74L/YXlCL1I3qdpqmo1IQZBCKUYvvT2y&#10;zyQ0+zbNrib9992C4HGYmW+YdDOYRlypc7VlBfEsAkFcWF1zqeB03D2uQDiPrLGxTAp+ycEmG49S&#10;TLTt+UDX3JciQNglqKDyvk2kdEVFBt3MtsTBO9vOoA+yK6XusA9w08inKHqWBmsOCxW29FZR8Z1f&#10;jIL+8vm1fV++LFbxNMa9jvXPOv9Q6mEybF9BeBr8PXxr77WCebSA/zPh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x6EcYAAADcAAAADwAAAAAAAAAAAAAAAACYAgAAZHJz&#10;L2Rvd25yZXYueG1sUEsFBgAAAAAEAAQA9QAAAIsDAAAAAA==&#10;" path="m,l24,7,,xe" stroked="f">
                  <v:path arrowok="t" o:connecttype="custom" o:connectlocs="0,0;24,7;24,7;24,7;24,7;24,7;0,0" o:connectangles="0,0,0,0,0,0,0"/>
                </v:shape>
                <v:shape id="Freeform 122" o:spid="_x0000_s1146" style="position:absolute;left:9752;top:9760;width:7;height:1;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8H8UA&#10;AADcAAAADwAAAGRycy9kb3ducmV2LnhtbESPT4vCMBTE74LfITzBm6YqK9o1irj+Ay/qetnbo3nb&#10;FpuXbhNr/fYbQfA4zMxvmNmiMYWoqXK5ZQWDfgSCOLE651TB5XvTm4BwHlljYZkUPMjBYt5uzTDW&#10;9s4nqs8+FQHCLkYFmfdlLKVLMjLo+rYkDt6vrQz6IKtU6grvAW4KOYyisTSYc1jIsKRVRsn1fDMK&#10;dtvVY32Y7qbXnyGn48tXffxLpFLdTrP8BOGp8e/wq73XCkbRBzzP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zwfxQAAANwAAAAPAAAAAAAAAAAAAAAAAJgCAABkcnMv&#10;ZG93bnJldi54bWxQSwUGAAAAAAQABAD1AAAAigMAAAAA&#10;" path="m7,r,l4,,,,7,xe" stroked="f">
                  <v:path arrowok="t" o:connecttype="custom" o:connectlocs="7,0;7,0;4,0;4,0;0,0;7,0" o:connectangles="0,0,0,0,0,0"/>
                </v:shape>
                <v:shape id="Freeform 123" o:spid="_x0000_s1147" style="position:absolute;left:9643;top:9763;width:702;height:435;visibility:visible;mso-wrap-style:square;v-text-anchor:top" coordsize="70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sE8QA&#10;AADcAAAADwAAAGRycy9kb3ducmV2LnhtbESPUWvCMBSF3wf7D+EO9jaTTSmuGqUMBJkgs+4HXJpr&#10;WtbclCbWbr/eCMIeD+ec73CW69G1YqA+NJ41vE4UCOLKm4athu/j5mUOIkRkg61n0vBLAdarx4cl&#10;5sZf+EBDGa1IEA45aqhj7HIpQ1WTwzDxHXHyTr53GJPsrTQ9XhLctfJNqUw6bDgt1NjRR03VT3l2&#10;GkpUQ1bItvzbWRs+97F4N7MvrZ+fxmIBItIY/8P39tZomKoMbmfS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2rBPEAAAA3AAAAA8AAAAAAAAAAAAAAAAAmAIAAGRycy9k&#10;b3ducmV2LnhtbFBLBQYAAAAABAAEAPUAAACJAwAAAAA=&#10;" path="m438,r14,l452,4r,3l449,14r-4,11l438,31r-3,7l428,45r-3,11l421,63r-3,7l418,73r3,l425,77r3,-4l432,73r6,-3l442,66r3,-3l452,59r3,-3l459,52r3,-3l469,49r4,49l473,101r3,3l479,104r4,l524,49r3,3l527,56r4,l534,59r,4l538,63r3,l545,59r3,-3l551,52r,-3l555,42r3,-4l558,35r4,-7l565,25r4,l575,21r4,l586,21r3,-3l596,21r7,l606,25r4,6l613,35r,7l613,45r,7l613,56r,3l617,63r3,l620,66r3,-3l627,63r,-4l630,59r,-10l627,35r,-7l620,18r-3,-4l610,11,603,7r-7,l589,4r-7,l579,4r-7,3l569,7r,-3l579,r7,l593,r10,l610,r7,l623,4r7,3l634,14r3,7l641,28r,7l641,42r,7l641,59r-4,7l634,73r-4,7l623,84r-3,7l617,98r-7,6l606,108r-7,7l596,122r-7,3l586,132r-4,7l579,143r-7,7l569,157r,7l565,167r-3,l558,171r,3l555,174r-4,3l548,177r-3,l541,174r-3,l538,171r-4,l531,171r,3l527,174r,3l527,181r-3,3l527,188r4,3l534,191r4,l545,191r3,l551,191r4,l562,188r3,-4l569,184r,-3l572,181r,-4l575,177r-6,56l572,237r3,3l582,237r4,-4l589,226r4,-3l599,216r4,-4l606,209r7,-7l617,198r6,4l630,205r4,7l637,216r7,7l651,226r3,l665,226r20,-31l699,198r-4,28l695,257r,28l702,313r-7,7l692,330r-7,7l678,348r-7,7l665,362r-7,10l651,379r-10,7l634,396r-7,7l620,410r-10,7l603,424r-10,7l586,435r-4,-4l575,428r-3,-4l565,421r-3,-4l555,414r-4,-4l545,407r-7,-4l531,403r-4,-3l521,400r-7,l507,400r-7,l493,400r-7,3l483,407r-7,3l469,410r-7,4l459,414r-7,l445,414r-7,-4l432,410r-7,-3l421,403r-3,-3l411,400r-3,-4l404,393r-3,l397,393r,-4l401,386r,-3l401,379r-4,-3l394,372r-4,-3l390,365r-3,-3l384,358r-4,-3l377,355r-4,l370,355r-4,l360,355r-4,l353,355r-7,l342,355r,-4l339,351r,-3l339,344r,-3l342,337r4,-3l349,330r4,-3l356,327r4,l366,323r4,l377,323r3,l387,323r3,l397,323r4,l408,323r3,l414,323r4,l425,320r3,-3l432,313r3,-7l442,299r3,-10l445,278r,-7l445,261r,-11l442,240r,-7l438,223r,-7l435,209r-3,-7l428,195r-3,-7l421,181r-3,-4l414,177r-3,-3l411,171r-3,-4l404,167r,-3l401,160r-4,l394,160r-4,4l387,174r-3,10l380,195r-3,10l377,216r-7,10l366,237r-3,10l360,254r-4,7l349,264r-3,7l339,275r-3,3l329,282r-4,3l318,289r-6,7l305,299r-4,4l294,306r-3,7l284,317r-3,6l277,327r-3,3l270,334r-3,3l260,341r-3,3l253,348r-3,3l246,358r-6,4l236,369r-7,3l226,379r-7,l212,383r-7,l202,383r,-4l198,379r-3,-10l195,358r3,-10l202,334r,-11l202,310r-4,-11l192,292r-4,l188,289r-3,l181,289r-3,l174,289r,-4l171,285r3,-3l174,278r,-3l174,271r,-3l171,268r-3,-7l161,257r-4,-7l154,244r,-7l154,230r-4,-7l150,216r4,-7l154,205r,-7l157,195r-3,-4l147,188r-3,-4l137,181r-4,-4l126,177r-6,-3l113,174r-7,-3l102,171r-6,l89,171r-4,l78,167r-6,l68,167r-3,l61,167r,4l58,171r,3l54,174r,3l51,177r,-3l48,174r,-3l48,167r-4,l41,164r-7,l30,160r-3,l24,157r-4,l17,153r-4,-3l10,146r,-7l7,136r,-4l7,129r,-7l7,118r-4,l,115r3,-4l7,111r6,-3l17,104r3,-3l27,101r3,-3l34,94r3,-3l44,87r4,-3l51,80r7,l61,77r4,-4l72,73r6,-3l82,66r7,l92,63r4,-4l102,59r4,-3l113,52r3,l120,52r3,l123,49r3,l267,21r-3,4l257,28r-7,7l243,38r-7,4l229,45r-7,4l216,49r,-4l212,45r,-3l209,42r-4,l202,42r-4,3l198,49r,3l202,56r3,l205,59r4,4l209,66r3,4l212,73r4,7l216,84r3,3l219,91r3,3l226,98r3,l233,101r3,l240,101r3,-3l246,94r4,l250,87r3,-3l257,80r,-3l260,70r,-11l260,52r,-7l264,42r3,-4l270,38r4,-3l277,31r4,l284,28r4,l288,38r,7l288,56r,10l284,77r-3,7l277,94r-3,7l270,108r-6,7l257,118r-7,7l246,125r-3,l240,125r-4,l233,125r,4l233,132r3,4l240,136r,3l243,139r3,l253,139r4,-3l264,132r3,-3l270,125r4,-7l277,115r4,-4l288,101r3,-10l294,80r4,-10l301,59r,-10l301,38r,-10l301,25r,-7l308,14r10,l325,11r11,l342,7r11,l360,7,370,4r7,l387,4r7,l404,r7,l421,r7,l438,xe" stroked="f">
                  <v:path arrowok="t" o:connecttype="custom" o:connectlocs="435,38;421,73;452,59;473,98;527,56;551,49;589,18;613,59;627,35;572,7;617,0;637,66;589,125;558,174;534,171;538,191;569,181;586,233;634,212;695,285;641,386;572,424;514,400;452,414;401,393;390,369;356,355;342,337;380,323;428,317;442,233;411,174;387,174;349,264;294,306;253,348;202,383;198,299;174,285;157,250;154,191;96,171;58,171;48,174;17,153;0,115;37,91;89,66;123,52;229,45;198,45;209,66;233,101;253,84;274,35;281,84;243,125;236,136;267,129;301,49;325,11;411,0" o:connectangles="0,0,0,0,0,0,0,0,0,0,0,0,0,0,0,0,0,0,0,0,0,0,0,0,0,0,0,0,0,0,0,0,0,0,0,0,0,0,0,0,0,0,0,0,0,0,0,0,0,0,0,0,0,0,0,0,0,0,0,0,0,0"/>
                </v:shape>
                <v:shape id="Freeform 124" o:spid="_x0000_s1148" style="position:absolute;left:9475;top:9763;width:82;height:275;visibility:visible;mso-wrap-style:square;v-text-anchor:top" coordsize="8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d28UA&#10;AADcAAAADwAAAGRycy9kb3ducmV2LnhtbESP3WrCQBSE74W+w3IK3ukmimlJXaX4hxS80PYBDtlj&#10;kjZ7NuyuGn16tyB4OczMN8x03plGnMn52rKCdJiAIC6srrlU8PO9HryD8AFZY2OZFFzJw3z20pti&#10;ru2F93Q+hFJECPscFVQhtLmUvqjIoB/aljh6R+sMhihdKbXDS4SbRo6SJJMGa44LFba0qKj4O5yM&#10;gmVmNsFl7va12k1+j5tJ6rfpWqn+a/f5ASJQF57hR3urFYyTN/g/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d3bxQAAANwAAAAPAAAAAAAAAAAAAAAAAJgCAABkcnMv&#10;ZG93bnJldi54bWxQSwUGAAAAAAQABAD1AAAAigMAAAAA&#10;" path="m31,l65,r,14l61,25,58,38r,14l55,73r,25l55,118r3,25l58,157r3,17l61,191r4,14l68,223r4,17l79,254r3,17l75,271r-7,4l65,275r-7,l51,275r-7,l41,275r-7,l24,250,17,230,10,202,7,177,3,153,,129,,104,3,80,3,70,7,63r,-7l10,45r,-7l13,31r4,-6l24,18,27,r4,xe" stroked="f">
                  <v:path arrowok="t" o:connecttype="custom" o:connectlocs="31,0;65,0;65,14;61,25;58,38;58,52;55,73;55,98;55,118;58,143;58,157;61,174;61,191;65,205;68,223;72,240;79,254;82,271;75,271;68,275;65,275;58,275;51,275;44,275;41,275;34,275;24,250;17,230;10,202;7,177;3,153;0,129;0,104;3,80;3,70;7,63;7,56;10,45;10,38;13,31;17,25;24,18;27,0;27,0;27,0;31,0;31,0" o:connectangles="0,0,0,0,0,0,0,0,0,0,0,0,0,0,0,0,0,0,0,0,0,0,0,0,0,0,0,0,0,0,0,0,0,0,0,0,0,0,0,0,0,0,0,0,0,0,0"/>
                </v:shape>
                <v:shape id="Freeform 125" o:spid="_x0000_s1149" style="position:absolute;left:9663;top:9763;width:7;height:11;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hYrwA&#10;AADcAAAADwAAAGRycy9kb3ducmV2LnhtbERPy4rCMBTdD/gP4QruxrQKKtUo4iAIrnztr821KTY3&#10;pclo+/dGEFweznuxam0lHtT40rGCdJiAIM6dLrlQcD5tf2cgfEDWWDkmBR15WC17PwvMtHvygR7H&#10;UIgYwj5DBSaEOpPS54Ys+qGriSN3c43FEGFTSN3gM4bbSo6SZCItlhwbDNa0MZTfj/9WwTiZ6n2a&#10;Xrpr50d+V83wz0hUatBv13MQgdrwFX/cO/32xbXxTDwCcv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oseFivAAAANwAAAAPAAAAAAAAAAAAAAAAAJgCAABkcnMvZG93bnJldi54&#10;bWxQSwUGAAAAAAQABAD1AAAAgQMAAAAA&#10;" path="m4,r,l7,4r,7l4,11,,7,,4r4,l4,xe" stroked="f">
                  <v:path arrowok="t" o:connecttype="custom" o:connectlocs="4,0;4,0;4,0;7,4;7,4;7,11;7,11;4,11;4,11;4,11;4,11;0,7;0,7;0,4;0,4;4,4;4,0;4,0;4,0;4,0;4,0;4,0" o:connectangles="0,0,0,0,0,0,0,0,0,0,0,0,0,0,0,0,0,0,0,0,0,0"/>
                </v:shape>
                <v:shape id="Freeform 126" o:spid="_x0000_s1150" style="position:absolute;left:9811;top:9763;width:13;height:18;visibility:visible;mso-wrap-style:square;v-text-anchor:top" coordsize="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XIsMA&#10;AADcAAAADwAAAGRycy9kb3ducmV2LnhtbESP0YrCMBRE3wX/IVxhX0TTbUHWahRZdkHEB+36AZfm&#10;2habm9Jk2/r3RhB8HGbmDLPeDqYWHbWusqzgcx6BIM6trrhQcPn7nX2BcB5ZY22ZFNzJwXYzHq0x&#10;1bbnM3WZL0SAsEtRQel9k0rp8pIMurltiIN3ta1BH2RbSN1iH+CmlnEULaTBisNCiQ19l5Tfsn8T&#10;KEvbJP0hi3emM0l8qn+m/nhT6mMy7FYgPA3+HX6191pBEi3heSYc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XXIsMAAADcAAAADwAAAAAAAAAAAAAAAACYAgAAZHJzL2Rv&#10;d25yZXYueG1sUEsFBgAAAAAEAAQA9QAAAIgDAAAAAA==&#10;" path="m3,l13,18r-3,l6,18,3,14,3,7,,4,,,3,xe" stroked="f">
                  <v:path arrowok="t" o:connecttype="custom" o:connectlocs="3,0;13,18;13,18;13,18;13,18;10,18;6,18;3,14;3,7;0,4;0,4;0,0;0,0;3,0" o:connectangles="0,0,0,0,0,0,0,0,0,0,0,0,0,0"/>
                </v:shape>
                <v:shape id="Freeform 127" o:spid="_x0000_s1151" style="position:absolute;left:9756;top:9767;width:48;height:27;visibility:visible;mso-wrap-style:square;v-text-anchor:top" coordsize="4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APrMEA&#10;AADcAAAADwAAAGRycy9kb3ducmV2LnhtbERPy4rCMBTdC/5DuAPuNPVBkY5RRBRdKL5mMctLc22L&#10;zU1tota/NwvB5eG8J7PGlOJBtSssK+j3IhDEqdUFZwr+zqvuGITzyBpLy6TgRQ5m03Zrgom2Tz7S&#10;4+QzEULYJagg975KpHRpTgZdz1bEgbvY2qAPsM6krvEZwk0pB1EUS4MFh4YcK1rklF5Pd6PgFo/i&#10;5cWt7VkPdv/7+XB7OF5TpTo/zfwXhKfGf8Uf90YrGPbD/HAmHAE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wD6zBAAAA3AAAAA8AAAAAAAAAAAAAAAAAmAIAAGRycy9kb3du&#10;cmV2LnhtbFBLBQYAAAAABAAEAPUAAACGAwAAAAA=&#10;" path="m37,r,l48,17,10,27r-3,l,10,37,xe" stroked="f">
                  <v:path arrowok="t" o:connecttype="custom" o:connectlocs="37,0;37,0;37,0;37,0;37,0;48,17;10,27;10,27;10,27;10,27;7,27;0,10;37,0" o:connectangles="0,0,0,0,0,0,0,0,0,0,0,0,0"/>
                </v:shape>
                <v:shape id="Freeform 128" o:spid="_x0000_s1152" style="position:absolute;left:9608;top:9770;width:45;height:21;visibility:visible;mso-wrap-style:square;v-text-anchor:top" coordsize="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RLMEA&#10;AADcAAAADwAAAGRycy9kb3ducmV2LnhtbESP3YrCMBCF7wXfIYywd5p2hV2tRhFB8EZxax9gaMa2&#10;2kxKktXu228EwcvD+fk4y3VvWnEn5xvLCtJJAoK4tLrhSkFx3o1nIHxA1thaJgV/5GG9Gg6WmGn7&#10;4B+656EScYR9hgrqELpMSl/WZNBPbEccvYt1BkOUrpLa4SOOm1Z+JsmXNNhwJNTY0bam8pb/mgiR&#10;x8am1yKfH76Pp6kjd9DolPoY9ZsFiEB9eIdf7b1WME1TeJ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MUSzBAAAA3AAAAA8AAAAAAAAAAAAAAAAAmAIAAGRycy9kb3du&#10;cmV2LnhtbFBLBQYAAAAABAAEAPUAAACGAwAAAAA=&#10;" path="m42,r,4l45,7r,4l42,14r-4,l35,18r-4,l28,21r-4,l21,21,14,18,,14,42,xe" stroked="f">
                  <v:path arrowok="t" o:connecttype="custom" o:connectlocs="42,0;42,4;42,4;45,7;45,11;42,14;38,14;35,18;31,18;28,21;24,21;21,21;14,18;0,14;42,0" o:connectangles="0,0,0,0,0,0,0,0,0,0,0,0,0,0,0"/>
                </v:shape>
                <v:shape id="Freeform 129" o:spid="_x0000_s1153" style="position:absolute;left:10551;top:9770;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vDsMA&#10;AADcAAAADwAAAGRycy9kb3ducmV2LnhtbESPUWvCQBCE3wv+h2MF3+olCtJGTxHBtiC0VP0BS25N&#10;grm9mFtj+u+9guDjMDPfMItV72rVURsqzwbScQKKOPe24sLA8bB9fQMVBNli7ZkM/FGA1XLwssDM&#10;+hv/UreXQkUIhwwNlCJNpnXIS3IYxr4hjt7Jtw4lyrbQtsVbhLtaT5Jkph1WHBdKbGhTUn7eX50B&#10;x7udbK+bz+bjoukn/e7kfd0ZMxr26zkooV6e4Uf7yxqYphP4PxOPgF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BvDsMAAADcAAAADwAAAAAAAAAAAAAAAACYAgAAZHJzL2Rv&#10;d25yZXYueG1sUEsFBgAAAAAEAAQA9QAAAIgDAAAAAA==&#10;" path="m,l20,7r4,l20,11,,4,,xe" stroked="f">
                  <v:path arrowok="t" o:connecttype="custom" o:connectlocs="0,0;20,7;20,7;24,7;24,7;20,11;0,4;0,0;0,0;0,0;0,0" o:connectangles="0,0,0,0,0,0,0,0,0,0,0"/>
                </v:shape>
                <v:shape id="Freeform 130" o:spid="_x0000_s1154" style="position:absolute;left:9691;top:9774;width:24;height:7;visibility:visible;mso-wrap-style:square;v-text-anchor:top" coordsize="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0uMcA&#10;AADcAAAADwAAAGRycy9kb3ducmV2LnhtbESPT2vCQBTE7wW/w/IEL6KbrfVPU1cRoSCFUoxevD2y&#10;r0lo9m2aXU367bsFocdhZn7DrLe9rcWNWl851qCmCQji3JmKCw3n0+tkBcIHZIO1Y9LwQx62m8HD&#10;GlPjOj7SLQuFiBD2KWooQ2hSKX1ekkU/dQ1x9D5dazFE2RbStNhFuK3lY5IspMWK40KJDe1Lyr+y&#10;q9XQXT8uu7f58mmlxgoPRpnv5+xd69Gw372ACNSH//C9fTAaZmoGf2fi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MdLjHAAAA3AAAAA8AAAAAAAAAAAAAAAAAmAIAAGRy&#10;cy9kb3ducmV2LnhtbFBLBQYAAAAABAAEAPUAAACMAwAAAAA=&#10;" path="m24,r,l,7,24,xe" stroked="f">
                  <v:path arrowok="t" o:connecttype="custom" o:connectlocs="24,0;24,0;24,0;24,0;24,0;0,7;24,0" o:connectangles="0,0,0,0,0,0,0"/>
                </v:shape>
                <v:shape id="Freeform 131" o:spid="_x0000_s1155" style="position:absolute;left:9670;top:9784;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fFcIA&#10;AADcAAAADwAAAGRycy9kb3ducmV2LnhtbESPQYvCMBSE7wv+h/AEb2taXYpUo4iwi1d1QY+P5tkU&#10;m5faxFr99WZB2OMwM98wi1Vva9FR6yvHCtJxAoK4cLriUsHv4ftzBsIHZI21Y1LwIA+r5eBjgbl2&#10;d95Rtw+liBD2OSowITS5lL4wZNGPXUMcvbNrLYYo21LqFu8Rbms5SZJMWqw4LhhsaGOouOxvVkGX&#10;ms30lIZsdyJ3vF2fP88kmyg1GvbrOYhAffgPv9tbrWCafsHf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V8VwgAAANwAAAAPAAAAAAAAAAAAAAAAAJgCAABkcnMvZG93&#10;bnJldi54bWxQSwUGAAAAAAQABAD1AAAAhwMAAAAA&#10;" path="m,l,,3,r,4l,4,,xe" stroked="f">
                  <v:path arrowok="t" o:connecttype="custom" o:connectlocs="0,0;0,0;3,0;3,0;3,4;3,4;0,4;0,4;0,4;0,0;0,0;0,0;0,0" o:connectangles="0,0,0,0,0,0,0,0,0,0,0,0,0"/>
                </v:shape>
                <v:shape id="Freeform 132" o:spid="_x0000_s1156" style="position:absolute;left:9739;top:9784;width:6;height:1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T+cIA&#10;AADcAAAADwAAAGRycy9kb3ducmV2LnhtbESPQYvCMBSE7wv+h/AEb2taxVWrUaQgeN2u4vXRPNti&#10;81KbaKu/fiMs7HGYmW+Y9bY3tXhQ6yrLCuJxBII4t7riQsHxZ/+5AOE8ssbaMil4koPtZvCxxkTb&#10;jr/pkflCBAi7BBWU3jeJlC4vyaAb24Y4eBfbGvRBtoXULXYBbmo5iaIvabDisFBiQ2lJ+TW7GwUX&#10;nZ7msotfy/2ijprJLZP6nCo1Gva7FQhPvf8P/7UPWsE0nsH7TD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ftP5wgAAANwAAAAPAAAAAAAAAAAAAAAAAJgCAABkcnMvZG93&#10;bnJldi54bWxQSwUGAAAAAAQABAD1AAAAhwMAAAAA&#10;" path="m,l,,3,,6,10r-3,l3,7,,4,,xe" stroked="f">
                  <v:path arrowok="t" o:connecttype="custom" o:connectlocs="0,0;0,0;3,0;3,0;3,0;6,10;3,10;3,10;3,10;3,10;3,7;0,4;0,4;0,0;0,0;0,0;0,0;0,0" o:connectangles="0,0,0,0,0,0,0,0,0,0,0,0,0,0,0,0,0,0"/>
                </v:shape>
                <v:shape id="Freeform 133" o:spid="_x0000_s1157" style="position:absolute;left:10602;top:9788;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bWcUA&#10;AADcAAAADwAAAGRycy9kb3ducmV2LnhtbESPQWsCMRSE7wX/Q3iCl1Kz21ZZt0axgiCll2rx/Ehe&#10;dxc3L+smavrvjVDocZiZb5j5MtpWXKj3jWMF+TgDQaydabhS8L3fPBUgfEA22DomBb/kYbkYPMyx&#10;NO7KX3TZhUokCPsSFdQhdKWUXtdk0Y9dR5y8H9dbDEn2lTQ9XhPctvI5y6bSYsNpocaO1jXp4+5s&#10;FRxO21edy4/isZkU+hTj7LN9N0qNhnH1BiJQDP/hv/bWKHjJp3A/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JtZxQAAANwAAAAPAAAAAAAAAAAAAAAAAJgCAABkcnMv&#10;ZG93bnJldi54bWxQSwUGAAAAAAQABAD1AAAAigMAAAAA&#10;" path="m4,l24,6r,4l,6,,3,4,xe" stroked="f">
                  <v:path arrowok="t" o:connecttype="custom" o:connectlocs="4,0;24,6;24,6;24,10;24,10;24,10;0,6;0,3;0,3;0,3;0,3;4,0;4,0;4,0;4,0;4,0" o:connectangles="0,0,0,0,0,0,0,0,0,0,0,0,0,0,0,0"/>
                </v:shape>
                <v:shape id="Freeform 134" o:spid="_x0000_s1158" style="position:absolute;left:9694;top:9788;width:31;height:10;visibility:visible;mso-wrap-style:square;v-text-anchor:top" coordsize="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vGcQA&#10;AADcAAAADwAAAGRycy9kb3ducmV2LnhtbESPQWsCMRSE74L/IbxCL1KzVqmyNYoKpeJtrd4fm9fN&#10;0s3LksR1219vBKHHYWa+YZbr3jaiIx9qxwom4wwEcel0zZWC09fHywJEiMgaG8ek4JcCrFfDwRJz&#10;7a5cUHeMlUgQDjkqMDG2uZShNGQxjF1LnLxv5y3GJH0ltcdrgttGvmbZm7RYc1ow2NLOUPlzvFgF&#10;9dZeDiM5+/ucs+9OxdQU+twr9fzUb95BROrjf/jR3msF08kc7mfS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7xnEAAAA3AAAAA8AAAAAAAAAAAAAAAAAmAIAAGRycy9k&#10;b3ducmV2LnhtbFBLBQYAAAAABAAEAPUAAACJAwAAAAA=&#10;" path="m27,r,l31,r,6l27,10r-3,l21,10r-4,l14,10r-7,l3,10,,10,27,xe" stroked="f">
                  <v:path arrowok="t" o:connecttype="custom" o:connectlocs="27,0;27,0;27,0;27,0;31,0;31,6;27,10;24,10;21,10;17,10;14,10;7,10;3,10;0,10;27,0" o:connectangles="0,0,0,0,0,0,0,0,0,0,0,0,0,0,0"/>
                </v:shape>
                <v:shape id="Freeform 135" o:spid="_x0000_s1159" style="position:absolute;left:9646;top:9791;width:10;height:3;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u98EA&#10;AADcAAAADwAAAGRycy9kb3ducmV2LnhtbERPTYvCMBC9C/6HMAveNFV3ZalGUUFQPCxVL3sbmrEp&#10;20xKE2v1128OgsfH+16sOluJlhpfOlYwHiUgiHOnSy4UXM674TcIH5A1Vo5JwYM8rJb93gJT7e6c&#10;UXsKhYgh7FNUYEKoUyl9bsiiH7maOHJX11gMETaF1A3eY7it5CRJZtJiybHBYE1bQ/nf6WYVHD+z&#10;46/dTVvMD/breUDzszGZUoOPbj0HEagLb/HLvdcKpuO4Np6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7rvfBAAAA3AAAAA8AAAAAAAAAAAAAAAAAmAIAAGRycy9kb3du&#10;cmV2LnhtbFBLBQYAAAAABAAEAPUAAACGAwAAAAA=&#10;" path="m7,r,l10,r,3l,3,4,,7,xe" stroked="f">
                  <v:path arrowok="t" o:connecttype="custom" o:connectlocs="7,0;7,0;7,0;7,0;10,0;10,0;10,0;10,3;10,3;0,3;4,0;4,0;4,0;7,0" o:connectangles="0,0,0,0,0,0,0,0,0,0,0,0,0,0"/>
                </v:shape>
                <v:shape id="Freeform 136" o:spid="_x0000_s1160" style="position:absolute;left:9564;top:9805;width:44;height:243;visibility:visible;mso-wrap-style:square;v-text-anchor:top" coordsize="4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au8UA&#10;AADcAAAADwAAAGRycy9kb3ducmV2LnhtbESP3WrCQBSE7wXfYTmCd3WjFn9SV5Gg0KIIpoXeHrLH&#10;JJg9G7NbjW/vCgUvh5n5hlmsWlOJKzWutKxgOIhAEGdWl5wr+Pnevs1AOI+ssbJMCu7kYLXsdhYY&#10;a3vjI11Tn4sAYRejgsL7OpbSZQUZdANbEwfvZBuDPsgml7rBW4CbSo6iaCINlhwWCqwpKSg7p39G&#10;QbVLNtnF/+7fk21eT7/uyTw9pEr1e+36A4Sn1r/C/+1PrWA8nMPzTD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lq7xQAAANwAAAAPAAAAAAAAAAAAAAAAAJgCAABkcnMv&#10;ZG93bnJldi54bWxQSwUGAAAAAAQABAD1AAAAigMAAAAA&#10;" path="m3,r7,3l20,28,31,52r3,24l38,104r3,25l41,156r,28l44,208r-3,11l41,226r,10l38,243r-7,l27,240r4,-45l31,153,27,111,20,69,17,62r,-10l14,45,10,35,7,28,3,21r,-7l,3,3,xe" fillcolor="#0e0d0d" stroked="f">
                  <v:path arrowok="t" o:connecttype="custom" o:connectlocs="3,0;10,3;20,28;31,52;34,76;38,104;41,129;41,156;41,184;44,208;41,219;41,226;41,236;38,243;31,243;31,243;31,243;27,240;27,240;31,195;31,153;27,111;20,69;17,62;17,52;14,45;10,35;7,28;3,21;3,14;0,3;3,0;3,0;3,0;3,0;3,0" o:connectangles="0,0,0,0,0,0,0,0,0,0,0,0,0,0,0,0,0,0,0,0,0,0,0,0,0,0,0,0,0,0,0,0,0,0,0,0"/>
                </v:shape>
                <v:shape id="Freeform 137" o:spid="_x0000_s1161" style="position:absolute;left:10654;top:9808;width:10;height:7;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sA8EA&#10;AADcAAAADwAAAGRycy9kb3ducmV2LnhtbERPz2vCMBS+D/wfwhvsNtPVMWw1igqynYQ5RY+P5tlW&#10;m5eSRFv/e3MQdvz4fk/nvWnEjZyvLSv4GCYgiAuray4V7P7W72MQPiBrbCyTgjt5mM8GL1PMte34&#10;l27bUIoYwj5HBVUIbS6lLyoy6Ie2JY7cyTqDIUJXSu2wi+GmkWmSfEmDNceGCltaVVRctlej4Jh9&#10;L1J3xtUm8/slZZ/l5XDtlHp77RcTEIH68C9+un+0glEa58cz8Qj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ArAPBAAAA3AAAAA8AAAAAAAAAAAAAAAAAmAIAAGRycy9kb3du&#10;cmV2LnhtbFBLBQYAAAAABAAEAPUAAACGAwAAAAA=&#10;" path="m3,r7,7l7,7,3,7,,4,3,xe" stroked="f">
                  <v:path arrowok="t" o:connecttype="custom" o:connectlocs="3,0;10,7;10,7;7,7;7,7;3,7;3,7;0,4;0,4;3,0;3,0;3,0;3,0;3,0" o:connectangles="0,0,0,0,0,0,0,0,0,0,0,0,0,0"/>
                </v:shape>
                <v:shape id="Freeform 138" o:spid="_x0000_s1162" style="position:absolute;left:9653;top:9812;width:62;height:35;visibility:visible;mso-wrap-style:square;v-text-anchor:top" coordsize="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BWsUA&#10;AADcAAAADwAAAGRycy9kb3ducmV2LnhtbESPQWvCQBSE70L/w/KE3nSjFQnRVWyhtCIe1F56e2Sf&#10;STT7Nuxuk/Tfu4LgcZiZb5jluje1aMn5yrKCyTgBQZxbXXGh4Of0OUpB+ICssbZMCv7Jw3r1Mlhi&#10;pm3HB2qPoRARwj5DBWUITSalz0sy6Me2IY7e2TqDIUpXSO2wi3BTy2mSzKXBiuNCiQ19lJRfj39G&#10;wfu1ytPZV3fet5dU0qHb/W57p9TrsN8sQATqwzP8aH9rBW/TC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FaxQAAANwAAAAPAAAAAAAAAAAAAAAAAJgCAABkcnMv&#10;ZG93bnJldi54bWxQSwUGAAAAAAQABAD1AAAAigMAAAAA&#10;" path="m3,l62,3,10,35,,,3,xe" stroked="f">
                  <v:path arrowok="t" o:connecttype="custom" o:connectlocs="3,0;62,3;10,35;0,0;0,0;0,0;3,0;3,0" o:connectangles="0,0,0,0,0,0,0,0"/>
                </v:shape>
                <v:shape id="Freeform 139" o:spid="_x0000_s1163" style="position:absolute;left:9872;top:9826;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MocQA&#10;AADcAAAADwAAAGRycy9kb3ducmV2LnhtbESPQWvCQBSE74X+h+UJ3urGiEWiq0i1oNAeNHp/Zp9J&#10;MPs27G5N/PfdQsHjMDPfMItVbxpxJ+drywrGowQEcWF1zaWCU/75NgPhA7LGxjIpeJCH1fL1ZYGZ&#10;th0f6H4MpYgQ9hkqqEJoMyl9UZFBP7ItcfSu1hkMUbpSaoddhJtGpknyLg3WHBcqbOmjouJ2/DEK&#10;zl+7/LQ973N3mR2Q9t33ZnoJSg0H/XoOIlAfnuH/9k4rmKQp/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5zKHEAAAA3AAAAA8AAAAAAAAAAAAAAAAAmAIAAGRycy9k&#10;b3ducmV2LnhtbFBLBQYAAAAABAAEAPUAAACJAwAAAAA=&#10;" path="m7,r,l4,14,,10,,7,,3,7,xe" stroked="f">
                  <v:path arrowok="t" o:connecttype="custom" o:connectlocs="7,0;7,0;7,0;7,0;7,0;4,14;0,10;0,10;0,7;0,3;7,0" o:connectangles="0,0,0,0,0,0,0,0,0,0,0"/>
                </v:shape>
                <v:shape id="Freeform 140" o:spid="_x0000_s1164" style="position:absolute;left:9766;top:9833;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H+sQA&#10;AADcAAAADwAAAGRycy9kb3ducmV2LnhtbESPwWrDMBBE74X+g9hAb43kBJrGiRJKSSDQXprmAxZr&#10;Y4tYK2Ntbffvq0Khx2Fm3jDb/RRaNVCffGQLxdyAIq6i81xbuHweH59BJUF22EYmC9+UYL+7v9ti&#10;6eLIHzScpVYZwqlEC41IV2qdqoYCpnnsiLN3jX1AybKvtetxzPDQ6oUxTzqg57zQYEevDVW381ew&#10;4KUY/PW00rW5rd/NeHiTYlpZ+zCbXjaghCb5D/+1T87CcrGE3zP5CO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Hh/rEAAAA3AAAAA8AAAAAAAAAAAAAAAAAmAIAAGRycy9k&#10;b3ducmV2LnhtbFBLBQYAAAAABAAEAPUAAACJAwAAAAA=&#10;" path="m3,l7,r3,3l10,7,7,10r-4,l,10,,7,,3,,,3,xe" fillcolor="#0e0d0d" stroked="f">
                  <v:path arrowok="t" o:connecttype="custom" o:connectlocs="3,0;7,0;10,3;10,3;10,7;7,10;7,10;7,10;3,10;0,10;0,10;0,7;0,7;0,3;0,0;0,0;3,0;3,0;3,0" o:connectangles="0,0,0,0,0,0,0,0,0,0,0,0,0,0,0,0,0,0,0"/>
                </v:shape>
                <v:shape id="Freeform 141" o:spid="_x0000_s1165" style="position:absolute;left:9728;top:9843;width:17;height:24;visibility:visible;mso-wrap-style:square;v-text-anchor:top" coordsize="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GBccA&#10;AADcAAAADwAAAGRycy9kb3ducmV2LnhtbESPQUsDMRSE74L/ITzBm81ai5Zt01KqlnqoYG0PvT02&#10;z83SzUtM4u76740geBxm5htmvhxsKzoKsXGs4HZUgCCunG64VnB4f76ZgogJWWPrmBR8U4Tl4vJi&#10;jqV2Pb9Rt0+1yBCOJSowKflSylgZshhHzhNn78MFiynLUEsdsM9w28pxUdxLiw3nBYOe1oaq8/7L&#10;Kng02+nuNNn0/unFH7vz5uGzeA1KXV8NqxmIREP6D/+1t1rB3XgCv2fy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VRgXHAAAA3AAAAA8AAAAAAAAAAAAAAAAAmAIAAGRy&#10;cy9kb3ducmV2LnhtbFBLBQYAAAAABAAEAPUAAACMAwAAAAA=&#10;" path="m11,r,l14,r,4l14,7r,4l11,11r3,3l14,18r3,l17,21r-3,3l11,24,4,21,,21,,18,,11,,7,4,4,7,r4,xe" fillcolor="#0e0d0d" stroked="f">
                  <v:path arrowok="t" o:connecttype="custom" o:connectlocs="11,0;11,0;11,0;14,0;14,0;14,4;14,4;14,7;14,7;14,7;14,11;11,11;11,11;11,11;14,14;14,14;14,14;14,18;17,18;17,18;17,21;17,21;14,24;14,24;11,24;4,21;0,21;0,18;0,11;0,7;4,4;4,4;7,0;11,0" o:connectangles="0,0,0,0,0,0,0,0,0,0,0,0,0,0,0,0,0,0,0,0,0,0,0,0,0,0,0,0,0,0,0,0,0,0"/>
                </v:shape>
                <v:shape id="Freeform 142" o:spid="_x0000_s1166" style="position:absolute;left:9814;top:9850;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aDcUA&#10;AADcAAAADwAAAGRycy9kb3ducmV2LnhtbESPT2vCQBTE74LfYXmCt7pRW5HoKtJqUVoh/rl4e2Sf&#10;STD7NmRXjd/eLRQ8DjPzG2Y6b0wpblS7wrKCfi8CQZxaXXCm4HhYvY1BOI+ssbRMCh7kYD5rt6YY&#10;a3vnHd32PhMBwi5GBbn3VSylS3My6Hq2Ig7e2dYGfZB1JnWN9wA3pRxE0UgaLDgs5FjRZ07pZX81&#10;Cgr/+22Tk0ySbfR1eHfD5ebHXZTqdprFBISnxr/C/+21VjAcfMDf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RoNxQAAANwAAAAPAAAAAAAAAAAAAAAAAJgCAABkcnMv&#10;ZG93bnJldi54bWxQSwUGAAAAAAQABAD1AAAAigMAAAAA&#10;" path="m3,l7,r3,l10,4r,7l7,11r-4,l,11,,7,,,3,xe" fillcolor="#0e0d0d" stroked="f">
                  <v:path arrowok="t" o:connecttype="custom" o:connectlocs="3,0;7,0;10,0;10,0;10,4;10,4;10,11;7,11;7,11;3,11;0,11;0,11;0,7;0,7;0,7;0,0;0,0;3,0;3,0;3,0" o:connectangles="0,0,0,0,0,0,0,0,0,0,0,0,0,0,0,0,0,0,0,0"/>
                </v:shape>
                <v:shape id="Freeform 143" o:spid="_x0000_s1167" style="position:absolute;left:9697;top:9864;width:11;height:10;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BsMQA&#10;AADcAAAADwAAAGRycy9kb3ducmV2LnhtbESPQWvCQBSE7wX/w/IEL0E32iISXcUqBU9CowePj+wz&#10;G8y+DdmtSf31bkHocZiZb5jVpre1uFPrK8cKppMUBHHhdMWlgvPpa7wA4QOyxtoxKfglD5v14G2F&#10;mXYdf9M9D6WIEPYZKjAhNJmUvjBk0U9cQxy9q2sthijbUuoWuwi3tZyl6VxarDguGGxoZ6i45T9W&#10;wcf03Om9OdhLskseLv08mkWeKDUa9tsliEB9+A+/2get4H02h7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GAbDEAAAA3AAAAA8AAAAAAAAAAAAAAAAAmAIAAGRycy9k&#10;b3ducmV2LnhtbFBLBQYAAAAABAAEAPUAAACJAwAAAAA=&#10;" path="m4,r7,l11,3r,4l7,10r-3,l,7,,3,,,4,xe" fillcolor="#0e0d0d" stroked="f">
                  <v:path arrowok="t" o:connecttype="custom" o:connectlocs="4,0;11,0;11,3;11,7;11,7;7,10;7,10;7,10;7,10;7,10;4,10;4,10;4,10;4,10;0,7;0,7;0,3;0,3;0,0;0,0;4,0;4,0" o:connectangles="0,0,0,0,0,0,0,0,0,0,0,0,0,0,0,0,0,0,0,0,0,0"/>
                </v:shape>
                <v:shape id="Freeform 144" o:spid="_x0000_s1168" style="position:absolute;left:9975;top:9871;width:7;height:1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sUA&#10;AADcAAAADwAAAGRycy9kb3ducmV2LnhtbESPW4vCMBSE3xf8D+EIvq2pFVapRhFBcUGE9YL4dmhO&#10;L9ic1Car9d9vhAUfh5n5hpnOW1OJOzWutKxg0I9AEKdWl5wrOB5Wn2MQziNrrCyTgic5mM86H1NM&#10;tH3wD933PhcBwi5BBYX3dSKlSwsy6Pq2Jg5eZhuDPsgml7rBR4CbSsZR9CUNlhwWCqxpWVB63f8a&#10;BRfOtrfL9vS9GFAmz6PnWu6iWKlet11MQHhq/Tv8395oBcN4B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g3+xQAAANwAAAAPAAAAAAAAAAAAAAAAAJgCAABkcnMv&#10;ZG93bnJldi54bWxQSwUGAAAAAAQABAD1AAAAigMAAAAA&#10;" path="m4,3r,l7,3r,4l7,10r-3,l,10,,7,,3,4,r,3xe" fillcolor="#0e0d0d" stroked="f">
                  <v:path arrowok="t" o:connecttype="custom" o:connectlocs="4,3;4,3;7,3;7,3;7,7;7,7;7,7;7,10;7,10;7,10;4,10;4,10;0,10;0,10;0,7;0,7;0,3;0,3;0,3;0,3;4,0;4,0;4,0;4,3;4,3" o:connectangles="0,0,0,0,0,0,0,0,0,0,0,0,0,0,0,0,0,0,0,0,0,0,0,0,0"/>
                </v:shape>
                <v:shape id="Freeform 145" o:spid="_x0000_s1169" style="position:absolute;left:10174;top:9871;width:20;height:52;visibility:visible;mso-wrap-style:square;v-text-anchor:top" coordsize="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r+cEA&#10;AADcAAAADwAAAGRycy9kb3ducmV2LnhtbERPTYvCMBC9L/gfwgh7W1MryFKNIoogeFh19+JtaMa2&#10;2kxiE9v6781B2OPjfc+XvalFS42vLCsYjxIQxLnVFRcK/n63X98gfEDWWFsmBU/ysFwMPuaYadvx&#10;kdpTKEQMYZ+hgjIEl0np85IM+pF1xJG72MZgiLAppG6wi+GmlmmSTKXBimNDiY7WJeW308MoaFcX&#10;m17p53zQe189j53bb+5Oqc9hv5qBCNSHf/HbvdMKJmlcG8/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Ga/nBAAAA3AAAAA8AAAAAAAAAAAAAAAAAmAIAAGRycy9kb3du&#10;cmV2LnhtbFBLBQYAAAAABAAEAPUAAACGAwAAAAA=&#10;" path="m3,r7,3l14,7r3,7l17,21r-3,7l14,31r,4l14,38r3,4l20,45r,4l17,52r-3,l10,52,7,49r,-4l3,42r,-4l3,35r,-7l7,21r,-7l3,7,,7,,3,,,3,xe" fillcolor="#0e0d0d" stroked="f">
                  <v:path arrowok="t" o:connecttype="custom" o:connectlocs="3,0;10,3;14,7;17,14;17,21;14,28;14,31;14,35;14,35;14,38;17,42;17,42;20,45;20,49;20,49;20,49;17,52;17,52;14,52;10,52;10,52;7,49;7,45;3,42;3,38;3,35;3,28;7,21;7,14;3,7;3,7;0,7;0,3;0,3;0,3;0,3;0,0;3,0" o:connectangles="0,0,0,0,0,0,0,0,0,0,0,0,0,0,0,0,0,0,0,0,0,0,0,0,0,0,0,0,0,0,0,0,0,0,0,0,0,0"/>
                </v:shape>
                <v:shape id="Freeform 146" o:spid="_x0000_s1170" style="position:absolute;left:9793;top:9881;width:31;height:32;visibility:visible;mso-wrap-style:square;v-text-anchor:top" coordsize="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WQMMA&#10;AADcAAAADwAAAGRycy9kb3ducmV2LnhtbESPQWsCMRSE74X+h/CE3mrWXRC7GkUKgqdStYLHR/Lc&#10;rCYvyybV7b9vCgWPw8x8wyxWg3fiRn1sAyuYjAsQxDqYlhsFX4fN6wxETMgGXWBS8EMRVsvnpwXW&#10;Jtx5R7d9akSGcKxRgU2pq6WM2pLHOA4dcfbOofeYsuwbaXq8Z7h3siyKqfTYcl6w2NG7JX3df3sF&#10;eKk+7HHrKo3V5lTGT1ce9FGpl9GwnoNINKRH+L+9NQqq8g3+zu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XWQMMAAADcAAAADwAAAAAAAAAAAAAAAACYAgAAZHJzL2Rv&#10;d25yZXYueG1sUEsFBgAAAAAEAAQA9QAAAIgDAAAAAA==&#10;" path="m11,r3,l18,4r3,3l24,11r4,l28,18r3,3l31,25r,7l28,32r-4,l21,32,11,11,7,7,4,7,,7,,4,4,,7,r4,xe" fillcolor="#0e0d0d" stroked="f">
                  <v:path arrowok="t" o:connecttype="custom" o:connectlocs="11,0;14,0;18,4;21,7;24,11;28,11;28,18;31,21;31,25;31,32;28,32;24,32;24,32;21,32;11,11;7,7;7,7;4,7;0,7;0,4;0,4;0,4;0,4;4,0;4,0;7,0;7,0;7,0;11,0;11,0;11,0" o:connectangles="0,0,0,0,0,0,0,0,0,0,0,0,0,0,0,0,0,0,0,0,0,0,0,0,0,0,0,0,0,0,0"/>
                </v:shape>
                <v:shape id="Freeform 147" o:spid="_x0000_s1171" style="position:absolute;left:9941;top:9902;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mIcMA&#10;AADcAAAADwAAAGRycy9kb3ducmV2LnhtbERPy2rCQBTdC/7DcIVupJm0QippRpHSh1g3pnZ/yVyT&#10;YOZOmBlj+vedheDycN7FejSdGMj51rKCpyQFQVxZ3XKt4Pjz8bgE4QOyxs4yKfgjD+vVdFJgru2V&#10;DzSUoRYxhH2OCpoQ+lxKXzVk0Ce2J47cyTqDIUJXS+3wGsNNJ5/TNJMGW44NDfb01lB1Li9Gwb7c&#10;fQ21PGbf80vmzr/79EV/viv1MBs3ryACjeEuvrm3WsFiEefH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mIcMAAADcAAAADwAAAAAAAAAAAAAAAACYAgAAZHJzL2Rv&#10;d25yZXYueG1sUEsFBgAAAAAEAAQA9QAAAIgDAAAAAA==&#10;" path="m3,r,l7,r,4l3,7,,7,,4,,,3,xe" fillcolor="#0e0d0d" stroked="f">
                  <v:path arrowok="t" o:connecttype="custom" o:connectlocs="3,0;3,0;3,0;3,0;3,0;7,0;7,0;7,4;7,4;3,7;3,7;3,7;0,7;0,4;0,4;0,4;0,4;0,4;0,0;0,0;0,0;0,0;0,0;3,0;3,0" o:connectangles="0,0,0,0,0,0,0,0,0,0,0,0,0,0,0,0,0,0,0,0,0,0,0,0,0"/>
                </v:shape>
                <v:shape id="Freeform 148" o:spid="_x0000_s1172" style="position:absolute;left:9752;top:9906;width:59;height:31;visibility:visible;mso-wrap-style:square;v-text-anchor:top" coordsize="5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OyMYA&#10;AADcAAAADwAAAGRycy9kb3ducmV2LnhtbESPT2vCQBTE7wW/w/IKXopuolAkdRVRAj30UKMXb6/Z&#10;lz90923IbmPqp3cLQo/DzPyGWW9Ha8RAvW8dK0jnCQji0umWawXnUz5bgfABWaNxTAp+ycN2M3la&#10;Y6bdlY80FKEWEcI+QwVNCF0mpS8bsujnriOOXuV6iyHKvpa6x2uEWyMXSfIqLbYcFxrsaN9Q+V38&#10;WAUvaJLu86saitshP1zSyuw+8lSp6fO4ewMRaAz/4Uf7XStYLlP4OxOP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NOyMYAAADcAAAADwAAAAAAAAAAAAAAAACYAgAAZHJz&#10;L2Rvd25yZXYueG1sUEsFBgAAAAAEAAQA9QAAAIsDAAAAAA==&#10;" path="m21,r3,l28,r7,3l38,3r7,4l48,7r4,3l55,14r,3l59,17r,4l59,24r,4l55,31r-3,l48,28,45,24r,-3l41,17r-3,l35,14r-7,l24,14r-3,l17,17r-3,l7,17r-3,l,10,4,7r3,l11,3r3,l17,3,17,r4,xe" fillcolor="#0e0d0d" stroked="f">
                  <v:path arrowok="t" o:connecttype="custom" o:connectlocs="21,0;24,0;28,0;35,3;38,3;45,7;48,7;52,10;55,14;55,14;55,17;59,17;59,17;59,21;59,24;59,28;55,31;55,31;55,31;52,31;52,31;48,28;45,24;45,21;41,17;38,17;35,14;28,14;24,14;21,14;17,17;14,17;7,17;4,17;0,10;4,7;7,7;11,3;14,3;14,3;17,3;17,0;21,0" o:connectangles="0,0,0,0,0,0,0,0,0,0,0,0,0,0,0,0,0,0,0,0,0,0,0,0,0,0,0,0,0,0,0,0,0,0,0,0,0,0,0,0,0,0,0"/>
                </v:shape>
                <v:shape id="Freeform 149" o:spid="_x0000_s1173" style="position:absolute;left:9900;top:9934;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wtMQA&#10;AADcAAAADwAAAGRycy9kb3ducmV2LnhtbESP3WoCMRSE7wt9h3AK3tWsCv5sjSKiWGihrNX74+Y0&#10;WdycLJuo27dvCoKXw8x8w8yXnavFldpQeVYw6GcgiEuvKzYKDt/b1ymIEJE11p5JwS8FWC6en+aY&#10;a3/jgq77aESCcMhRgY2xyaUMpSWHoe8b4uT9+NZhTLI1Urd4S3BXy2GWjaXDitOCxYbWlsrz/uIU&#10;FLuJ5XV2KjZfhsYfZhqOM/OpVO+lW72BiNTFR/jeftcKRqMh/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AcLTEAAAA3AAAAA8AAAAAAAAAAAAAAAAAmAIAAGRycy9k&#10;b3ducmV2LnhtbFBLBQYAAAAABAAEAPUAAACJAwAAAAA=&#10;" path="m7,r3,l10,3,7,13r3,4l13,17r11,l27,17r,3l24,20r,4l20,24r-3,l13,24r-3,l7,24,3,20,,17,,13,3,10,3,3,7,xe" fillcolor="#0e0d0d" stroked="f">
                  <v:path arrowok="t" o:connecttype="custom" o:connectlocs="7,0;10,0;10,0;10,3;10,3;7,13;7,13;10,17;10,17;13,17;24,17;27,17;27,17;27,17;27,20;27,20;24,20;24,24;20,24;20,24;17,24;13,24;10,24;10,24;7,24;3,20;3,20;3,20;0,17;0,17;0,17;0,13;3,10;3,3;7,0" o:connectangles="0,0,0,0,0,0,0,0,0,0,0,0,0,0,0,0,0,0,0,0,0,0,0,0,0,0,0,0,0,0,0,0,0,0,0"/>
                </v:shape>
                <v:shape id="Freeform 150" o:spid="_x0000_s1174" style="position:absolute;left:9656;top:9944;width:556;height:459;visibility:visible;mso-wrap-style:square;v-text-anchor:top" coordsize="556,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8Q8UA&#10;AADcAAAADwAAAGRycy9kb3ducmV2LnhtbESPQWvCQBSE74X+h+UVequbmhpq6ipaEES8mBbF2zP7&#10;moRm34bdVdN/7wpCj8PMfMNMZr1pxZmcbywreB0kIIhLqxuuFHx/LV/eQfiArLG1TAr+yMNs+vgw&#10;wVzbC2/pXIRKRAj7HBXUIXS5lL6syaAf2I44ej/WGQxRukpqh5cIN60cJkkmDTYcF2rs6LOm8rc4&#10;GQUHt6PQHwpfZvvVYjR8W483R1Tq+amff4AI1If/8L290grSNIXbmXg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vxDxQAAANwAAAAPAAAAAAAAAAAAAAAAAJgCAABkcnMv&#10;ZG93bnJldi54bWxQSwUGAAAAAAQABAD1AAAAigMAAAAA&#10;" path="m17,r,l21,3r3,4l28,10r3,l35,10r3,l45,10,48,7r4,l59,7r3,l65,7r7,l76,7r7,l86,7r7,l96,10r4,l107,10r3,4l113,14r4,l117,17r3,l124,17r,11l124,35r,10l124,56r3,10l131,73r3,10l137,90r4,l141,94r3,l144,97r,4l144,108r,3l148,115r,3l151,118r4,4l158,122r3,l165,125r7,7l172,139r,10l172,160r-4,10l165,181r3,14l172,205r3,3l179,212r3,3l185,215r4,4l192,219r7,l203,219r10,-4l220,208r10,-6l237,195r7,-7l251,181r6,-7l264,167r4,-4l271,156r7,-3l281,149r4,-3l288,142r4,-6l295,132r7,-3l309,125r7,-3l323,115r6,-4l336,104r4,-3l347,94r3,-7l357,80r3,-7l364,66r3,-7l371,49r3,-7l377,31r,-7l381,17,384,7r,-7l391,7r7,3l401,17r4,7l408,31r4,7l412,49r3,7l419,66r,7l419,83r,7l419,101r,7l415,118r-3,7l405,125r-7,4l395,129r-7,l381,132r-4,l371,129r-7,l357,129r-7,3l343,132r-3,l333,136r-4,3l323,142r-4,4l316,153r-4,7l312,167r,7l312,177r4,l316,181r3,3l323,188r3,l329,188r7,l340,188r7,l350,188r7,l360,191r4,l367,198r4,4l367,205r-3,7l364,215r,7l367,226r4,l374,229r3,l381,229r3,l388,229r3,l398,233r7,7l412,243r7,l429,247r7,3l446,250r7,l456,247r4,l466,243r4,-3l473,240r4,-4l484,236r3,-3l490,233r4,l501,233r3,l511,233r3,3l518,236r7,4l528,243r7,l538,247r4,3l545,254r4,3l556,261r,3l556,281r-7,18l542,313r-10,14l521,341r-10,13l501,368r-7,14l487,382r-3,4l477,389r-4,l466,393r-3,3l456,396r-3,4l446,403r-4,l436,407r-4,3l425,410r-6,4l415,417r-7,l401,421r-3,3l391,427r-7,4l381,434r-7,l367,438r-7,3l353,445r-6,l340,448r-4,l329,452r-6,l316,455r-7,l305,455r,4l302,455r3,-7l305,441r,-7l309,427r,-13l309,400r,-14l302,372r-3,-4l295,365r-3,l288,365r-3,-4l281,361r-3,l275,361r-7,4l261,368r-4,4l251,375r-4,l240,379r-3,7l233,389r-3,-17l230,354r,-13l227,323r,-10l223,302r,-10l220,281r-4,-10l213,261r-7,-11l203,243r-11,-7l185,229r-10,-3l165,219r-4,l158,219r-3,l148,219r-4,l141,222r-4,l134,226r-7,7l124,243r-4,11l120,264r,11l120,288r4,11l127,309r4,11l134,330r,11l134,348r-3,-4l124,337r-4,-7l113,323r-3,-7l103,309r-3,-7l96,299r-7,-7l86,285r-7,-7l72,275r-7,-7l59,264r-7,-3l45,257r-4,l38,257r-3,l31,257r-3,l24,257r-3,l21,254r,-4l24,250r,-3l28,243r,-3l28,233r-4,-4l24,226r-3,l17,222r-3,l11,222r,-3l7,219r4,-14l17,202r,-4l21,198r-4,-3l17,191r,-3l14,184r,-3l11,177r,-3l7,170r-3,l,170,,156,,139,4,125,7,108,11,90r,-14l14,59r,-17l14,31r,-10l14,10,14,r3,xe" stroked="f">
                  <v:path arrowok="t" o:connecttype="custom" o:connectlocs="28,10;59,7;93,7;117,14;124,35;141,90;148,115;165,125;165,181;189,219;237,195;278,153;309,125;350,87;377,31;401,17;419,73;405,125;364,129;323,142;316,177;336,188;367,198;364,215;384,229;429,247;470,240;501,233;535,243;556,281;494,382;456,396;419,414;381,434;336,448;305,459;309,400;285,361;251,375;230,341;213,261;161,219;134,226;124,299;124,337;89,292;45,257;28,257;24,250;24,226;11,222;17,202;14,184;0,170;11,76;17,0" o:connectangles="0,0,0,0,0,0,0,0,0,0,0,0,0,0,0,0,0,0,0,0,0,0,0,0,0,0,0,0,0,0,0,0,0,0,0,0,0,0,0,0,0,0,0,0,0,0,0,0,0,0,0,0,0,0,0,0"/>
                </v:shape>
                <v:shape id="Freeform 151" o:spid="_x0000_s1175" style="position:absolute;left:9855;top:9944;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oicYA&#10;AADcAAAADwAAAGRycy9kb3ducmV2LnhtbESPT2vCQBTE74LfYXmCF6kb/4UaXaUUBA+taFrw+sw+&#10;k2D2bciumn57Vyh4HGbmN8xy3ZpK3KhxpWUFo2EEgjizuuRcwe/P5u0dhPPIGivLpOCPHKxX3c4S&#10;E23vfKBb6nMRIOwSVFB4XydSuqwgg25oa+LgnW1j0AfZ5FI3eA9wU8lxFMXSYMlhocCaPgvKLunV&#10;KMjT2Wh+Kvf1MR58t1/T+LqbxaRUv9d+LEB4av0r/N/eagWTyRSe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OoicYAAADcAAAADwAAAAAAAAAAAAAAAACYAgAAZHJz&#10;L2Rvd25yZXYueG1sUEsFBgAAAAAEAAQA9QAAAIsDAAAAAA==&#10;" path="m4,r6,3l14,3r,4l10,10r-3,l4,10,4,7,,7,4,xe" fillcolor="#0e0d0d" stroked="f">
                  <v:path arrowok="t" o:connecttype="custom" o:connectlocs="4,0;10,3;10,3;14,3;14,3;14,3;14,7;10,10;10,10;7,10;7,10;7,10;4,10;4,10;4,10;4,7;4,7;0,7;4,0;4,0;4,0;4,0;4,0" o:connectangles="0,0,0,0,0,0,0,0,0,0,0,0,0,0,0,0,0,0,0,0,0,0,0"/>
                </v:shape>
                <v:shape id="Freeform 152" o:spid="_x0000_s1176" style="position:absolute;left:9886;top:10000;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syMQA&#10;AADcAAAADwAAAGRycy9kb3ducmV2LnhtbESPUUvDQBCE3wX/w7FC3+xdWrQ19lqKVCjoi7U/YMlt&#10;k6O5vZBbk/jvPUHwcZiZb5jNbgqtGqhPPrKFYm5AEVfRea4tnD9f79egkiA7bCOThW9KsNve3myw&#10;dHHkDxpOUqsM4VSihUakK7VOVUMB0zx2xNm7xD6gZNnX2vU4Znho9cKYRx3Qc15osKOXhqrr6StY&#10;8FIM/nJc6dpcn97NeHiTYlpZO7ub9s+ghCb5D/+1j87CcvkA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7LMjEAAAA3AAAAA8AAAAAAAAAAAAAAAAAmAIAAGRycy9k&#10;b3ducmV2LnhtbFBLBQYAAAAABAAEAPUAAACJAwAAAAA=&#10;" path="m3,r7,3l10,10r-3,l3,10,,10,,7,,3,,,3,xe" fillcolor="#0e0d0d" stroked="f">
                  <v:path arrowok="t" o:connecttype="custom" o:connectlocs="3,0;10,3;10,10;10,10;10,10;7,10;7,10;7,10;3,10;3,10;0,10;0,10;0,10;0,7;0,7;0,3;0,3;0,0;3,0;3,0;3,0;3,0;3,0" o:connectangles="0,0,0,0,0,0,0,0,0,0,0,0,0,0,0,0,0,0,0,0,0,0,0"/>
                </v:shape>
                <v:shape id="Freeform 153" o:spid="_x0000_s1177" style="position:absolute;left:9519;top:10052;width:48;height:10;visibility:visible;mso-wrap-style:square;v-text-anchor:top" coordsize="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7E74A&#10;AADcAAAADwAAAGRycy9kb3ducmV2LnhtbESPzQrCMBCE74LvEFbwpqm/SDWKCIJXq3hemrWtbTal&#10;iba+vREEj8PMfMNsdp2pxIsaV1hWMBlHIIhTqwvOFFwvx9EKhPPIGivLpOBNDnbbfm+DsbYtn+mV&#10;+EwECLsYFeTe17GULs3JoBvbmjh4d9sY9EE2mdQNtgFuKjmNoqU0WHBYyLGmQ05pmTyNgrK4Tx7J&#10;e74oH2UrO3u5zU80VWo46PZrEJ46/w//2ietYDZbwvdMOA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gwOxO+AAAA3AAAAA8AAAAAAAAAAAAAAAAAmAIAAGRycy9kb3ducmV2&#10;LnhtbFBLBQYAAAAABAAEAPUAAACDAwAAAAA=&#10;" path="m28,l45,3r3,l48,7r,3l4,10,,10,,7,28,xe" stroked="f">
                  <v:path arrowok="t" o:connecttype="custom" o:connectlocs="28,0;45,3;45,3;48,3;48,7;48,7;48,7;48,10;48,10;48,10;4,10;4,10;0,10;0,7;0,7;28,0" o:connectangles="0,0,0,0,0,0,0,0,0,0,0,0,0,0,0,0"/>
                </v:shape>
                <v:shape id="Freeform 154" o:spid="_x0000_s1178" style="position:absolute;left:10352;top:10093;width:21;height: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vacYA&#10;AADcAAAADwAAAGRycy9kb3ducmV2LnhtbESPQWvCQBSE74L/YXmCF6mbKmiJriKFlHoRqy3o7ZF9&#10;JsHs2zS7NdFf7woFj8PMfMPMl60pxYVqV1hW8DqMQBCnVhecKfjeJy9vIJxH1lhaJgVXcrBcdDtz&#10;jLVt+IsuO5+JAGEXo4Lc+yqW0qU5GXRDWxEH72Rrgz7IOpO6xibATSlHUTSRBgsOCzlW9J5Tet79&#10;GQWHJN0kPGi2U202v8fbj3GD9YdS/V67moHw1Ppn+L/9qRWMx1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PvacYAAADcAAAADwAAAAAAAAAAAAAAAACYAgAAZHJz&#10;L2Rvd25yZXYueG1sUEsFBgAAAAAEAAQA9QAAAIsDAAAAAA==&#10;" path="m4,l21,4r,3l,,4,xe" stroked="f">
                  <v:path arrowok="t" o:connecttype="custom" o:connectlocs="4,0;21,4;21,7;0,0;0,0;0,0;4,0;4,0" o:connectangles="0,0,0,0,0,0,0,0"/>
                </v:shape>
                <v:shape id="Freeform 155" o:spid="_x0000_s1179" style="position:absolute;left:9547;top:10093;width:37;height:11;visibility:visible;mso-wrap-style:square;v-text-anchor:top" coordsize="3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yssMA&#10;AADcAAAADwAAAGRycy9kb3ducmV2LnhtbERPz2vCMBS+D/wfwhO8zVQdIp1RZGzDgw6sg+34bJ5N&#10;tXkpSazdf78cBjt+fL+X6942oiMfascKJuMMBHHpdM2Vgs/j2+MCRIjIGhvHpOCHAqxXg4cl5trd&#10;+UBdESuRQjjkqMDE2OZShtKQxTB2LXHizs5bjAn6SmqP9xRuGznNsrm0WHNqMNjSi6HyWtysgiqY&#10;79f9/PY0/Xq/+O1Hsdt3p6DUaNhvnkFE6uO/+M+91Qpms7Q2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VyssMAAADcAAAADwAAAAAAAAAAAAAAAACYAgAAZHJzL2Rv&#10;d25yZXYueG1sUEsFBgAAAAAEAAQA9QAAAIgDAAAAAA==&#10;" path="m10,l34,4r3,l37,7,7,11,3,7,,4,3,,7,r3,xe" stroked="f">
                  <v:path arrowok="t" o:connecttype="custom" o:connectlocs="10,0;34,4;37,4;37,4;37,7;37,7;7,11;7,11;3,7;0,4;0,4;0,4;3,0;7,0;10,0" o:connectangles="0,0,0,0,0,0,0,0,0,0,0,0,0,0,0"/>
                </v:shape>
                <v:shape id="Freeform 156" o:spid="_x0000_s1180" style="position:absolute;left:9903;top:10093;width:740;height:769;visibility:visible;mso-wrap-style:square;v-text-anchor:top" coordsize="74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DMQA&#10;AADcAAAADwAAAGRycy9kb3ducmV2LnhtbESPQYvCMBSE7wv7H8Jb8Lama0G31SiLKAjiQVfvz+bZ&#10;FpuX0kRb/fVGEDwOM/MNM5l1phJXalxpWcFPPwJBnFldcq5g/7/8/gXhPLLGyjIpuJGD2fTzY4Kp&#10;ti1v6brzuQgQdikqKLyvUyldVpBB17c1cfBOtjHog2xyqRtsA9xUchBFQ2mw5LBQYE3zgrLz7mIU&#10;+NVmGbX3xeGw3t+TeOQ28nZMlOp9dX9jEJ46/w6/2iutII4T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eKgzEAAAA3AAAAA8AAAAAAAAAAAAAAAAAmAIAAGRycy9k&#10;b3ducmV2LnhtbFBLBQYAAAAABAAEAPUAAACJAwAAAAA=&#10;" path="m494,r7,l507,4r11,3l521,11r7,7l535,21r3,7l545,35r10,14l566,59r10,11l590,80r10,11l614,101r13,11l638,119r13,10l662,139r10,11l682,164r10,10l699,188r7,17l710,223r6,24l723,272r7,27l737,324r3,27l737,372r-7,25l716,418r,3l713,421r,3l713,428r-3,l710,431r-4,l703,431r,4l703,438r-4,4l699,445r-3,4l696,452r-4,4l689,459r-3,4l682,463r,3l668,477r-13,14l644,501r-13,10l617,525r-14,11l590,546r-14,11l562,564r-13,10l535,584r-14,7l504,602r-14,7l473,616r-14,7l456,626r-3,l456,623r,-4l459,616r4,-4l463,609r3,-4l466,598r4,-3l477,584r6,-10l487,564r7,-11l501,539r3,-10l511,515r3,-11l521,491r4,-14l528,466r7,-14l538,438r4,-14l545,414r7,-14l549,393r-7,-3l538,393r,4l535,400r,4l531,421r-6,17l521,452r-7,18l507,487r-6,14l497,515r-7,17l480,546r-7,14l466,574r-7,14l449,602r-7,14l432,626r-10,14l415,650r-10,7l398,668r-11,7l381,685r-11,7l360,703r-7,7l343,716r-10,7l326,730r-11,4l305,741r-10,7l285,751r-11,4l261,758r-11,4l240,765r-14,l216,769r-10,l192,769r-10,l172,769r-14,l148,769r-11,l124,769r-11,-4l103,765r-14,l86,762r-7,l72,762r-7,-4l58,758r-6,l48,755r-7,l34,751r-6,-3l24,744r-7,-3l14,737r-4,-3l7,727,,723,4,699,7,675r7,-21l24,633,34,612,45,591r7,-21l58,550r7,-25l69,518r3,-7l76,508r6,-7l86,497r7,-3l100,491r6,l117,487r7,l130,484r11,-4l148,480r6,-3l161,473r11,l178,470r7,l195,470r7,l209,470r7,3l226,477r7,3l237,484r3,l240,487r3,l247,487r3,l254,484r,-4l254,477r-4,-4l247,470r-4,l240,466r-3,-3l233,463r-3,-4l223,459r-4,-3l216,456r-7,l206,452r-4,l195,452r-3,l189,452r-7,l178,452r7,-3l192,445r7,-3l206,438r10,-3l223,435r10,-4l240,431r3,l247,435r3,l254,435r3,-4l257,428r,-4l254,421r-4,-3l247,418r-4,l237,418r-4,l230,418r-4,3l223,421r-7,l213,421r6,-10l226,400r7,-7l240,383r7,-11l254,362r7,-11l267,341r7,-10l281,320r10,-7l298,303r11,-11l315,285r11,-7l336,268r,-3l336,261r-3,l333,258r-4,l326,261r-4,l312,272r-10,6l295,289r-10,7l278,306r-7,11l264,324r-7,10l250,345r-7,10l237,362r-7,10l223,383r-7,7l209,400r-7,11l202,400r,-10l202,379r4,-10l206,358r3,-10l213,341r3,-10l223,324r3,-11l230,306r3,-10l237,289r3,-11l243,272r4,-7l250,254r4,-7l257,237r7,-7l267,223r4,-7l278,209r3,-7l288,199r3,-4l295,192r3,-4l302,185r3,-7l305,174r4,-3l309,167r3,4l312,174r,4l315,181r4,l322,167r4,-14l326,139r3,-17l333,119r,10l333,139r,11l333,160r-4,4l329,167r,4l333,171r3,l339,171r,-4l343,167r3,-3l350,164r,-4l353,157r4,-4l360,153r3,-3l367,146r3,-3l374,143r3,-4l367,94r,-3l370,94r4,7l374,105r3,3l381,115r,4l384,122r7,4l391,122r3,l398,119r3,-4l408,108r7,-3l422,98r7,-7l432,84r7,-4l442,70r7,-4l453,59r3,-6l463,46r3,-7l470,32r3,-4l480,21r,-7l483,11r,-4l487,4r3,l490,r4,xe" stroked="f">
                  <v:path arrowok="t" o:connecttype="custom" o:connectlocs="535,21;600,91;682,164;730,299;716,421;713,428;703,435;689,459;655,491;562,564;459,623;459,616;483,574;521,491;552,400;531,421;490,532;432,626;370,692;305,741;226,765;148,769;79,762;34,751;0,723;52,570;86,497;141,480;195,470;237,484;247,487;247,470;219,456;189,452;216,435;254,435;250,418;223,421;247,372;298,303;336,261;326,261;278,306;230,372;202,379;226,313;250,254;281,202;305,174;312,171;312,178;319,181;329,122;329,164;333,171;350,160;374,143;370,94;391,126;394,122;432,84;466,39;487,4" o:connectangles="0,0,0,0,0,0,0,0,0,0,0,0,0,0,0,0,0,0,0,0,0,0,0,0,0,0,0,0,0,0,0,0,0,0,0,0,0,0,0,0,0,0,0,0,0,0,0,0,0,0,0,0,0,0,0,0,0,0,0,0,0,0,0"/>
                </v:shape>
                <v:shape id="Freeform 157" o:spid="_x0000_s1181" style="position:absolute;left:10342;top:10107;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KCsQA&#10;AADcAAAADwAAAGRycy9kb3ducmV2LnhtbERPy4rCMBTdC/5DuIIb0VTHF9Uow8wILlzUB+jy0lzb&#10;YnNTmoxWv94sBmZ5OO/lujGluFPtCssKhoMIBHFqdcGZgtNx05+DcB5ZY2mZFDzJwXrVbi0x1vbB&#10;e7offCZCCLsYFeTeV7GULs3JoBvYijhwV1sb9AHWmdQ1PkK4KeUoiqbSYMGhIceKvnJKb4dfo+BH&#10;ny/DaS/Z72YmSya96/dum7yU6naazwUIT43/F/+5t1rBxzjMD2fC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8igrEAAAA3AAAAA8AAAAAAAAAAAAAAAAAmAIAAGRycy9k&#10;b3ducmV2LnhtbFBLBQYAAAAABAAEAPUAAACJAwAAAAA=&#10;" path="m3,l17,7r,4l,,3,xe" stroked="f">
                  <v:path arrowok="t" o:connecttype="custom" o:connectlocs="3,0;17,7;17,7;17,7;17,11;17,11;0,0;0,0;0,0;3,0;3,0" o:connectangles="0,0,0,0,0,0,0,0,0,0,0"/>
                </v:shape>
                <v:shape id="Freeform 158" o:spid="_x0000_s1182" style="position:absolute;left:10332;top:10118;width:17;height:10;visibility:visible;mso-wrap-style:square;v-text-anchor:top" coordsize="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uBsQA&#10;AADcAAAADwAAAGRycy9kb3ducmV2LnhtbESPQWvCQBSE70L/w/IK3nSTWqWmriKCUhAEY0GPj+wz&#10;Cc2+TbNrjP/eFQSPw8x8w8wWnalES40rLSuIhxEI4szqknMFv4f14AuE88gaK8uk4EYOFvO33gwT&#10;ba+8pzb1uQgQdgkqKLyvEyldVpBBN7Q1cfDOtjHog2xyqRu8Brip5EcUTaTBksNCgTWtCsr+0otR&#10;8L9sD5vp9Lzd0fgoy3RibzGdlOq/d8tvEJ46/wo/2z9awegzhseZc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6bgbEAAAA3AAAAA8AAAAAAAAAAAAAAAAAmAIAAGRycy9k&#10;b3ducmV2LnhtbFBLBQYAAAAABAAEAPUAAACJAwAAAAA=&#10;" path="m3,l17,10,,3r3,l3,xe" stroked="f">
                  <v:path arrowok="t" o:connecttype="custom" o:connectlocs="3,0;17,10;0,3;0,3;0,3;3,3;3,0;3,0;3,0;3,0;3,0" o:connectangles="0,0,0,0,0,0,0,0,0,0,0"/>
                </v:shape>
                <v:shape id="Freeform 159" o:spid="_x0000_s1183" style="position:absolute;left:9598;top:10132;width:55;height:14;visibility:visible;mso-wrap-style:square;v-text-anchor:top" coordsize="5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nXMQA&#10;AADcAAAADwAAAGRycy9kb3ducmV2LnhtbESPQWvCQBSE70L/w/IKvUjdGDVIdJUitORaI9jjM/tM&#10;QrNvw+6q6b93C4LHYWa+YdbbwXTiSs63lhVMJwkI4srqlmsFh/LzfQnCB2SNnWVS8EcetpuX0Rpz&#10;bW/8Tdd9qEWEsM9RQRNCn0vpq4YM+ontiaN3ts5giNLVUju8RbjpZJokmTTYclxosKddQ9Xv/mIU&#10;hMX0WBemOLTjeZadfjrj0vJLqbfX4WMFItAQnuFHu9AKZvMU/s/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bJ1zEAAAA3AAAAA8AAAAAAAAAAAAAAAAAmAIAAGRycy9k&#10;b3ducmV2LnhtbFBLBQYAAAAABAAEAPUAAACJAwAAAAA=&#10;" path="m52,r,l55,,,14,,10,7,7r3,l17,3r7,l31,3r7,l45,r7,xe" stroked="f">
                  <v:path arrowok="t" o:connecttype="custom" o:connectlocs="52,0;52,0;52,0;55,0;55,0;0,14;0,14;0,10;0,10;0,10;7,7;10,7;17,3;24,3;31,3;38,3;45,0;52,0" o:connectangles="0,0,0,0,0,0,0,0,0,0,0,0,0,0,0,0,0,0"/>
                </v:shape>
                <v:shape id="Freeform 160" o:spid="_x0000_s1184" style="position:absolute;left:10314;top:10132;width:28;height:20;visibility:visible;mso-wrap-style:square;v-text-anchor:top" coordsize="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UcMYA&#10;AADcAAAADwAAAGRycy9kb3ducmV2LnhtbESPT2vCQBTE7wW/w/KE3urGRkRSV/EPQutBqPbi7TX7&#10;mkSzb9PdbYzf3hWEHoeZ+Q0znXemFi05X1lWMBwkIIhzqysuFHwdNi8TED4ga6wtk4IreZjPek9T&#10;zLS98Ce1+1CICGGfoYIyhCaT0uclGfQD2xBH78c6gyFKV0jt8BLhppavSTKWBiuOCyU2tCopP+//&#10;jILv6/HkdsvjxxK3qfPt+pflcKzUc79bvIEI1IX/8KP9rhWkoxT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IUcMYAAADcAAAADwAAAAAAAAAAAAAAAACYAgAAZHJz&#10;L2Rvd25yZXYueG1sUEsFBgAAAAAEAAQA9QAAAIsDAAAAAA==&#10;" path="m7,l28,14r-4,6l21,20,18,17r-4,l11,17,7,14,4,10,,10,7,xe" stroked="f">
                  <v:path arrowok="t" o:connecttype="custom" o:connectlocs="7,0;28,14;24,20;21,20;18,17;14,17;11,17;7,14;7,14;4,10;0,10;7,0;7,0;7,0;7,0;7,0" o:connectangles="0,0,0,0,0,0,0,0,0,0,0,0,0,0,0,0"/>
                </v:shape>
                <v:shape id="Freeform 161" o:spid="_x0000_s1185" style="position:absolute;left:10304;top:10152;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Ywk8IA&#10;AADcAAAADwAAAGRycy9kb3ducmV2LnhtbESPT4vCMBTE78J+h/AWvNnUKrJWo8jCyl6tCnt8NM/+&#10;zUtpotZvvxEEj8PM/IZZbwfTihv1rrKsYBrFIIhzqysuFJyOP5MvEM4ja2wtk4IHOdhuPkZrTLW9&#10;84FumS9EgLBLUUHpfZdK6fKSDLrIdsTBu9jeoA+yL6Tu8R7gppVJHC+kwYrDQokdfZeUN9nVKPDJ&#10;rq6L+iib5aLJkiu5898+V2r8OexWIDwN/h1+tX+1gtl8Ds8z4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jCTwgAAANwAAAAPAAAAAAAAAAAAAAAAAJgCAABkcnMvZG93&#10;bnJldi54bWxQSwUGAAAAAAQABAD1AAAAhwMAAAAA&#10;" path="m4,l21,11r3,3l21,14r,4l17,21,,,4,xe" stroked="f">
                  <v:path arrowok="t" o:connecttype="custom" o:connectlocs="4,0;21,11;24,14;21,14;21,18;21,18;21,18;21,18;21,18;17,21;0,0;0,0;0,0;0,0;0,0;0,0;0,0;4,0;4,0" o:connectangles="0,0,0,0,0,0,0,0,0,0,0,0,0,0,0,0,0,0,0"/>
                </v:shape>
                <v:shape id="Freeform 162" o:spid="_x0000_s1186" style="position:absolute;left:9588;top:10152;width:62;height:25;visibility:visible;mso-wrap-style:square;v-text-anchor:top" coordsize="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hKnMYA&#10;AADcAAAADwAAAGRycy9kb3ducmV2LnhtbESPT2sCMRTE74V+h/CE3mpWW4uuRhGhtBeh/sXjY/Pc&#10;Xbt5WZLorn56IxR6HGbmN8xk1ppKXMj50rKCXjcBQZxZXXKuYLv5fB2C8AFZY2WZFFzJw2z6/DTB&#10;VNuGV3RZh1xECPsUFRQh1KmUPivIoO/amjh6R+sMhihdLrXDJsJNJftJ8iENlhwXCqxpUVD2uz4b&#10;BYOvxG9Hq5+s2Z/d7XrYLXen+VKpl047H4MI1Ib/8F/7Wyt4ex/A40w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hKnMYAAADcAAAADwAAAAAAAAAAAAAAAACYAgAAZHJz&#10;L2Rvd25yZXYueG1sUEsFBgAAAAAEAAQA9QAAAIsDAAAAAA==&#10;" path="m55,r7,l58,14,3,25r,-4l,18,,14r3,l3,11r4,l10,11,55,xe" stroked="f">
                  <v:path arrowok="t" o:connecttype="custom" o:connectlocs="55,0;62,0;58,14;3,25;3,21;3,21;0,18;0,14;3,14;3,11;7,11;10,11;55,0" o:connectangles="0,0,0,0,0,0,0,0,0,0,0,0,0"/>
                </v:shape>
                <v:shape id="Freeform 163" o:spid="_x0000_s1187" style="position:absolute;left:10294;top:10163;width:17;height:24;visibility:visible;mso-wrap-style:square;v-text-anchor:top" coordsize="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FcQA&#10;AADcAAAADwAAAGRycy9kb3ducmV2LnhtbESPQWuDQBSE74H8h+UFekvW1jQtJquUBGmv1ULo7eG+&#10;qNR9K+5Wzb/vFgI5DjPzDXPIZtOJkQbXWlbwuIlAEFdWt1wr+Crz9SsI55E1dpZJwZUcZOlyccBE&#10;24k/aSx8LQKEXYIKGu/7REpXNWTQbWxPHLyLHQz6IIda6gGnADedfIqinTTYclhosKdjQ9VP8WsU&#10;YPGi5yg/k62/y+vp+Xh+355ipR5W89sehKfZ38O39odWEG93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lABXEAAAA3AAAAA8AAAAAAAAAAAAAAAAAmAIAAGRycy9k&#10;b3ducmV2LnhtbFBLBQYAAAAABAAEAPUAAACJAwAAAAA=&#10;" path="m,l17,21r,3l14,21r-4,l7,17r,-3l3,10,3,7,,7,,3,,xe" stroked="f">
                  <v:path arrowok="t" o:connecttype="custom" o:connectlocs="0,0;17,21;17,21;17,21;17,21;17,24;14,21;10,21;7,17;7,14;3,10;3,7;0,7;0,3;0,3;0,0;0,0;0,0" o:connectangles="0,0,0,0,0,0,0,0,0,0,0,0,0,0,0,0,0,0"/>
                </v:shape>
                <v:shape id="Freeform 164" o:spid="_x0000_s1188" style="position:absolute;left:9684;top:10177;width:267;height:546;visibility:visible;mso-wrap-style:square;v-text-anchor:top" coordsize="26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s5sYA&#10;AADcAAAADwAAAGRycy9kb3ducmV2LnhtbESPQWvCQBSE7wX/w/IEb3WTptYSXUUK0h68NElbj4/s&#10;Mwlm34bsNsZ/7xaEHoeZ+YZZb0fTioF611hWEM8jEMSl1Q1XCop8//gKwnlkja1lUnAlB9vN5GGN&#10;qbYX/qQh85UIEHYpKqi971IpXVmTQTe3HXHwTrY36IPsK6l7vAS4aeVTFL1Igw2HhRo7equpPGe/&#10;RkEWH+Lv+IcWx+asiyRfttf38Uup2XTcrUB4Gv1/+N7+0AqS5yX8nQlH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Js5sYAAADcAAAADwAAAAAAAAAAAAAAAACYAgAAZHJz&#10;L2Rvd25yZXYueG1sUEsFBgAAAAAEAAQA9QAAAIsDAAAAAA==&#10;" path="m123,r7,l137,3r3,l147,7r4,3l157,14r4,3l164,21r4,7l171,31r,7l175,42r,3l178,52r,3l181,59r4,31l188,118r,28l188,174r-7,10l178,194r-7,11l168,215r-4,11l161,240r,10l157,264r4,l164,267r4,l171,264r,-10l171,247r4,-7l175,233r3,-7l181,215r4,-7l188,201r4,-7l199,184r6,-10l212,167r7,-7l226,153r10,-4l247,146r3,l250,142r3,l257,142r3,4l264,153r3,10l267,170r,11l267,191r,7l264,208r-4,7l257,226r-4,10l250,247r-7,10l240,267r-4,7l229,285r-3,7l229,302r7,14l240,330r3,14l247,361r,14l243,389r-7,14l233,407r,3l229,413r,4l226,420r,4l223,427r-4,7l216,441r-7,7l205,452r-3,7l199,466r-4,3l192,476r-7,10l178,493r-7,11l164,511r-7,7l154,528r-7,7l137,546r-7,-7l123,535r-7,-3l109,525r-6,-4l96,514r-7,-7l82,500r-3,-3l75,497r,-4l72,490r-4,-4l65,483r,-3l61,476,55,466,48,455r-7,-7l37,438,31,427,27,417,24,407,20,396r,-14l17,368,10,354,7,340,,327,,313,,299,7,288r3,-3l13,281r4,-3l17,274r3,l24,271r3,l31,267r-4,11l24,288r3,11l27,309r4,11l34,330r7,7l44,347r7,l58,347r,-7l55,334r-4,-7l48,323r-4,-7l41,309r,-10l37,292r4,-7l48,274r7,-13l61,250r4,-14l72,222r7,-10l89,201r10,-7l96,219r-7,10l85,243r-6,14l75,271r,14l75,299r7,10l89,320r,3l92,323r4,l99,323r,-3l103,320r-4,-7l96,302r-4,-7l92,288,89,278r3,-7l92,261r4,-11l103,236r6,-14l113,205r7,-17l120,170r3,-17l123,135r,-17l120,104r,-14l113,73,109,59,106,42r,-14l109,14,120,r3,xe" stroked="f">
                  <v:path arrowok="t" o:connecttype="custom" o:connectlocs="140,3;161,17;171,38;178,55;188,146;171,205;161,250;161,264;168,267;171,247;181,215;199,184;226,153;250,142;257,142;267,163;267,198;253,236;236,274;236,316;247,375;233,410;226,424;216,441;199,466;178,493;154,528;123,535;96,514;75,497;65,483;48,455;27,417;17,368;0,313;13,281;24,271;24,288;34,330;58,347;48,323;37,292;61,250;89,201;85,243;75,299;92,323;99,323;96,302;92,271;109,222;123,153;120,90;106,28;120,0" o:connectangles="0,0,0,0,0,0,0,0,0,0,0,0,0,0,0,0,0,0,0,0,0,0,0,0,0,0,0,0,0,0,0,0,0,0,0,0,0,0,0,0,0,0,0,0,0,0,0,0,0,0,0,0,0,0,0"/>
                </v:shape>
                <v:shape id="Freeform 165" o:spid="_x0000_s1189" style="position:absolute;left:10287;top:10184;width:14;height:21;visibility:visible;mso-wrap-style:square;v-text-anchor:top" coordsize="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tBsEA&#10;AADcAAAADwAAAGRycy9kb3ducmV2LnhtbERPTYvCMBC9C/6HMMLeNFUXka5RFkERBFmrFo9DM9uW&#10;bSalibb995uD4PHxvlebzlTiSY0rLSuYTiIQxJnVJecKrpfdeAnCeWSNlWVS0JODzXo4WGGsbctn&#10;eiY+FyGEXYwKCu/rWEqXFWTQTWxNHLhf2xj0ATa51A22IdxUchZFC2mw5NBQYE3bgrK/5GEUnOSs&#10;PF7644879TeTPu6p3bepUh+j7vsLhKfOv8Uv90ErmH+GteF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zbQbBAAAA3AAAAA8AAAAAAAAAAAAAAAAAmAIAAGRycy9kb3du&#10;cmV2LnhtbFBLBQYAAAAABAAEAPUAAACGAwAAAAA=&#10;" path="m,l14,17r-4,4l,xe" stroked="f">
                  <v:path arrowok="t" o:connecttype="custom" o:connectlocs="0,0;14,17;10,21;0,0;0,0;0,0;0,0;0,0" o:connectangles="0,0,0,0,0,0,0,0"/>
                </v:shape>
                <v:shape id="Freeform 166" o:spid="_x0000_s1190" style="position:absolute;left:9605;top:10187;width:21;height: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ccA&#10;AADcAAAADwAAAGRycy9kb3ducmV2LnhtbESPQWvCQBSE74X+h+UVvIhutFJrdBUppOhFrFrQ2yP7&#10;moRm36bZrYn99a4g9DjMzDfMbNGaUpypdoVlBYN+BII4tbrgTMFhn/ReQTiPrLG0TAou5GAxf3yY&#10;Yaxtwx903vlMBAi7GBXk3lexlC7NyaDr24o4eF+2NuiDrDOpa2wC3JRyGEUv0mDBYSHHit5ySr93&#10;v0bBMUk3CXeb7Vibzc/p79O47vpdqc5Tu5yC8NT6//C9vdIKnkcT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Wrf3HAAAA3AAAAA8AAAAAAAAAAAAAAAAAmAIAAGRy&#10;cy9kb3ducmV2LnhtbFBLBQYAAAAABAAEAPUAAACMAwAAAAA=&#10;" path="m21,l,7,21,xe" stroked="f">
                  <v:path arrowok="t" o:connecttype="custom" o:connectlocs="21,0;0,7;21,0" o:connectangles="0,0,0"/>
                </v:shape>
                <v:shape id="Freeform 167" o:spid="_x0000_s1191" style="position:absolute;left:9598;top:10201;width:65;height:18;visibility:visible;mso-wrap-style:square;v-text-anchor:top" coordsize="6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hu8MA&#10;AADcAAAADwAAAGRycy9kb3ducmV2LnhtbERPTWvCQBC9F/wPywje6kataY2uImJL6UEwrXgdsmMS&#10;zc6G7BqTf989FHp8vO/VpjOVaKlxpWUFk3EEgjizuuRcwc/3+/MbCOeRNVaWSUFPDjbrwdMKE20f&#10;fKQ29bkIIewSVFB4XydSuqwgg25sa+LAXWxj0AfY5FI3+AjhppLTKIqlwZJDQ4E17QrKbundKDj0&#10;51Md7/rZ4rWd08ftJb6m+y+lRsNuuwThqfP/4j/3p1Ywm4f54U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Phu8MAAADcAAAADwAAAAAAAAAAAAAAAACYAgAAZHJzL2Rv&#10;d25yZXYueG1sUEsFBgAAAAAEAAQA9QAAAIgDAAAAAA==&#10;" path="m52,r6,l62,r,4l65,4,58,7r-6,4l41,11r-7,3l24,14r-7,l10,18,,18,,14,4,11r6,l14,7r7,l28,4r6,l41,4,48,r4,xe" stroked="f">
                  <v:path arrowok="t" o:connecttype="custom" o:connectlocs="52,0;58,0;62,0;62,0;62,4;65,4;58,7;52,11;41,11;34,14;24,14;17,14;10,18;0,18;0,18;0,18;0,18;0,14;4,11;10,11;14,7;21,7;28,4;34,4;41,4;48,0;48,0;52,0;52,0;52,0" o:connectangles="0,0,0,0,0,0,0,0,0,0,0,0,0,0,0,0,0,0,0,0,0,0,0,0,0,0,0,0,0,0"/>
                </v:shape>
                <v:shape id="Freeform 168" o:spid="_x0000_s1192" style="position:absolute;left:9571;top:10219;width:222;height:170;visibility:visible;mso-wrap-style:square;v-text-anchor:top" coordsize="22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ncIA&#10;AADcAAAADwAAAGRycy9kb3ducmV2LnhtbESPwWrDMBBE74H+g9hAbonshgbjRgmhUOglkKa99LZI&#10;W8vEWhlr47h/HxUKPQ4z84bZ7qfQqZGG1EY2UK4KUMQ2upYbA58fr8sKVBJkh11kMvBDCfa7h9kW&#10;axdv/E7jWRqVIZxqNOBF+lrrZD0FTKvYE2fvOw4BJcuh0W7AW4aHTj8WxUYHbDkveOzpxZO9nK/B&#10;wJcXeyzT9XTYWDqN4iqsJBmzmE+HZ1BCk/yH/9pvzsD6qYTfM/kI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kN6dwgAAANwAAAAPAAAAAAAAAAAAAAAAAJgCAABkcnMvZG93&#10;bnJldi54bWxQSwUGAAAAAAQABAD1AAAAhwMAAAAA&#10;" path="m120,r6,l130,r3,l140,3r4,3l147,10r3,3l154,17r7,7l164,27r4,7l174,41r4,4l181,52r7,7l192,62r3,7l202,76r3,7l209,86r3,7l216,100r3,7l222,114r-3,25l212,139r-3,3l202,142r-4,4l192,149r-4,3l185,159r-4,4l178,166r,4l174,170r-3,l171,166r-3,-3l174,142r,-3l174,132r-3,-11l171,114r-3,-10l164,97r-7,-7l154,83r-7,-4l144,76r-4,l137,73r,-4l133,69r-3,-3l130,62r-4,l120,62r-7,4l106,69r-7,l92,73r-7,3l79,79r-7,l65,83r-7,l51,86r-7,l37,83r-10,l20,79,13,76,10,73,7,69,3,62r,-3l3,52,,48,,41,,34,3,31r,-4l7,24r6,-4l20,17r7,l34,17r3,-4l48,13r7,l58,10r10,l75,10r4,l89,6r3,l99,6r7,-3l113,r7,xe" stroked="f">
                  <v:path arrowok="t" o:connecttype="custom" o:connectlocs="126,0;133,0;144,6;150,13;161,24;168,34;178,45;188,59;195,69;205,83;212,93;219,107;219,139;209,142;198,146;188,152;181,163;178,166;174,170;171,166;168,163;174,142;174,139;174,132;171,114;164,97;154,83;144,76;137,73;133,69;130,62;120,62;106,69;92,73;79,79;65,83;51,86;37,83;20,79;10,73;3,62;3,52;0,41;3,31;7,24;20,17;34,17;48,13;58,10;75,10;89,6;99,6;113,0" o:connectangles="0,0,0,0,0,0,0,0,0,0,0,0,0,0,0,0,0,0,0,0,0,0,0,0,0,0,0,0,0,0,0,0,0,0,0,0,0,0,0,0,0,0,0,0,0,0,0,0,0,0,0,0,0"/>
                </v:shape>
                <v:shape id="Freeform 169" o:spid="_x0000_s1193" style="position:absolute;left:10263;top:10222;width:1;height:7;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mHsYA&#10;AADcAAAADwAAAGRycy9kb3ducmV2LnhtbESPX2vCQBDE3wt+h2MLfSl6qWKR1FNEWuhDBf8ivi25&#10;bRKa20tzWxO/vScIfRxm5jfMdN65Sp2pCaVnAy+DBBRx5m3JuYH97qM/ARUE2WLlmQxcKMB81nuY&#10;Ymp9yxs6byVXEcIhRQOFSJ1qHbKCHIaBr4mj9+0bhxJlk2vbYBvhrtLDJHnVDkuOCwXWtCwo+9n+&#10;OQPtRQ67XzrK+6lL9NczLdx4tTbm6bFbvIES6uQ/fG9/WgOj8RBuZ+IR0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EmHsYAAADcAAAADwAAAAAAAAAAAAAAAACYAgAAZHJz&#10;L2Rvd25yZXYueG1sUEsFBgAAAAAEAAQA9QAAAIsDAAAAAA==&#10;" path="m,l,,,3,,7,,3,,xe" stroked="f">
                  <v:path arrowok="t" o:connecttype="custom" o:connectlocs="0,0;0,0;0,3;0,3;0,7;0,3;0,3;0,0;0,0" o:connectangles="0,0,0,0,0,0,0,0,0"/>
                </v:shape>
                <v:shape id="Freeform 170" o:spid="_x0000_s1194" style="position:absolute;left:9557;top:10298;width:171;height:80;visibility:visible;mso-wrap-style:square;v-text-anchor:top" coordsize="1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6L8YA&#10;AADcAAAADwAAAGRycy9kb3ducmV2LnhtbESPT2vCQBTE74V+h+UJvUjdRFFq6hpaodBr/XPw9sw+&#10;s6nZt2l2E9Nv3xWEHoeZ+Q2zygdbi55aXzlWkE4SEMSF0xWXCva7j+cXED4ga6wdk4Jf8pCvHx9W&#10;mGl35S/qt6EUEcI+QwUmhCaT0heGLPqJa4ijd3atxRBlW0rd4jXCbS2nSbKQFiuOCwYb2hgqLtvO&#10;Klh2Yzk+HMN7evhJ+7kcTt9Hc1LqaTS8vYIINIT/8L39qRXM5j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Q6L8YAAADcAAAADwAAAAAAAAAAAAAAAACYAgAAZHJz&#10;L2Rvd25yZXYueG1sUEsFBgAAAAAEAAQA9QAAAIsDAAAAAA==&#10;" path="m130,r4,4l140,4r4,3l147,11r7,l158,14r3,4l164,25r,3l168,35r,4l171,46r,3l171,56r,7l171,67r-7,6l158,77r-11,3l140,80r-10,l123,80r-10,l106,80r-7,l93,80r-7,l79,77r-7,l65,77r-7,l51,77,45,73r-4,l34,73,27,70,24,67,17,63,14,60,7,53,3,46,,35,,28,3,18,7,14r,-3l10,7r4,l17,7r4,l21,11r3,l27,14r7,l38,18r7,l48,21r7,l58,21r4,l69,21r3,l79,21r3,-3l89,18r4,l99,14r4,l106,11r4,l113,7r3,l120,7r3,-3l127,4,130,xe" stroked="f">
                  <v:path arrowok="t" o:connecttype="custom" o:connectlocs="134,4;144,7;154,11;161,18;164,28;168,39;171,49;171,63;164,73;147,80;130,80;113,80;99,80;86,80;72,77;58,77;45,73;34,73;24,67;14,60;3,46;0,28;7,14;10,7;17,7;21,7;24,11;27,14;34,14;45,18;55,21;62,21;72,21;82,18;93,18;103,14;110,11;116,7;123,4;127,4" o:connectangles="0,0,0,0,0,0,0,0,0,0,0,0,0,0,0,0,0,0,0,0,0,0,0,0,0,0,0,0,0,0,0,0,0,0,0,0,0,0,0,0"/>
                </v:shape>
                <v:shape id="Freeform 171" o:spid="_x0000_s1195" style="position:absolute;left:9927;top:10347;width:213;height:240;visibility:visible;mso-wrap-style:square;v-text-anchor:top" coordsize="2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gz0sQA&#10;AADcAAAADwAAAGRycy9kb3ducmV2LnhtbESP0WrCQBRE3wv+w3KFvtWNxopEVxFBsGAFbT/gkr3J&#10;RrN3Q3ZN0r/vCoU+DjNzhllvB1uLjlpfOVYwnSQgiHOnKy4VfH8d3pYgfEDWWDsmBT/kYbsZvawx&#10;067nC3XXUIoIYZ+hAhNCk0npc0MW/cQ1xNErXGsxRNmWUrfYR7it5SxJFtJixXHBYEN7Q/n9+rAK&#10;Qnr+cJ/d5dafCtPMF4VPz3ap1Ot42K1ABBrCf/ivfdQK0vc5PM/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YM9LEAAAA3AAAAA8AAAAAAAAAAAAAAAAAmAIAAGRycy9k&#10;b3ducmV2LnhtbFBLBQYAAAAABAAEAPUAAACJAwAAAAA=&#10;" path="m213,r-4,7l209,14r-7,10l199,31r-4,7l192,45r-3,7l185,63r-7,14l175,87r-7,14l165,118r,14l161,146r,14l161,174r-7,7l148,184r-4,4l141,188r-4,3l134,195r-4,3l127,205r-3,4l120,212r-7,l110,216r-7,l100,219r-7,l89,219r-7,4l79,223r-7,l69,226r-7,4l58,230r-6,3l48,237r-3,3l41,240r-3,l31,240r-3,l24,240r-3,-3l17,237r-3,-4l14,219r3,-17l17,188,14,170r,-3l14,160r-4,-7l10,146,7,143,4,136r,-4l,125,24,70,38,66r14,l62,63,76,59,86,56r14,-7l110,45r10,-7l130,35r14,-7l154,24r11,-6l175,14,189,7,199,4,209,r4,xe" stroked="f">
                  <v:path arrowok="t" o:connecttype="custom" o:connectlocs="209,7;202,24;195,38;189,52;178,77;168,101;165,132;161,160;154,181;144,188;137,191;130,198;124,209;113,212;103,216;93,219;82,223;72,223;62,230;52,233;45,240;38,240;28,240;21,237;14,233;17,202;14,170;14,160;10,146;4,136;0,125;24,70;24,70;38,66;62,63;86,56;110,45;130,35;154,24;175,14;199,4;213,0;213,0" o:connectangles="0,0,0,0,0,0,0,0,0,0,0,0,0,0,0,0,0,0,0,0,0,0,0,0,0,0,0,0,0,0,0,0,0,0,0,0,0,0,0,0,0,0,0"/>
                </v:shape>
                <v:shape id="Freeform 172" o:spid="_x0000_s1196" style="position:absolute;left:9578;top:10385;width:157;height:53;visibility:visible;mso-wrap-style:square;v-text-anchor:top" coordsize="15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nfcQA&#10;AADcAAAADwAAAGRycy9kb3ducmV2LnhtbESPwWrDMBBE74H+g9hCLqGRmyahuJaDadOSoxP3AxZr&#10;Y5laK2PJifP3UaHQ4zAzb5hsN9lOXGjwrWMFz8sEBHHtdMuNgu/q8+kVhA/IGjvHpOBGHnb5wyzD&#10;VLsrH+lyCo2IEPYpKjAh9KmUvjZk0S9dTxy9sxsshiiHRuoBrxFuO7lKkq202HJcMNjTu6H65zRa&#10;BevOllVRuoVp92O48dfHWJwrpeaPU/EGItAU/sN/7YNW8LLZwO+Ze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J33EAAAA3AAAAA8AAAAAAAAAAAAAAAAAmAIAAGRycy9k&#10;b3ducmV2LnhtbFBLBQYAAAAABAAEAPUAAACJAwAAAAA=&#10;" path="m3,l13,r7,4l27,4r7,l41,4r7,3l54,7r11,l68,11r7,l82,11r3,l92,11r3,l102,11r7,l113,11r6,l123,11r7,l133,7r7,l143,7r7,-3l154,7r,4l157,18r-3,3l147,25r-4,7l140,35r-3,4l133,46r-7,3l119,53r-3,l116,49r-7,l102,49r-7,l89,49r-7,l75,53r-7,l58,49r-7,l44,49r-7,l30,46r-6,l17,42,13,39,6,35,3,25,,18,,7,3,xe" stroked="f">
                  <v:path arrowok="t" o:connecttype="custom" o:connectlocs="13,0;27,4;41,4;54,7;68,11;82,11;92,11;102,11;113,11;123,11;133,7;143,7;154,7;154,11;154,21;143,32;137,39;126,49;119,53;116,53;109,49;95,49;82,49;68,53;51,49;37,49;24,46;13,39;3,25;0,7;3,0;3,0" o:connectangles="0,0,0,0,0,0,0,0,0,0,0,0,0,0,0,0,0,0,0,0,0,0,0,0,0,0,0,0,0,0,0,0"/>
                </v:shape>
                <v:shape id="Freeform 173" o:spid="_x0000_s1197" style="position:absolute;left:9598;top:10448;width:82;height:35;visibility:visible;mso-wrap-style:square;v-text-anchor:top" coordsize="8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Q1cQA&#10;AADcAAAADwAAAGRycy9kb3ducmV2LnhtbESPQWvCQBSE7wX/w/IEb3VjpSKpGykWUXpr2oPH1+zr&#10;JmT3bcyuJv57t1DocZiZb5jNdnRWXKkPjWcFi3kGgrjyumGj4Otz/7gGESKyRuuZFNwowLaYPGww&#10;137gD7qW0YgE4ZCjgjrGLpcyVDU5DHPfESfvx/cOY5K9kbrHIcGdlU9ZtpIOG04LNXa0q6lqy4tT&#10;8H4YsGysDQd3Pp50683b4tsoNZuOry8gIo3xP/zXPmoFy+cV/J5JR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XUNXEAAAA3AAAAA8AAAAAAAAAAAAAAAAAmAIAAGRycy9k&#10;b3ducmV2LnhtbFBLBQYAAAAABAAEAPUAAACJAwAAAAA=&#10;" path="m4,l7,r7,l17,r4,3l28,3r3,l38,3r3,l48,3r4,l58,3r4,l69,3r3,l79,3r3,l69,35r-7,l55,35r-10,l38,31,31,28,24,24,17,17,10,14,7,10,4,7,,3,,,4,xe" stroked="f">
                  <v:path arrowok="t" o:connecttype="custom" o:connectlocs="4,0;7,0;14,0;17,0;21,3;28,3;31,3;38,3;41,3;48,3;52,3;58,3;62,3;69,3;72,3;79,3;82,3;69,35;62,35;55,35;45,35;38,31;31,28;24,24;17,17;10,14;7,10;4,7;0,3;0,0;0,0;4,0;4,0;4,0" o:connectangles="0,0,0,0,0,0,0,0,0,0,0,0,0,0,0,0,0,0,0,0,0,0,0,0,0,0,0,0,0,0,0,0,0,0"/>
                </v:shape>
                <v:shape id="Freeform 174" o:spid="_x0000_s1198" style="position:absolute;left:9629;top:10493;width:48;height:35;visibility:visible;mso-wrap-style:square;v-text-anchor:top" coordsize="4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7RMMA&#10;AADcAAAADwAAAGRycy9kb3ducmV2LnhtbESPQWsCMRSE74L/ITyhN83aUiurUdziFi89VMXzY/Pc&#10;LG5eliS623/fFAo9DjPzDbPeDrYVD/KhcaxgPstAEFdON1wrOJ/K6RJEiMgaW8ek4JsCbDfj0Rpz&#10;7Xr+oscx1iJBOOSowMTY5VKGypDFMHMdcfKuzluMSfpaao99gttWPmfZQlpsOC0Y7OjdUHU73q0C&#10;aQ79qfik0jR2z2W9uBSF/1DqaTLsViAiDfE//Nc+aAUvr2/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7RMMAAADcAAAADwAAAAAAAAAAAAAAAACYAgAAZHJzL2Rv&#10;d25yZXYueG1sUEsFBgAAAAAEAAQA9QAAAIgDAAAAAA==&#10;" path="m3,l34,7,48,31r-4,4l38,35r-4,l27,35r-3,l17,35,14,31r-7,l3,28r,-7l,18,,11,,7,,4r3,l3,xe" stroked="f">
                  <v:path arrowok="t" o:connecttype="custom" o:connectlocs="3,0;34,7;48,31;44,35;38,35;34,35;27,35;24,35;17,35;14,31;7,31;3,28;3,21;0,18;0,11;0,7;0,4;3,4;3,0;3,0;3,0;3,0;3,0" o:connectangles="0,0,0,0,0,0,0,0,0,0,0,0,0,0,0,0,0,0,0,0,0,0,0"/>
                </v:shape>
                <v:shape id="Freeform 175" o:spid="_x0000_s1199" style="position:absolute;left:10623;top:10538;width:27;height: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3wMUA&#10;AADcAAAADwAAAGRycy9kb3ducmV2LnhtbERPy2rCQBTdC/2H4Ra6M5MqikRH8YHYbqqNQunukrkm&#10;qZk7MTONab/eWRS6PJz3bNGZSrTUuNKygucoBkGcWV1yruB03PYnIJxH1lhZJgU/5GAxf+jNMNH2&#10;xu/Upj4XIYRdggoK7+tESpcVZNBFtiYO3Nk2Bn2ATS51g7cQbio5iOOxNFhyaCiwpnVB2SX9Ngo+&#10;04/dbiOvx9V4v/r6XR9e9VtbK/X02C2nIDx1/l/8537RCoajsDacC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jfAxQAAANwAAAAPAAAAAAAAAAAAAAAAAJgCAABkcnMv&#10;ZG93bnJldi54bWxQSwUGAAAAAAQABAD1AAAAigMAAAAA&#10;" path="m3,l7,7r3,4l14,18r3,7l20,32r4,7l24,46r3,6l24,56,,4,3,xe" stroked="f">
                  <v:path arrowok="t" o:connecttype="custom" o:connectlocs="3,0;7,7;10,11;14,18;17,25;20,32;24,39;24,46;27,52;24,56;0,4;3,0;3,0;3,0;3,0;3,0" o:connectangles="0,0,0,0,0,0,0,0,0,0,0,0,0,0,0,0"/>
                </v:shape>
                <v:shape id="Freeform 176" o:spid="_x0000_s1200" style="position:absolute;left:10613;top:10556;width:13;height:31;visibility:visible;mso-wrap-style:square;v-text-anchor:top" coordsize="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rqMQA&#10;AADcAAAADwAAAGRycy9kb3ducmV2LnhtbESPQWsCMRSE7wX/Q3iCF9FES8VujSIWqYf2UJWeH5vX&#10;zeLmZZtEXf+9KRR6HGbmG2ax6lwjLhRi7VnDZKxAEJfe1FxpOB62ozmImJANNp5Jw40irJa9hwUW&#10;xl/5ky77VIkM4VigBptSW0gZS0sO49i3xNn79sFhyjJU0gS8Zrhr5FSpmXRYc16w2NLGUnnan50G&#10;1QyVseF98/VhX2e7+m1YrX9I60G/W7+ASNSl//Bfe2c0PD49w++Zf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DK6jEAAAA3AAAAA8AAAAAAAAAAAAAAAAAmAIAAGRycy9k&#10;b3ducmV2LnhtbFBLBQYAAAAABAAEAPUAAACJAwAAAAA=&#10;" path="m3,l13,31,,3,,,3,xe" stroked="f">
                  <v:path arrowok="t" o:connecttype="custom" o:connectlocs="3,0;13,31;0,3;0,0;0,0;0,0;0,0;0,0;0,0;3,0;3,0" o:connectangles="0,0,0,0,0,0,0,0,0,0,0"/>
                </v:shape>
                <v:shape id="Freeform 177" o:spid="_x0000_s1201" style="position:absolute;left:10602;top:10573;width:24;height:45;visibility:visible;mso-wrap-style:square;v-text-anchor:top" coordsize="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fMEA&#10;AADcAAAADwAAAGRycy9kb3ducmV2LnhtbERPy4rCMBTdC/5DuAOzs+koOFKNRQRRN4IPcHtp7jSd&#10;Njelibbz92YhzPJw3qt8sI14Uucrxwq+khQEceF0xaWC23U3WYDwAVlj45gU/JGHfD0erTDTrucz&#10;PS+hFDGEfYYKTAhtJqUvDFn0iWuJI/fjOoshwq6UusM+httGTtN0Li1WHBsMtrQ1VNSXh1UQ+up4&#10;Ot8f5eau99Pfoq+N/r4p9fkxbJYgAg3hX/x2H7SC2TzOj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sXnzBAAAA3AAAAA8AAAAAAAAAAAAAAAAAmAIAAGRycy9kb3du&#10;cmV2LnhtbFBLBQYAAAAABAAEAPUAAACGAwAAAAA=&#10;" path="m,l24,45r-3,l,xe" stroked="f">
                  <v:path arrowok="t" o:connecttype="custom" o:connectlocs="0,0;24,45;24,45;21,45;21,45;21,45;0,0;0,0;0,0;0,0;0,0" o:connectangles="0,0,0,0,0,0,0,0,0,0,0"/>
                </v:shape>
                <v:shape id="Freeform 178" o:spid="_x0000_s1202" style="position:absolute;left:10589;top:10584;width:20;height:38;visibility:visible;mso-wrap-style:square;v-text-anchor:top" coordsize="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GWcMA&#10;AADcAAAADwAAAGRycy9kb3ducmV2LnhtbESPwWrDMBBE74H8g9hAb4mc1ITWtRxKIaHXpA30uFhb&#10;28RaKZJiu38fFQo9DjPzhil3k+nFQD50lhWsVxkI4trqjhsFnx/75ROIEJE19pZJwQ8F2FXzWYmF&#10;tiMfaTjFRiQIhwIVtDG6QspQt2QwrKwjTt639QZjkr6R2uOY4KaXmyzbSoMdp4UWHb21VF9ON6PA&#10;ffmzvTbjmMmDG/JzyJ9NnSv1sJheX0BEmuJ/+K/9rhU8btfweyYdAV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5GWcMAAADcAAAADwAAAAAAAAAAAAAAAACYAgAAZHJzL2Rv&#10;d25yZXYueG1sUEsFBgAAAAAEAAQA9QAAAIgDAAAAAA==&#10;" path="m,l,,3,,20,38,17,34,13,31,10,24,6,20r,-7l3,10,,3,,xe" stroked="f">
                  <v:path arrowok="t" o:connecttype="custom" o:connectlocs="0,0;0,0;3,0;3,0;3,0;20,38;17,34;13,31;10,24;6,20;6,13;3,10;0,3;0,0;0,0;0,0;0,0;0,0" o:connectangles="0,0,0,0,0,0,0,0,0,0,0,0,0,0,0,0,0,0"/>
                </v:shape>
                <v:shape id="Freeform 179" o:spid="_x0000_s1203" style="position:absolute;left:10575;top:10594;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1YcQA&#10;AADcAAAADwAAAGRycy9kb3ducmV2LnhtbESPQWvCQBSE7wX/w/KE3upGRZHoKqIVFNqDRu/P7DMJ&#10;Zt+G3a1J/71bKHgcZuYbZrHqTC0e5HxlWcFwkIAgzq2uuFBwznYfMxA+IGusLZOCX/KwWvbeFphq&#10;2/KRHqdQiAhhn6KCMoQmldLnJRn0A9sQR+9mncEQpSukdthGuKnlKEmm0mDFcaHEhjYl5ffTj1Fw&#10;+dpn58/LIXPX2RHp0H5vJ9eg1Hu/W89BBOrCK/zf3msF4+kI/s7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TdWHEAAAA3AAAAA8AAAAAAAAAAAAAAAAAmAIAAGRycy9k&#10;b3ducmV2LnhtbFBLBQYAAAAABAAEAPUAAACJAwAAAAA=&#10;" path="m3,3l7,14,,3,,,3,3xe" stroked="f">
                  <v:path arrowok="t" o:connecttype="custom" o:connectlocs="3,3;7,14;0,3;0,3;0,0;0,0;3,3" o:connectangles="0,0,0,0,0,0,0"/>
                </v:shape>
                <v:shape id="Freeform 180" o:spid="_x0000_s1204" style="position:absolute;left:9924;top:10604;width:27;height:18;visibility:visible;mso-wrap-style:square;v-text-anchor:top" coordsize="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VMcEA&#10;AADcAAAADwAAAGRycy9kb3ducmV2LnhtbESPwYrCQBBE7wv+w9CCt3WiQgjRUURQvCy4rt6bTJsE&#10;Mz0h05rs3zvCwh6LqnpFrTaDa9STulB7NjCbJqCIC29rLg1cfvafGaggyBYbz2TglwJs1qOPFebW&#10;9/xNz7OUKkI45GigEmlzrUNRkcMw9S1x9G6+cyhRdqW2HfYR7ho9T5JUO6w5LlTY0q6i4n5+OAPZ&#10;w/lTKlf52vfzvji47LgrgzGT8bBdghIa5D/81z5aA4t0Ae8z8Qjo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C1THBAAAA3AAAAA8AAAAAAAAAAAAAAAAAmAIAAGRycy9kb3du&#10;cmV2LnhtbFBLBQYAAAAABAAEAPUAAACGAwAAAAA=&#10;" path="m3,l27,18,,4,,,3,xe" stroked="f">
                  <v:path arrowok="t" o:connecttype="custom" o:connectlocs="3,0;27,18;0,4;0,4;0,4;0,4;0,0;0,0;0,0;0,0;3,0" o:connectangles="0,0,0,0,0,0,0,0,0,0,0"/>
                </v:shape>
                <v:shape id="Freeform 181" o:spid="_x0000_s1205" style="position:absolute;left:10561;top:10604;width:28;height:63;visibility:visible;mso-wrap-style:square;v-text-anchor:top" coordsize="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7+gsQA&#10;AADcAAAADwAAAGRycy9kb3ducmV2LnhtbESPQYvCMBSE74L/ITzBm6arIlqNoqLgRVjdPXh8Nm+b&#10;avNSmqjdf78RFjwOM/MNM182thQPqn3hWMFHPwFBnDldcK7g+2vXm4DwAVlj6ZgU/JKH5aLdmmOq&#10;3ZOP9DiFXEQI+xQVmBCqVEqfGbLo+64ijt6Pqy2GKOtc6hqfEW5LOUiSsbRYcFwwWNHGUHY73a0C&#10;N1zvL9Pb6Hz43F4ng+tqdze+VKrbaVYzEIGa8A7/t/dawXA8gt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oLEAAAA3AAAAA8AAAAAAAAAAAAAAAAAmAIAAGRycy9k&#10;b3ducmV2LnhtbFBLBQYAAAAABAAEAPUAAACJAwAAAAA=&#10;" path="m4,l7,7r3,7l14,21r3,7l21,35r,7l24,49r4,7l28,59r-4,l21,63,,4,4,xe" stroked="f">
                  <v:path arrowok="t" o:connecttype="custom" o:connectlocs="4,0;7,7;10,14;14,21;17,28;21,35;21,42;24,49;28,56;28,59;24,59;24,59;21,63;0,4;0,4;0,4;0,4;4,0;4,0;4,0;4,0;4,0" o:connectangles="0,0,0,0,0,0,0,0,0,0,0,0,0,0,0,0,0,0,0,0,0,0"/>
                </v:shape>
                <v:shape id="Freeform 182" o:spid="_x0000_s1206" style="position:absolute;left:10544;top:10618;width:27;height:59;visibility:visible;mso-wrap-style:square;v-text-anchor:top" coordsize="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z/sIA&#10;AADcAAAADwAAAGRycy9kb3ducmV2LnhtbESP0YrCMBRE34X9h3AF3zTVxbDbNYooC+Kbuh9wba5t&#10;sbnpNqlWv94Igo/DzJxhZovOVuJCjS8daxiPEhDEmTMl5xr+Dr/DLxA+IBusHJOGG3lYzD96M0yN&#10;u/KOLvuQiwhhn6KGIoQ6ldJnBVn0I1cTR+/kGoshyiaXpsFrhNtKTpJESYslx4UCa1oVlJ33rdWw&#10;PLVba87/Lavj6nt9RKXucqv1oN8tf0AE6sI7/GpvjIZPNYXnmX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hnP+wgAAANwAAAAPAAAAAAAAAAAAAAAAAJgCAABkcnMvZG93&#10;bnJldi54bWxQSwUGAAAAAAQABAD1AAAAhwMAAAAA&#10;" path="m3,r,l7,,27,59r-3,l24,56r,3l,4,3,xe" stroked="f">
                  <v:path arrowok="t" o:connecttype="custom" o:connectlocs="3,0;3,0;7,0;7,0;7,0;27,59;24,59;24,59;24,56;24,59;0,4;3,0;3,0;3,0;3,0;3,0" o:connectangles="0,0,0,0,0,0,0,0,0,0,0,0,0,0,0,0"/>
                </v:shape>
                <v:shape id="Freeform 183" o:spid="_x0000_s1207" style="position:absolute;left:9913;top:10618;width:35;height:21;visibility:visible;mso-wrap-style:square;v-text-anchor:top" coordsize="3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VO8YA&#10;AADcAAAADwAAAGRycy9kb3ducmV2LnhtbESP3WrCQBSE7wt9h+UUelN0Y0ujRFcRQdEi9S/eH7PH&#10;JJg9G7JbjW/vFgq9HGbmG2Y0aU0lrtS40rKCXjcCQZxZXXKuID3MOwMQziNrrCyTgjs5mIyfn0aY&#10;aHvjHV33PhcBwi5BBYX3dSKlywoy6Lq2Jg7e2TYGfZBNLnWDtwA3lXyPolgaLDksFFjTrKDssv8x&#10;CharJX99rz7TzfrU387fjqm/7yKlXl/a6RCEp9b/h//aS63gI47h90w4An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pVO8YAAADcAAAADwAAAAAAAAAAAAAAAACYAgAAZHJz&#10;L2Rvd25yZXYueG1sUEsFBgAAAAAEAAQA9QAAAIsDAAAAAA==&#10;" path="m4,l35,21r-4,l,4,,,4,xe" stroked="f">
                  <v:path arrowok="t" o:connecttype="custom" o:connectlocs="4,0;35,21;35,21;35,21;35,21;31,21;0,4;0,0;0,0;4,0;4,0" o:connectangles="0,0,0,0,0,0,0,0,0,0,0"/>
                </v:shape>
                <v:shape id="Freeform 184" o:spid="_x0000_s1208" style="position:absolute;left:10592;top:10629;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V1cUA&#10;AADcAAAADwAAAGRycy9kb3ducmV2LnhtbESPQWvCQBSE74L/YXmCN91UIbXRVUJFEApt1bbo7Zl9&#10;TUKzb0N21fjvXaHgcZiZb5jZojWVOFPjSssKnoYRCOLM6pJzBV+71WACwnlkjZVlUnAlB4t5tzPD&#10;RNsLb+i89bkIEHYJKii8rxMpXVaQQTe0NXHwfm1j0AfZ5FI3eAlwU8lRFMXSYMlhocCaXgvK/rYn&#10;o4CW6efOYyzT7+zn5fD+8Yab/VGpfq9NpyA8tf4R/m+vtYJx/A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tXVxQAAANwAAAAPAAAAAAAAAAAAAAAAAJgCAABkcnMv&#10;ZG93bnJldi54bWxQSwUGAAAAAAQABAD1AAAAigMAAAAA&#10;" path="m,l10,17r,4l7,21,,xe" stroked="f">
                  <v:path arrowok="t" o:connecttype="custom" o:connectlocs="0,0;10,17;10,17;10,17;10,21;7,21;0,0" o:connectangles="0,0,0,0,0,0,0"/>
                </v:shape>
                <v:shape id="Freeform 185" o:spid="_x0000_s1209" style="position:absolute;left:10530;top:10629;width:28;height:62;visibility:visible;mso-wrap-style:square;v-text-anchor:top" coordsize="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MTMIA&#10;AADcAAAADwAAAGRycy9kb3ducmV2LnhtbERPTWuDQBC9F/Iflin01qyxGFKTTQgpWm8lpuQ8uFMV&#10;3VnjbqP9991DocfH+94dZtOLO42utaxgtYxAEFdWt1wr+LxkzxsQziNr7C2Tgh9ycNgvHnaYajvx&#10;me6lr0UIYZeigsb7IZXSVQ0ZdEs7EAfuy44GfYBjLfWIUwg3vYyjaC0NthwaGhzo1FDVld9Gwfst&#10;664r/ZpHH12VvBVJjFrnSj09zsctCE+z/xf/uQut4GUd1oYz4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UxMwgAAANwAAAAPAAAAAAAAAAAAAAAAAJgCAABkcnMvZG93&#10;bnJldi54bWxQSwUGAAAAAAQABAD1AAAAhwMAAAAA&#10;" path="m4,l28,59r-4,3l24,59,,3,,,4,xe" stroked="f">
                  <v:path arrowok="t" o:connecttype="custom" o:connectlocs="4,0;28,59;28,59;24,62;24,62;24,59;0,3;0,3;0,0;0,0;4,0;4,0;4,0;4,0;4,0" o:connectangles="0,0,0,0,0,0,0,0,0,0,0,0,0,0,0"/>
                </v:shape>
                <v:shape id="Freeform 186" o:spid="_x0000_s1210" style="position:absolute;left:9907;top:10632;width:37;height:25;visibility:visible;mso-wrap-style:square;v-text-anchor:top" coordsize="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VrusUA&#10;AADcAAAADwAAAGRycy9kb3ducmV2LnhtbESPQWvCQBSE7wX/w/IKvRTdpBXR6BqkUGiPTapen9ln&#10;sjT7Ns2uGv99VxB6HGbmG2aVD7YVZ+q9cawgnSQgiCunDdcKvsv38RyED8gaW8ek4Eoe8vXoYYWZ&#10;dhf+onMRahEh7DNU0ITQZVL6qiGLfuI64ugdXW8xRNnXUvd4iXDbypckmUmLhuNCgx29NVT9FCer&#10;gA9bszPpafo7fS6v+xJ18XnQSj09DpsliEBD+A/f2x9awetsAbc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Wu6xQAAANwAAAAPAAAAAAAAAAAAAAAAAJgCAABkcnMv&#10;ZG93bnJldi54bWxQSwUGAAAAAAQABAD1AAAAigMAAAAA&#10;" path="m3,l37,25r-3,l30,25,27,21r-3,l20,18,17,14r-4,l10,11,6,7,3,4,,4,,,3,xe" stroked="f">
                  <v:path arrowok="t" o:connecttype="custom" o:connectlocs="3,0;37,25;34,25;30,25;27,21;24,21;20,18;17,14;13,14;10,11;6,7;6,7;3,4;0,4;0,0;0,0;3,0;3,0" o:connectangles="0,0,0,0,0,0,0,0,0,0,0,0,0,0,0,0,0,0"/>
                </v:shape>
                <v:shape id="Freeform 187" o:spid="_x0000_s1211" style="position:absolute;left:10517;top:10639;width:27;height:66;visibility:visible;mso-wrap-style:square;v-text-anchor:top" coordsize="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mz8MA&#10;AADcAAAADwAAAGRycy9kb3ducmV2LnhtbERPz2vCMBS+C/sfwht403QqKp1RxmTgwRbsdtnt0Tyb&#10;sualNplW/3pzEDx+fL9Xm9424kydrx0reBsnIIhLp2uuFPx8f42WIHxA1tg4JgVX8rBZvwxWmGp3&#10;4QOdi1CJGMI+RQUmhDaV0peGLPqxa4kjd3SdxRBhV0nd4SWG20ZOkmQuLdYcGwy29Gmo/Cv+rYJb&#10;YY5tyJfbbPZbZKdFku+zU67U8LX/eAcRqA9P8cO90wqmizg/no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Vmz8MAAADcAAAADwAAAAAAAAAAAAAAAACYAgAAZHJzL2Rv&#10;d25yZXYueG1sUEsFBgAAAAAEAAQA9QAAAIgDAAAAAA==&#10;" path="m,l,,3,,27,63r-3,3l20,63,17,56,13,45,10,38r,-7l6,21,3,14,,7,,4,,xe" stroked="f">
                  <v:path arrowok="t" o:connecttype="custom" o:connectlocs="0,0;0,0;0,0;3,0;3,0;27,63;24,66;20,63;17,56;13,45;10,38;10,31;6,21;3,14;0,7;0,7;0,4;0,4;0,4;0,4;0,0;0,0;0,0" o:connectangles="0,0,0,0,0,0,0,0,0,0,0,0,0,0,0,0,0,0,0,0,0,0,0"/>
                </v:shape>
                <v:shape id="Freeform 188" o:spid="_x0000_s1212" style="position:absolute;left:9896;top:10643;width:41;height:34;visibility:visible;mso-wrap-style:square;v-text-anchor:top" coordsize="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4ZjMIA&#10;AADcAAAADwAAAGRycy9kb3ducmV2LnhtbESP0YrCMBRE34X9h3AF3zRVQUs1LbKg+CKL1Q+4NNe2&#10;u81NaWKtf28WBB+HmTnDbLPBNKKnztWWFcxnEQjiwuqaSwXXy34ag3AeWWNjmRQ8yUGWfo22mGj7&#10;4DP1uS9FgLBLUEHlfZtI6YqKDLqZbYmDd7OdQR9kV0rd4SPATSMXUbSSBmsOCxW29F1R8ZffjYKL&#10;/nX5sMfz6XCP27g//DxjkkpNxsNuA8LT4D/hd/uoFSzXc/g/E46AT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hmMwgAAANwAAAAPAAAAAAAAAAAAAAAAAJgCAABkcnMvZG93&#10;bnJldi54bWxQSwUGAAAAAAQABAD1AAAAhwMAAAAA&#10;" path="m4,r7,3l14,7r3,3l24,14r4,3l31,20r7,4l41,27r,4l41,34r-3,l35,31,28,27r-7,l17,24,14,20,7,17,4,14,,7,,3r4,l4,xe" stroked="f">
                  <v:path arrowok="t" o:connecttype="custom" o:connectlocs="4,0;11,3;14,7;17,10;24,14;28,17;31,20;38,24;41,27;41,27;41,27;41,31;41,34;41,34;41,34;41,34;38,34;35,31;28,27;21,27;17,24;14,20;7,17;4,14;0,7;0,7;0,3;4,3;4,0;4,0;4,0;4,0;4,0" o:connectangles="0,0,0,0,0,0,0,0,0,0,0,0,0,0,0,0,0,0,0,0,0,0,0,0,0,0,0,0,0,0,0,0,0"/>
                </v:shape>
                <v:shape id="Freeform 189" o:spid="_x0000_s1213" style="position:absolute;left:10489;top:10660;width:21;height:70;visibility:visible;mso-wrap-style:square;v-text-anchor:top" coordsize="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U8UA&#10;AADcAAAADwAAAGRycy9kb3ducmV2LnhtbESPQWsCMRSE74X+h/AKvWm2q6isRimFgpcWqiIen5vn&#10;7rKblzRJdeuvbwShx2FmvmEWq9504kw+NJYVvAwzEMSl1Q1XCnbb98EMRIjIGjvLpOCXAqyWjw8L&#10;LLS98BedN7ESCcKhQAV1jK6QMpQ1GQxD64iTd7LeYEzSV1J7vCS46WSeZRNpsOG0UKOjt5rKdvNj&#10;FLjDtxsdfTv2n+t23+4PH+U1j0o9P/WvcxCR+vgfvrfXWsFomsP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H9TxQAAANwAAAAPAAAAAAAAAAAAAAAAAJgCAABkcnMv&#10;ZG93bnJldi54bWxQSwUGAAAAAAQABAD1AAAAigMAAAAA&#10;" path="m,l,,4,,7,7r4,10l14,24r3,11l17,42r4,10l21,59r,11l17,70r,-4l17,56,14,49r,-11l11,31,7,21,4,14,4,7,,xe" stroked="f">
                  <v:path arrowok="t" o:connecttype="custom" o:connectlocs="0,0;0,0;4,0;4,0;4,0;7,7;11,17;14,24;17,35;17,42;21,52;21,59;21,70;21,70;17,70;17,66;17,66;17,56;14,49;14,38;11,31;7,21;4,14;4,7;0,0;0,0;0,0;0,0;0,0" o:connectangles="0,0,0,0,0,0,0,0,0,0,0,0,0,0,0,0,0,0,0,0,0,0,0,0,0,0,0,0,0"/>
                </v:shape>
                <v:shape id="Freeform 190" o:spid="_x0000_s1214" style="position:absolute;left:10506;top:10660;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GJ8UA&#10;AADcAAAADwAAAGRycy9kb3ducmV2LnhtbESPQWvCQBSE7wX/w/KE3upGpVZSVxHbgkJ70Jj7S/aZ&#10;BLNvw+7WpP++WxB6HGbmG2a1GUwrbuR8Y1nBdJKAIC6tbrhScM4+npYgfEDW2FomBT/kYbMePaww&#10;1bbnI91OoRIRwj5FBXUIXSqlL2sy6Ce2I47exTqDIUpXSe2wj3DTylmSLKTBhuNCjR3taiqvp2+j&#10;IP/cZ+f3/JC5YnlEOvRfb89FUOpxPGxfQQQawn/43t5rBfOXO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kYnxQAAANwAAAAPAAAAAAAAAAAAAAAAAJgCAABkcnMv&#10;ZG93bnJldi54bWxQSwUGAAAAAAQABAD1AAAAigMAAAAA&#10;" path="m,l7,14,,xe" stroked="f">
                  <v:path arrowok="t" o:connecttype="custom" o:connectlocs="0,0;7,14;0,0;0,0;0,0;0,0;0,0" o:connectangles="0,0,0,0,0,0,0"/>
                </v:shape>
                <v:shape id="Freeform 191" o:spid="_x0000_s1215" style="position:absolute;left:9886;top:10660;width:45;height:38;visibility:visible;mso-wrap-style:square;v-text-anchor:top" coordsize="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dWL8A&#10;AADcAAAADwAAAGRycy9kb3ducmV2LnhtbERPy4rCMBTdC/5DuMLsNPWBM9MxijiKbu0Mur0017bY&#10;3JQm1urXG0FweTjv2aI1pWiodoVlBcNBBII4tbrgTMH/36b/BcJ5ZI2lZVJwIweLebczw1jbK++p&#10;SXwmQgi7GBXk3lexlC7NyaAb2Io4cCdbG/QB1pnUNV5DuCnlKIqm0mDBoSHHilY5pefkYhREa0/N&#10;dJRt7792mI6/z8fDc5766LXLHxCeWv8Wv9w7rWD8OYHnmXAE5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3F1YvwAAANwAAAAPAAAAAAAAAAAAAAAAAJgCAABkcnMvZG93bnJl&#10;di54bWxQSwUGAAAAAAQABAD1AAAAhAMAAAAA&#10;" path="m3,l45,31r-4,7l38,38,,3,,,3,xe" stroked="f">
                  <v:path arrowok="t" o:connecttype="custom" o:connectlocs="3,0;45,31;41,38;41,38;41,38;38,38;38,38;0,3;0,0;3,0;3,0;3,0" o:connectangles="0,0,0,0,0,0,0,0,0,0,0,0"/>
                </v:shape>
                <v:shape id="Freeform 192" o:spid="_x0000_s1216" style="position:absolute;left:10469;top:10667;width:27;height:80;visibility:visible;mso-wrap-style:square;v-text-anchor:top" coordsize="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SMQA&#10;AADcAAAADwAAAGRycy9kb3ducmV2LnhtbESPzW7CMBCE70h9B2uRegOHIgoKGNSCQOVYfsR1FS9x&#10;SLwOsQvh7WukSj2OZuYbzWzR2krcqPGFYwWDfgKCOHO64FzBYb/uTUD4gKyxckwKHuRhMX/pzDDV&#10;7s7fdNuFXEQI+xQVmBDqVEqfGbLo+64mjt7ZNRZDlE0udYP3CLeVfEuSd2mx4LhgsKaloazc/VgF&#10;vhyfPs0xrK5L1Nui3JyO+WWo1Gu3/ZiCCNSG//Bf+0srGI5H8Dw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fkjEAAAA3AAAAA8AAAAAAAAAAAAAAAAAmAIAAGRycy9k&#10;b3ducmV2LnhtbFBLBQYAAAAABAAEAPUAAACJAwAAAAA=&#10;" path="m7,r,l10,r,3l13,10r4,7l20,28r,7l24,45r,7l27,63r,6l27,73r,3l24,76r-4,l20,80r-3,l17,69,13,63r,-11l10,42,7,35,3,24r,-7l,7,7,xe" stroked="f">
                  <v:path arrowok="t" o:connecttype="custom" o:connectlocs="7,0;7,0;10,0;10,3;10,3;13,10;17,17;20,28;20,35;24,45;24,52;27,63;27,69;27,73;27,76;24,76;20,76;20,80;20,80;17,80;17,80;17,69;13,63;13,52;10,42;7,35;3,24;3,17;0,7;7,0;7,0;7,0;7,0;7,0" o:connectangles="0,0,0,0,0,0,0,0,0,0,0,0,0,0,0,0,0,0,0,0,0,0,0,0,0,0,0,0,0,0,0,0,0,0"/>
                </v:shape>
                <v:shape id="Freeform 193" o:spid="_x0000_s1217" style="position:absolute;left:9876;top:10670;width:41;height:42;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238MA&#10;AADcAAAADwAAAGRycy9kb3ducmV2LnhtbESPQWvCQBSE74L/YXmCN91YIWp0FSkVSomHJsXzI/tM&#10;gtm3MbvV9N93BcHjMDPfMJtdbxpxo87VlhXMphEI4sLqmksFP/lhsgThPLLGxjIp+CMHu+1wsMFE&#10;2zt/0y3zpQgQdgkqqLxvEyldUZFBN7UtcfDOtjPog+xKqTu8B7hp5FsUxdJgzWGhwpbeKyou2a9R&#10;cExlfmhM+pV+ZHF+usYrXEqt1HjU79cgPPX+FX62P7WC+SKGx5l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R238MAAADcAAAADwAAAAAAAAAAAAAAAACYAgAAZHJzL2Rv&#10;d25yZXYueG1sUEsFBgAAAAAEAAQA9QAAAIgDAAAAAA==&#10;" path="m7,r3,7l13,11r7,7l24,21r7,4l34,32r3,3l41,42r-7,l31,35,24,32,20,28,13,21,10,18,7,11,,7,,4r3,l3,,7,xe" stroked="f">
                  <v:path arrowok="t" o:connecttype="custom" o:connectlocs="7,0;10,7;13,11;20,18;24,21;31,25;34,32;37,35;41,42;41,42;41,42;41,42;41,42;34,42;31,35;24,32;20,28;13,21;10,18;7,11;0,7;0,4;0,4;0,4;3,4;3,4;3,0;3,0;3,0;3,0;7,0;7,0;7,0" o:connectangles="0,0,0,0,0,0,0,0,0,0,0,0,0,0,0,0,0,0,0,0,0,0,0,0,0,0,0,0,0,0,0,0,0"/>
                </v:shape>
                <v:shape id="Freeform 194" o:spid="_x0000_s1218" style="position:absolute;left:10445;top:10684;width:27;height:77;visibility:visible;mso-wrap-style:square;v-text-anchor:top" coordsize="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glMQA&#10;AADcAAAADwAAAGRycy9kb3ducmV2LnhtbESPUUvDMBSF3wX/Q7iCby5Vwc66bIig6OjLpj/g0lyb&#10;1uYmNHHN9uuXwWCPh3POdziLVbKD2NEYOscK7mcFCOLG6Y5bBT/f73dzECEiaxwck4I9BVgtr68W&#10;WGk38YZ229iKDOFQoQITo6+kDI0hi2HmPHH2ft1oMWY5tlKPOGW4HeRDUTxJix3nBYOe3gw1f9t/&#10;q6Cu03p69n2bjD58+c1HX9apV+r2Jr2+gIiU4iV8bn9qBY9lCacz+QjI5R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koJTEAAAA3AAAAA8AAAAAAAAAAAAAAAAAmAIAAGRycy9k&#10;b3ducmV2LnhtbFBLBQYAAAAABAAEAPUAAACJAwAAAAA=&#10;" path="m13,r,l17,7r3,11l24,28r,7l27,46r,10l27,63r,10l20,77,,11,10,r3,xe" stroked="f">
                  <v:path arrowok="t" o:connecttype="custom" o:connectlocs="13,0;13,0;13,0;13,0;13,0;17,7;20,18;24,28;24,35;27,46;27,56;27,63;27,73;20,77;0,11;10,0;10,0;13,0;13,0;13,0" o:connectangles="0,0,0,0,0,0,0,0,0,0,0,0,0,0,0,0,0,0,0,0"/>
                </v:shape>
                <v:shape id="Freeform 195" o:spid="_x0000_s1219" style="position:absolute;left:9869;top:10688;width:41;height:38;visibility:visible;mso-wrap-style:square;v-text-anchor:top" coordsize="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9fcIA&#10;AADcAAAADwAAAGRycy9kb3ducmV2LnhtbERPy2oCMRTdC/2HcAvdacYWRhmNYoWWLorFB7q9JNfJ&#10;4ORmOok69eubheDycN7TeedqcaE2VJ4VDAcZCGLtTcWlgt32oz8GESKywdozKfijAPPZU2+KhfFX&#10;XtNlE0uRQjgUqMDG2BRSBm3JYRj4hjhxR986jAm2pTQtXlO4q+VrluXSYcWpwWJDS0v6tDk7Be+r&#10;z9vvnvJ8pPFH2vNBL4/7b6VenrvFBESkLj7Ed/eXUfA2SmvTmXQ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19wgAAANwAAAAPAAAAAAAAAAAAAAAAAJgCAABkcnMvZG93&#10;bnJldi54bWxQSwUGAAAAAAQABAD1AAAAhwMAAAAA&#10;" path="m,l41,38r-3,l34,38,27,35,24,28,20,24,17,21,10,14,7,10,3,3,,xe" stroked="f">
                  <v:path arrowok="t" o:connecttype="custom" o:connectlocs="0,0;41,38;38,38;38,38;34,38;34,38;27,35;24,28;20,24;17,21;10,14;7,10;3,3;0,0;0,0;0,0;0,0;0,0" o:connectangles="0,0,0,0,0,0,0,0,0,0,0,0,0,0,0,0,0,0"/>
                </v:shape>
                <v:shape id="Freeform 196" o:spid="_x0000_s1220" style="position:absolute;left:10517;top:10691;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yk8UA&#10;AADcAAAADwAAAGRycy9kb3ducmV2LnhtbESPQWvCQBSE74L/YXlCL1I3KqhNXUWkhVJQNO2lt0f2&#10;mQSzb0P2VdN/3xUEj8PMfMMs152r1YXaUHk2MB4loIhzbysuDHx/vT8vQAVBtlh7JgN/FGC96veW&#10;mFp/5SNdMilUhHBI0UAp0qRah7wkh2HkG+LonXzrUKJsC21bvEa4q/UkSWbaYcVxocSGtiXl5+zX&#10;Gajz4WFTfGZ7+Zkk3fRt6HeZeGOeBt3mFZRQJ4/wvf1hDUznL3A7E4+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DKTxQAAANwAAAAPAAAAAAAAAAAAAAAAAJgCAABkcnMv&#10;ZG93bnJldi54bWxQSwUGAAAAAAQABAD1AAAAigMAAAAA&#10;" path="m,l3,7,,xe" stroked="f">
                  <v:path arrowok="t" o:connecttype="custom" o:connectlocs="0,0;3,7;0,0" o:connectangles="0,0,0"/>
                </v:shape>
                <v:shape id="Freeform 197" o:spid="_x0000_s1221" style="position:absolute;left:9862;top:10695;width:41;height:48;visibility:visible;mso-wrap-style:square;v-text-anchor:top" coordsize="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HNMIA&#10;AADcAAAADwAAAGRycy9kb3ducmV2LnhtbERPy2oCMRTdC/2HcAvd1UwryDgapWgL3bTUF7q8TK6T&#10;wcnNkMRx/HuzKLg8nPds0dtGdORD7VjB2zADQVw6XXOlYLf9es1BhIissXFMCm4UYDF/Gsyw0O7K&#10;a+o2sRIphEOBCkyMbSFlKA1ZDEPXEifu5LzFmKCvpPZ4TeG2ke9ZNpYWa04NBltaGirPm4tVcJi4&#10;84qOP4fx395/mm50ifnuV6mX5/5jCiJSHx/if/e3VjDK0/x0Jh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Ic0wgAAANwAAAAPAAAAAAAAAAAAAAAAAJgCAABkcnMvZG93&#10;bnJldi54bWxQSwUGAAAAAAQABAD1AAAAhwMAAAAA&#10;" path="m3,l7,14,41,48r-3,l34,48r,-3l,3,3,xe" stroked="f">
                  <v:path arrowok="t" o:connecttype="custom" o:connectlocs="3,0;7,14;41,48;41,48;38,48;34,48;34,45;0,3;3,0;3,0;3,0;3,0;3,0" o:connectangles="0,0,0,0,0,0,0,0,0,0,0,0,0"/>
                </v:shape>
                <v:shape id="Freeform 198" o:spid="_x0000_s1222" style="position:absolute;left:10431;top:10702;width:21;height:69;visibility:visible;mso-wrap-style:square;v-text-anchor:top" coordsize="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qVhsUA&#10;AADcAAAADwAAAGRycy9kb3ducmV2LnhtbESPQWsCMRSE7wX/Q3hCL6LZrUVkaxQptPRQxap4ft28&#10;bpZuXpYk6tZfbwShx2FmvmFmi8424kQ+1I4V5KMMBHHpdM2Vgv3ubTgFESKyxsYxKfijAIt572GG&#10;hXZn/qLTNlYiQTgUqMDE2BZShtKQxTByLXHyfpy3GJP0ldQezwluG/mUZRNpsea0YLClV0Pl7/Zo&#10;FdBqYteD7/fP8eB4MT7fWFw+H5R67HfLFxCRuvgfvrc/tILxNIfb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WGxQAAANwAAAAPAAAAAAAAAAAAAAAAAJgCAABkcnMv&#10;ZG93bnJldi54bWxQSwUGAAAAAAQABAD1AAAAigMAAAAA&#10;" path="m,l,,3,,21,66r-4,3l14,69,,xe" stroked="f">
                  <v:path arrowok="t" o:connecttype="custom" o:connectlocs="0,0;0,0;0,0;3,0;3,0;21,66;17,69;17,69;17,69;17,69;17,69;14,69;14,69;14,69;0,0;0,0;0,0;0,0;0,0" o:connectangles="0,0,0,0,0,0,0,0,0,0,0,0,0,0,0,0,0,0,0"/>
                </v:shape>
                <v:shape id="Freeform 199" o:spid="_x0000_s1223" style="position:absolute;left:10414;top:10709;width:17;height:73;visibility:visible;mso-wrap-style:square;v-text-anchor:top" coordsize="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jXcMA&#10;AADcAAAADwAAAGRycy9kb3ducmV2LnhtbESPQYvCMBSE7wv+h/AEb2uqgpRqFFEE0ZOuit4ezbMt&#10;Ni+libbur98Iwh6HmfmGmc5bU4on1a6wrGDQj0AQp1YXnCk4/qy/YxDOI2ssLZOCFzmYzzpfU0y0&#10;bXhPz4PPRICwS1BB7n2VSOnSnAy6vq2Ig3eztUEfZJ1JXWMT4KaUwygaS4MFh4UcK1rmlN4PD6Pg&#10;0sb782i3eqBsKNvextHp+ntXqtdtFxMQnlr/H/60N1rBKB7C+0w4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LjXcMAAADcAAAADwAAAAAAAAAAAAAAAACYAgAAZHJzL2Rv&#10;d25yZXYueG1sUEsFBgAAAAAEAAQA9QAAAIgDAAAAAA==&#10;" path="m7,r3,17l14,34r3,18l17,69r-3,l14,73,10,69,,3,,,3,,7,xe" stroked="f">
                  <v:path arrowok="t" o:connecttype="custom" o:connectlocs="7,0;10,17;14,34;17,52;17,69;17,69;14,69;14,73;10,69;0,3;0,0;3,0;3,0;7,0;7,0;7,0;7,0;7,0" o:connectangles="0,0,0,0,0,0,0,0,0,0,0,0,0,0,0,0,0,0"/>
                </v:shape>
                <v:shape id="Freeform 200" o:spid="_x0000_s1224" style="position:absolute;left:9859;top:10716;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k0scA&#10;AADcAAAADwAAAGRycy9kb3ducmV2LnhtbESPQWvCQBSE7wX/w/IEL0U3rVAluopUqkJ7aRT1+Mg+&#10;k2D2bcyuMe2vdwsFj8PMfMNM560pRUO1KywreBlEIIhTqwvOFOy2H/0xCOeRNZaWScEPOZjPOk9T&#10;jLW98Tc1ic9EgLCLUUHufRVL6dKcDLqBrYiDd7K1QR9knUld4y3ATSlfo+hNGiw4LORY0XtO6Tm5&#10;GgXJ/jI6fLrl1+p506yPfn3+3ReRUr1uu5iA8NT6R/i/vdEKhuMh/J0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H5NLHAAAA3AAAAA8AAAAAAAAAAAAAAAAAmAIAAGRy&#10;cy9kb3ducmV2LnhtbFBLBQYAAAAABAAEAPUAAACMAwAAAAA=&#10;" path="m,l34,38,30,34,24,31,20,24,17,20,10,14,6,10,3,3,,xe" stroked="f">
                  <v:path arrowok="t" o:connecttype="custom" o:connectlocs="0,0;34,38;30,34;24,31;20,24;17,20;10,14;6,10;3,3;0,0" o:connectangles="0,0,0,0,0,0,0,0,0,0"/>
                </v:shape>
                <v:shape id="Freeform 201" o:spid="_x0000_s1225" style="position:absolute;left:10393;top:10719;width:17;height:70;visibility:visible;mso-wrap-style:square;v-text-anchor:top" coordsize="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3LwcQA&#10;AADcAAAADwAAAGRycy9kb3ducmV2LnhtbESPQWvCQBSE74X+h+UJvdWNViREV7FCoaCX2B56fM0+&#10;N9Hs25DdxPjvXUHwOMzMN8xyPdha9NT6yrGCyTgBQVw4XbFR8Pvz9Z6C8AFZY+2YFFzJw3r1+rLE&#10;TLsL59QfghERwj5DBWUITSalL0qy6MeuIY7e0bUWQ5StkbrFS4TbWk6TZC4tVhwXSmxoW1JxPnRW&#10;gdmZjen6Y73rJn/0ebL5/t/kSr2Nhs0CRKAhPMOP9rdW8JHO4H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y8HEAAAA3AAAAA8AAAAAAAAAAAAAAAAAmAIAAGRycy9k&#10;b3ducmV2LnhtbFBLBQYAAAAABAAEAPUAAACJAwAAAAA=&#10;" path="m7,r,l17,66r-3,4l11,70,,4r4,l4,,7,xe" stroked="f">
                  <v:path arrowok="t" o:connecttype="custom" o:connectlocs="7,0;7,0;7,0;7,0;7,0;17,66;17,66;14,70;11,70;11,70;0,4;0,4;4,4;4,0;7,0" o:connectangles="0,0,0,0,0,0,0,0,0,0,0,0,0,0,0"/>
                </v:shape>
                <v:shape id="Freeform 202" o:spid="_x0000_s1226" style="position:absolute;left:10376;top:10730;width:14;height:66;visibility:visible;mso-wrap-style:square;v-text-anchor:top" coordsize="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60MYA&#10;AADcAAAADwAAAGRycy9kb3ducmV2LnhtbESP0WrCQBRE34X+w3ILfSl1o6USoptQxEihKJj0Ay7Z&#10;axKavRuyq4n9+m6h4OMwM2eYTTaZTlxpcK1lBYt5BIK4srrlWsFXmb/EIJxH1thZJgU3cpClD7MN&#10;JtqOfKJr4WsRIOwSVNB43ydSuqohg25ue+Lgne1g0Ac51FIPOAa46eQyilbSYMthocGetg1V38XF&#10;KGj3Jd2m/bPbXRY/cstHffjMD0o9PU7vaxCeJn8P/7c/tILX+A3+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U60MYAAADcAAAADwAAAAAAAAAAAAAAAACYAgAAZHJz&#10;L2Rvd25yZXYueG1sUEsFBgAAAAAEAAQA9QAAAIsDAAAAAA==&#10;" path="m4,r,l7,r3,13l10,31r,17l14,62r-4,4l7,66r-3,l,3,,,4,xe" stroked="f">
                  <v:path arrowok="t" o:connecttype="custom" o:connectlocs="4,0;4,0;4,0;4,0;7,0;10,13;10,31;10,48;14,62;10,66;10,66;7,66;4,66;0,3;0,0;0,0;4,0;4,0" o:connectangles="0,0,0,0,0,0,0,0,0,0,0,0,0,0,0,0,0,0"/>
                </v:shape>
              </v:group>
            </w:pict>
          </mc:Fallback>
        </mc:AlternateContent>
      </w:r>
      <w:r w:rsidR="0040049E" w:rsidRPr="009F3078">
        <w:t>Favourite colour</w:t>
      </w:r>
    </w:p>
    <w:p w:rsidR="0040049E" w:rsidRPr="009F3078" w:rsidRDefault="0040049E" w:rsidP="009510CD">
      <w:pPr>
        <w:numPr>
          <w:ilvl w:val="0"/>
          <w:numId w:val="23"/>
        </w:numPr>
      </w:pPr>
      <w:r w:rsidRPr="009F3078">
        <w:t>Hobbies/interests</w:t>
      </w:r>
    </w:p>
    <w:p w:rsidR="0040049E" w:rsidRPr="009F3078" w:rsidRDefault="0040049E" w:rsidP="009510CD">
      <w:pPr>
        <w:numPr>
          <w:ilvl w:val="0"/>
          <w:numId w:val="23"/>
        </w:numPr>
      </w:pPr>
      <w:r w:rsidRPr="009F3078">
        <w:t>Nickname</w:t>
      </w:r>
    </w:p>
    <w:p w:rsidR="0040049E" w:rsidRPr="009F3078" w:rsidRDefault="0040049E" w:rsidP="009510CD">
      <w:pPr>
        <w:numPr>
          <w:ilvl w:val="0"/>
          <w:numId w:val="23"/>
        </w:numPr>
      </w:pPr>
      <w:r w:rsidRPr="009F3078">
        <w:t>Fingerprint/handprint/footprint</w:t>
      </w:r>
    </w:p>
    <w:p w:rsidR="0040049E" w:rsidRPr="009F3078" w:rsidRDefault="0040049E" w:rsidP="009510CD">
      <w:pPr>
        <w:numPr>
          <w:ilvl w:val="0"/>
          <w:numId w:val="23"/>
        </w:numPr>
      </w:pPr>
      <w:r w:rsidRPr="009F3078">
        <w:t>Hair colour</w:t>
      </w:r>
    </w:p>
    <w:p w:rsidR="0040049E" w:rsidRPr="009F3078" w:rsidRDefault="0071149C" w:rsidP="009510CD">
      <w:pPr>
        <w:numPr>
          <w:ilvl w:val="0"/>
          <w:numId w:val="23"/>
        </w:numPr>
      </w:pPr>
      <w:r>
        <w:rPr>
          <w:noProof/>
          <w:lang w:eastAsia="en-AU"/>
        </w:rPr>
        <mc:AlternateContent>
          <mc:Choice Requires="wps">
            <w:drawing>
              <wp:anchor distT="0" distB="0" distL="114300" distR="114300" simplePos="0" relativeHeight="251656192" behindDoc="0" locked="0" layoutInCell="1" allowOverlap="1">
                <wp:simplePos x="0" y="0"/>
                <wp:positionH relativeFrom="column">
                  <wp:posOffset>3200400</wp:posOffset>
                </wp:positionH>
                <wp:positionV relativeFrom="paragraph">
                  <wp:posOffset>161925</wp:posOffset>
                </wp:positionV>
                <wp:extent cx="2971800" cy="2171700"/>
                <wp:effectExtent l="28575" t="28575" r="28575" b="28575"/>
                <wp:wrapNone/>
                <wp:docPr id="1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171700"/>
                        </a:xfrm>
                        <a:prstGeom prst="rect">
                          <a:avLst/>
                        </a:prstGeom>
                        <a:solidFill>
                          <a:srgbClr val="FFFFFF"/>
                        </a:solidFill>
                        <a:ln w="57150" cmpd="thinThick">
                          <a:solidFill>
                            <a:srgbClr val="0000FF"/>
                          </a:solidFill>
                          <a:miter lim="800000"/>
                          <a:headEnd/>
                          <a:tailEnd/>
                        </a:ln>
                      </wps:spPr>
                      <wps:txbx>
                        <w:txbxContent>
                          <w:p w:rsidR="00FD5CF2" w:rsidRPr="007E347D" w:rsidRDefault="00FD5CF2" w:rsidP="009510CD">
                            <w:pPr>
                              <w:widowControl w:val="0"/>
                              <w:autoSpaceDE w:val="0"/>
                              <w:autoSpaceDN w:val="0"/>
                              <w:adjustRightInd w:val="0"/>
                              <w:spacing w:before="60"/>
                              <w:ind w:right="-20"/>
                              <w:rPr>
                                <w:color w:val="FF0000"/>
                                <w:sz w:val="22"/>
                                <w:szCs w:val="22"/>
                              </w:rPr>
                            </w:pPr>
                            <w:r>
                              <w:rPr>
                                <w:color w:val="FF0000"/>
                                <w:sz w:val="22"/>
                                <w:szCs w:val="22"/>
                              </w:rPr>
                              <w:t xml:space="preserve">TW: </w:t>
                            </w:r>
                            <w:r w:rsidRPr="007E347D">
                              <w:rPr>
                                <w:color w:val="FF0000"/>
                                <w:sz w:val="22"/>
                                <w:szCs w:val="22"/>
                              </w:rPr>
                              <w:t>Catholic Beliefs and Values</w:t>
                            </w:r>
                          </w:p>
                          <w:p w:rsidR="00FD5CF2" w:rsidRPr="007E347D" w:rsidRDefault="00FD5CF2" w:rsidP="003542E8">
                            <w:pPr>
                              <w:widowControl w:val="0"/>
                              <w:numPr>
                                <w:ilvl w:val="0"/>
                                <w:numId w:val="38"/>
                              </w:numPr>
                              <w:tabs>
                                <w:tab w:val="clear" w:pos="720"/>
                                <w:tab w:val="num" w:pos="252"/>
                              </w:tabs>
                              <w:autoSpaceDE w:val="0"/>
                              <w:autoSpaceDN w:val="0"/>
                              <w:adjustRightInd w:val="0"/>
                              <w:spacing w:before="60"/>
                              <w:ind w:left="252" w:right="-20" w:hanging="252"/>
                              <w:rPr>
                                <w:color w:val="FF0000"/>
                                <w:sz w:val="22"/>
                                <w:szCs w:val="22"/>
                              </w:rPr>
                            </w:pPr>
                            <w:r w:rsidRPr="007E347D">
                              <w:rPr>
                                <w:iCs/>
                                <w:color w:val="FF0000"/>
                                <w:sz w:val="22"/>
                                <w:szCs w:val="22"/>
                              </w:rPr>
                              <w:t>We are created in the image and likeness of God.</w:t>
                            </w:r>
                          </w:p>
                          <w:p w:rsidR="00FD5CF2" w:rsidRPr="001B7BBC" w:rsidRDefault="00FD5CF2" w:rsidP="003542E8">
                            <w:pPr>
                              <w:widowControl w:val="0"/>
                              <w:numPr>
                                <w:ilvl w:val="0"/>
                                <w:numId w:val="38"/>
                              </w:numPr>
                              <w:tabs>
                                <w:tab w:val="clear" w:pos="720"/>
                                <w:tab w:val="num" w:pos="252"/>
                              </w:tabs>
                              <w:autoSpaceDE w:val="0"/>
                              <w:autoSpaceDN w:val="0"/>
                              <w:adjustRightInd w:val="0"/>
                              <w:ind w:left="252" w:right="-20" w:hanging="252"/>
                              <w:rPr>
                                <w:color w:val="FF0000"/>
                                <w:sz w:val="22"/>
                                <w:szCs w:val="22"/>
                              </w:rPr>
                            </w:pPr>
                            <w:r w:rsidRPr="001B7BBC">
                              <w:rPr>
                                <w:color w:val="FF0000"/>
                                <w:sz w:val="22"/>
                                <w:szCs w:val="22"/>
                              </w:rPr>
                              <w:t>Every person is unique, with God-given gifts and worthy of respect and love.</w:t>
                            </w:r>
                          </w:p>
                          <w:p w:rsidR="00FD5CF2" w:rsidRPr="007E347D" w:rsidRDefault="00FD5CF2" w:rsidP="003542E8">
                            <w:pPr>
                              <w:widowControl w:val="0"/>
                              <w:numPr>
                                <w:ilvl w:val="0"/>
                                <w:numId w:val="38"/>
                              </w:numPr>
                              <w:tabs>
                                <w:tab w:val="clear" w:pos="720"/>
                                <w:tab w:val="num" w:pos="252"/>
                              </w:tabs>
                              <w:autoSpaceDE w:val="0"/>
                              <w:autoSpaceDN w:val="0"/>
                              <w:adjustRightInd w:val="0"/>
                              <w:ind w:left="252" w:right="-20" w:hanging="252"/>
                              <w:rPr>
                                <w:color w:val="FF0000"/>
                              </w:rPr>
                            </w:pPr>
                            <w:r w:rsidRPr="007E347D">
                              <w:rPr>
                                <w:iCs/>
                                <w:color w:val="FF0000"/>
                                <w:sz w:val="22"/>
                                <w:szCs w:val="22"/>
                              </w:rPr>
                              <w:t xml:space="preserve">God calls me to become a complete person, to build a strong sense of </w:t>
                            </w:r>
                            <w:proofErr w:type="spellStart"/>
                            <w:r w:rsidRPr="007E347D">
                              <w:rPr>
                                <w:iCs/>
                                <w:color w:val="FF0000"/>
                                <w:sz w:val="22"/>
                                <w:szCs w:val="22"/>
                              </w:rPr>
                              <w:t>self worth</w:t>
                            </w:r>
                            <w:proofErr w:type="spellEnd"/>
                            <w:r w:rsidRPr="007E347D">
                              <w:rPr>
                                <w:iCs/>
                                <w:color w:val="FF0000"/>
                                <w:sz w:val="22"/>
                                <w:szCs w:val="22"/>
                              </w:rPr>
                              <w:t>, to grow and develop to my full potential.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26" type="#_x0000_t202" style="position:absolute;left:0;text-align:left;margin-left:252pt;margin-top:12.75pt;width:234pt;height:1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" strokecolor="blue" strokeweight="4.5pt">
                <v:stroke linestyle="thinThick"/>
                <v:textbox>
                  <w:txbxContent>
                    <w:p w:rsidR="00FD5CF2" w:rsidRPr="007E347D" w:rsidRDefault="00FD5CF2" w:rsidP="009510CD">
                      <w:pPr>
                        <w:widowControl w:val="0"/>
                        <w:autoSpaceDE w:val="0"/>
                        <w:autoSpaceDN w:val="0"/>
                        <w:adjustRightInd w:val="0"/>
                        <w:spacing w:before="60"/>
                        <w:ind w:right="-20"/>
                        <w:rPr>
                          <w:color w:val="FF0000"/>
                          <w:sz w:val="22"/>
                          <w:szCs w:val="22"/>
                        </w:rPr>
                      </w:pPr>
                      <w:r>
                        <w:rPr>
                          <w:color w:val="FF0000"/>
                          <w:sz w:val="22"/>
                          <w:szCs w:val="22"/>
                        </w:rPr>
                        <w:t xml:space="preserve">TW: </w:t>
                      </w:r>
                      <w:r w:rsidRPr="007E347D">
                        <w:rPr>
                          <w:color w:val="FF0000"/>
                          <w:sz w:val="22"/>
                          <w:szCs w:val="22"/>
                        </w:rPr>
                        <w:t>Catholic Beliefs and Values</w:t>
                      </w:r>
                    </w:p>
                    <w:p w:rsidR="00FD5CF2" w:rsidRPr="007E347D" w:rsidRDefault="00FD5CF2" w:rsidP="003542E8">
                      <w:pPr>
                        <w:widowControl w:val="0"/>
                        <w:numPr>
                          <w:ilvl w:val="0"/>
                          <w:numId w:val="38"/>
                        </w:numPr>
                        <w:tabs>
                          <w:tab w:val="clear" w:pos="720"/>
                          <w:tab w:val="num" w:pos="252"/>
                        </w:tabs>
                        <w:autoSpaceDE w:val="0"/>
                        <w:autoSpaceDN w:val="0"/>
                        <w:adjustRightInd w:val="0"/>
                        <w:spacing w:before="60"/>
                        <w:ind w:left="252" w:right="-20" w:hanging="252"/>
                        <w:rPr>
                          <w:color w:val="FF0000"/>
                          <w:sz w:val="22"/>
                          <w:szCs w:val="22"/>
                        </w:rPr>
                      </w:pPr>
                      <w:r w:rsidRPr="007E347D">
                        <w:rPr>
                          <w:iCs/>
                          <w:color w:val="FF0000"/>
                          <w:sz w:val="22"/>
                          <w:szCs w:val="22"/>
                        </w:rPr>
                        <w:t>We are created in the image and likeness of God.</w:t>
                      </w:r>
                    </w:p>
                    <w:p w:rsidR="00FD5CF2" w:rsidRPr="001B7BBC" w:rsidRDefault="00FD5CF2" w:rsidP="003542E8">
                      <w:pPr>
                        <w:widowControl w:val="0"/>
                        <w:numPr>
                          <w:ilvl w:val="0"/>
                          <w:numId w:val="38"/>
                        </w:numPr>
                        <w:tabs>
                          <w:tab w:val="clear" w:pos="720"/>
                          <w:tab w:val="num" w:pos="252"/>
                        </w:tabs>
                        <w:autoSpaceDE w:val="0"/>
                        <w:autoSpaceDN w:val="0"/>
                        <w:adjustRightInd w:val="0"/>
                        <w:ind w:left="252" w:right="-20" w:hanging="252"/>
                        <w:rPr>
                          <w:color w:val="FF0000"/>
                          <w:sz w:val="22"/>
                          <w:szCs w:val="22"/>
                        </w:rPr>
                      </w:pPr>
                      <w:r w:rsidRPr="001B7BBC">
                        <w:rPr>
                          <w:color w:val="FF0000"/>
                          <w:sz w:val="22"/>
                          <w:szCs w:val="22"/>
                        </w:rPr>
                        <w:t>Every person is unique, with God-given gifts and worthy of respect and love.</w:t>
                      </w:r>
                    </w:p>
                    <w:p w:rsidR="00FD5CF2" w:rsidRPr="007E347D" w:rsidRDefault="00FD5CF2" w:rsidP="003542E8">
                      <w:pPr>
                        <w:widowControl w:val="0"/>
                        <w:numPr>
                          <w:ilvl w:val="0"/>
                          <w:numId w:val="38"/>
                        </w:numPr>
                        <w:tabs>
                          <w:tab w:val="clear" w:pos="720"/>
                          <w:tab w:val="num" w:pos="252"/>
                        </w:tabs>
                        <w:autoSpaceDE w:val="0"/>
                        <w:autoSpaceDN w:val="0"/>
                        <w:adjustRightInd w:val="0"/>
                        <w:ind w:left="252" w:right="-20" w:hanging="252"/>
                        <w:rPr>
                          <w:color w:val="FF0000"/>
                        </w:rPr>
                      </w:pPr>
                      <w:r w:rsidRPr="007E347D">
                        <w:rPr>
                          <w:iCs/>
                          <w:color w:val="FF0000"/>
                          <w:sz w:val="22"/>
                          <w:szCs w:val="22"/>
                        </w:rPr>
                        <w:t xml:space="preserve">God calls me to become a complete person, to build a strong sense of </w:t>
                      </w:r>
                      <w:proofErr w:type="spellStart"/>
                      <w:r w:rsidRPr="007E347D">
                        <w:rPr>
                          <w:iCs/>
                          <w:color w:val="FF0000"/>
                          <w:sz w:val="22"/>
                          <w:szCs w:val="22"/>
                        </w:rPr>
                        <w:t>self worth</w:t>
                      </w:r>
                      <w:proofErr w:type="spellEnd"/>
                      <w:r w:rsidRPr="007E347D">
                        <w:rPr>
                          <w:iCs/>
                          <w:color w:val="FF0000"/>
                          <w:sz w:val="22"/>
                          <w:szCs w:val="22"/>
                        </w:rPr>
                        <w:t>, to grow and develop to my full potential.</w:t>
                      </w:r>
                    </w:p>
                  </w:txbxContent>
                </v:textbox>
              </v:shape>
            </w:pict>
          </mc:Fallback>
        </mc:AlternateContent>
      </w:r>
      <w:r w:rsidR="0040049E" w:rsidRPr="009F3078">
        <w:t>Eye colour</w:t>
      </w:r>
    </w:p>
    <w:p w:rsidR="0040049E" w:rsidRPr="009F3078" w:rsidRDefault="0040049E" w:rsidP="009510CD">
      <w:pPr>
        <w:numPr>
          <w:ilvl w:val="0"/>
          <w:numId w:val="23"/>
        </w:numPr>
      </w:pPr>
      <w:r w:rsidRPr="009F3078">
        <w:t xml:space="preserve">Family and pet photos </w:t>
      </w:r>
    </w:p>
    <w:p w:rsidR="0040049E" w:rsidRPr="009F3078" w:rsidRDefault="0040049E" w:rsidP="009510CD">
      <w:pPr>
        <w:numPr>
          <w:ilvl w:val="0"/>
          <w:numId w:val="23"/>
        </w:numPr>
      </w:pPr>
      <w:r w:rsidRPr="009F3078">
        <w:t>Names of friends (at school and outside school)</w:t>
      </w:r>
    </w:p>
    <w:p w:rsidR="0040049E" w:rsidRPr="009F3078" w:rsidRDefault="0040049E" w:rsidP="009510CD">
      <w:pPr>
        <w:numPr>
          <w:ilvl w:val="0"/>
          <w:numId w:val="23"/>
        </w:numPr>
      </w:pPr>
      <w:r w:rsidRPr="009F3078">
        <w:t>What activities I do with my friends</w:t>
      </w:r>
    </w:p>
    <w:p w:rsidR="0040049E" w:rsidRPr="009F3078" w:rsidRDefault="0040049E" w:rsidP="009510CD">
      <w:pPr>
        <w:numPr>
          <w:ilvl w:val="0"/>
          <w:numId w:val="23"/>
        </w:numPr>
      </w:pPr>
      <w:r w:rsidRPr="009F3078">
        <w:t>What activities I do with my family</w:t>
      </w:r>
    </w:p>
    <w:p w:rsidR="0040049E" w:rsidRPr="009F3078" w:rsidRDefault="0040049E" w:rsidP="009510CD">
      <w:pPr>
        <w:numPr>
          <w:ilvl w:val="0"/>
          <w:numId w:val="23"/>
        </w:numPr>
      </w:pPr>
      <w:r w:rsidRPr="009F3078">
        <w:t>What profession/career I want to learn</w:t>
      </w:r>
    </w:p>
    <w:p w:rsidR="0040049E" w:rsidRPr="009F3078" w:rsidRDefault="0040049E" w:rsidP="009510CD">
      <w:pPr>
        <w:numPr>
          <w:ilvl w:val="0"/>
          <w:numId w:val="23"/>
        </w:numPr>
      </w:pPr>
      <w:r w:rsidRPr="009F3078">
        <w:t>Happiest memories</w:t>
      </w:r>
    </w:p>
    <w:p w:rsidR="0040049E" w:rsidRPr="009F3078" w:rsidRDefault="0040049E" w:rsidP="009510CD">
      <w:pPr>
        <w:numPr>
          <w:ilvl w:val="0"/>
          <w:numId w:val="23"/>
        </w:numPr>
      </w:pPr>
      <w:r w:rsidRPr="009F3078">
        <w:t>Proudest moments</w:t>
      </w:r>
    </w:p>
    <w:p w:rsidR="0040049E" w:rsidRPr="009F3078" w:rsidRDefault="0040049E" w:rsidP="009510CD">
      <w:pPr>
        <w:numPr>
          <w:ilvl w:val="0"/>
          <w:numId w:val="23"/>
        </w:numPr>
      </w:pPr>
      <w:r w:rsidRPr="009F3078">
        <w:t>Names and age of siblings</w:t>
      </w:r>
    </w:p>
    <w:p w:rsidR="0040049E" w:rsidRPr="009F3078" w:rsidRDefault="0040049E" w:rsidP="009510CD">
      <w:pPr>
        <w:numPr>
          <w:ilvl w:val="0"/>
          <w:numId w:val="23"/>
        </w:numPr>
      </w:pPr>
      <w:r w:rsidRPr="009F3078">
        <w:t>Place and date of birth</w:t>
      </w:r>
    </w:p>
    <w:p w:rsidR="0040049E" w:rsidRPr="009F3078" w:rsidRDefault="0040049E" w:rsidP="009510CD">
      <w:pPr>
        <w:pStyle w:val="Heading2"/>
        <w:numPr>
          <w:ilvl w:val="0"/>
          <w:numId w:val="23"/>
        </w:numPr>
        <w:rPr>
          <w:b w:val="0"/>
          <w:i w:val="0"/>
          <w:u w:val="none"/>
        </w:rPr>
      </w:pPr>
      <w:r w:rsidRPr="009F3078">
        <w:rPr>
          <w:b w:val="0"/>
          <w:i w:val="0"/>
          <w:u w:val="none"/>
        </w:rPr>
        <w:t>Favourite food</w:t>
      </w:r>
    </w:p>
    <w:p w:rsidR="0040049E" w:rsidRPr="009F3078" w:rsidRDefault="0040049E" w:rsidP="009510CD">
      <w:pPr>
        <w:numPr>
          <w:ilvl w:val="0"/>
          <w:numId w:val="23"/>
        </w:numPr>
      </w:pPr>
      <w:r w:rsidRPr="009F3078">
        <w:t>Favourite TV show</w:t>
      </w:r>
    </w:p>
    <w:p w:rsidR="0040049E" w:rsidRPr="009F3078" w:rsidRDefault="0040049E" w:rsidP="009510CD">
      <w:pPr>
        <w:numPr>
          <w:ilvl w:val="0"/>
          <w:numId w:val="23"/>
        </w:numPr>
      </w:pPr>
      <w:r w:rsidRPr="009F3078">
        <w:t>Favourite group/band/singer</w:t>
      </w:r>
    </w:p>
    <w:p w:rsidR="0040049E" w:rsidRPr="009F3078" w:rsidRDefault="0040049E" w:rsidP="009510CD">
      <w:pPr>
        <w:numPr>
          <w:ilvl w:val="0"/>
          <w:numId w:val="23"/>
        </w:numPr>
      </w:pPr>
      <w:r w:rsidRPr="009F3078">
        <w:t>Favourite sporting team/individual</w:t>
      </w:r>
    </w:p>
    <w:p w:rsidR="0040049E" w:rsidRDefault="0040049E" w:rsidP="009510CD">
      <w:pPr>
        <w:rPr>
          <w:sz w:val="24"/>
        </w:rPr>
      </w:pPr>
    </w:p>
    <w:p w:rsidR="0040049E" w:rsidRDefault="0040049E" w:rsidP="002F0840">
      <w:pPr>
        <w:rPr>
          <w:sz w:val="24"/>
        </w:rPr>
      </w:pPr>
      <w:r w:rsidRPr="009F3078">
        <w:rPr>
          <w:sz w:val="24"/>
        </w:rPr>
        <w:t>Present your dossier on cardboard, in a scrap book or on sheets of A3 paper. Use magazine pictures and drawings to present your dossier.</w:t>
      </w:r>
    </w:p>
    <w:p w:rsidR="0040049E" w:rsidRPr="009F3078" w:rsidRDefault="0040049E" w:rsidP="002F0840">
      <w:pPr>
        <w:ind w:left="1440"/>
        <w:rPr>
          <w:sz w:val="24"/>
        </w:rPr>
      </w:pPr>
    </w:p>
    <w:p w:rsidR="0040049E" w:rsidRPr="001B7BBC" w:rsidRDefault="0040049E" w:rsidP="001B7BBC">
      <w:pPr>
        <w:rPr>
          <w:i/>
          <w:color w:val="FF0000"/>
          <w:sz w:val="24"/>
        </w:rPr>
      </w:pPr>
      <w:r w:rsidRPr="001B7BBC">
        <w:rPr>
          <w:color w:val="FF0000"/>
          <w:sz w:val="24"/>
        </w:rPr>
        <w:t>Explain how the Catholic</w:t>
      </w:r>
      <w:r w:rsidRPr="001B7BBC">
        <w:rPr>
          <w:i/>
          <w:color w:val="FF0000"/>
          <w:sz w:val="24"/>
        </w:rPr>
        <w:t xml:space="preserve"> </w:t>
      </w:r>
      <w:r w:rsidRPr="001B7BBC">
        <w:rPr>
          <w:color w:val="FF0000"/>
          <w:sz w:val="24"/>
        </w:rPr>
        <w:t>Beliefs and Values above, influences the way you think and act towards others in your class, school and community</w:t>
      </w:r>
      <w:r w:rsidRPr="001B7BBC">
        <w:rPr>
          <w:i/>
          <w:color w:val="FF0000"/>
          <w:sz w:val="24"/>
        </w:rPr>
        <w:t>.</w:t>
      </w:r>
    </w:p>
    <w:p w:rsidR="0040049E" w:rsidRDefault="0040049E" w:rsidP="00E00977">
      <w:pPr>
        <w:ind w:left="2160" w:right="-287"/>
        <w:jc w:val="center"/>
        <w:rPr>
          <w:b/>
          <w:u w:val="single"/>
        </w:rPr>
      </w:pPr>
      <w:r w:rsidRPr="00E00977">
        <w:rPr>
          <w:b/>
          <w:color w:val="0000FF"/>
          <w:sz w:val="28"/>
          <w:u w:val="single"/>
        </w:rPr>
        <w:br w:type="page"/>
      </w:r>
      <w:r w:rsidR="0071149C">
        <w:rPr>
          <w:noProof/>
          <w:lang w:eastAsia="en-AU"/>
        </w:rPr>
        <w:drawing>
          <wp:anchor distT="0" distB="0" distL="114300" distR="114300" simplePos="0" relativeHeight="251660288" behindDoc="1" locked="0" layoutInCell="1" allowOverlap="1">
            <wp:simplePos x="0" y="0"/>
            <wp:positionH relativeFrom="column">
              <wp:posOffset>-457200</wp:posOffset>
            </wp:positionH>
            <wp:positionV relativeFrom="paragraph">
              <wp:posOffset>-228600</wp:posOffset>
            </wp:positionV>
            <wp:extent cx="1076325" cy="1028700"/>
            <wp:effectExtent l="0" t="0" r="9525" b="0"/>
            <wp:wrapTight wrapText="bothSides">
              <wp:wrapPolygon edited="0">
                <wp:start x="0" y="0"/>
                <wp:lineTo x="0" y="21200"/>
                <wp:lineTo x="21409" y="21200"/>
                <wp:lineTo x="21409" y="0"/>
                <wp:lineTo x="0" y="0"/>
              </wp:wrapPolygon>
            </wp:wrapTight>
            <wp:docPr id="204" name="Picture 238"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ques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325" cy="1028700"/>
                    </a:xfrm>
                    <a:prstGeom prst="rect">
                      <a:avLst/>
                    </a:prstGeom>
                    <a:noFill/>
                  </pic:spPr>
                </pic:pic>
              </a:graphicData>
            </a:graphic>
            <wp14:sizeRelH relativeFrom="page">
              <wp14:pctWidth>0</wp14:pctWidth>
            </wp14:sizeRelH>
            <wp14:sizeRelV relativeFrom="page">
              <wp14:pctHeight>0</wp14:pctHeight>
            </wp14:sizeRelV>
          </wp:anchor>
        </w:drawing>
      </w:r>
    </w:p>
    <w:p w:rsidR="0040049E" w:rsidRDefault="0040049E" w:rsidP="00E00977">
      <w:pPr>
        <w:ind w:left="2160" w:right="-287"/>
        <w:jc w:val="center"/>
        <w:rPr>
          <w:b/>
          <w:color w:val="FF0000"/>
          <w:sz w:val="32"/>
        </w:rPr>
      </w:pPr>
    </w:p>
    <w:p w:rsidR="0040049E" w:rsidRPr="00E00977" w:rsidRDefault="0040049E" w:rsidP="00883192">
      <w:pPr>
        <w:tabs>
          <w:tab w:val="left" w:pos="2340"/>
        </w:tabs>
        <w:ind w:right="-287"/>
        <w:jc w:val="center"/>
        <w:rPr>
          <w:b/>
          <w:color w:val="FF0000"/>
          <w:u w:val="single"/>
        </w:rPr>
      </w:pPr>
      <w:r w:rsidRPr="00E00977">
        <w:rPr>
          <w:b/>
          <w:color w:val="FF0000"/>
          <w:sz w:val="32"/>
        </w:rPr>
        <w:t>Similarities and Differences</w:t>
      </w:r>
    </w:p>
    <w:p w:rsidR="0040049E" w:rsidRPr="002F0840" w:rsidRDefault="0040049E" w:rsidP="00883192">
      <w:pPr>
        <w:ind w:left="2160" w:right="-287"/>
        <w:jc w:val="center"/>
      </w:pPr>
    </w:p>
    <w:p w:rsidR="0040049E" w:rsidRPr="00E00977" w:rsidRDefault="0040049E" w:rsidP="00883192">
      <w:pPr>
        <w:ind w:left="-360" w:right="-287"/>
        <w:jc w:val="center"/>
        <w:rPr>
          <w:b/>
          <w:color w:val="008000"/>
          <w:sz w:val="22"/>
          <w:szCs w:val="22"/>
        </w:rPr>
      </w:pPr>
      <w:r w:rsidRPr="00E00977">
        <w:rPr>
          <w:b/>
          <w:color w:val="008000"/>
          <w:sz w:val="22"/>
          <w:szCs w:val="22"/>
        </w:rPr>
        <w:t>This task provides students with the opportunity to demonstrate their standard of achievement of the following outcomes:</w:t>
      </w:r>
    </w:p>
    <w:p w:rsidR="0040049E" w:rsidRPr="002F0840" w:rsidRDefault="0040049E" w:rsidP="00883192">
      <w:pPr>
        <w:jc w:val="center"/>
        <w:rPr>
          <w:sz w:val="22"/>
          <w:szCs w:val="22"/>
          <w:u w:val="single"/>
        </w:rPr>
      </w:pPr>
    </w:p>
    <w:tbl>
      <w:tblPr>
        <w:tblW w:w="9498" w:type="dxa"/>
        <w:tblInd w:w="-176"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firstRow="1" w:lastRow="1" w:firstColumn="1" w:lastColumn="1" w:noHBand="0" w:noVBand="0"/>
      </w:tblPr>
      <w:tblGrid>
        <w:gridCol w:w="1560"/>
        <w:gridCol w:w="1678"/>
        <w:gridCol w:w="1866"/>
        <w:gridCol w:w="1984"/>
        <w:gridCol w:w="2410"/>
      </w:tblGrid>
      <w:tr w:rsidR="0040049E">
        <w:tc>
          <w:tcPr>
            <w:tcW w:w="1560" w:type="dxa"/>
            <w:shd w:val="clear" w:color="auto" w:fill="D9D9D9"/>
          </w:tcPr>
          <w:p w:rsidR="0040049E" w:rsidRPr="00E00977" w:rsidRDefault="0040049E" w:rsidP="000B7329">
            <w:pPr>
              <w:jc w:val="center"/>
              <w:rPr>
                <w:b/>
                <w:color w:val="0000FF"/>
              </w:rPr>
            </w:pPr>
            <w:r w:rsidRPr="00E00977">
              <w:rPr>
                <w:b/>
                <w:color w:val="0000FF"/>
              </w:rPr>
              <w:t>Outcomes</w:t>
            </w:r>
          </w:p>
        </w:tc>
        <w:tc>
          <w:tcPr>
            <w:tcW w:w="1678" w:type="dxa"/>
            <w:shd w:val="clear" w:color="auto" w:fill="D9D9D9"/>
          </w:tcPr>
          <w:p w:rsidR="0040049E" w:rsidRPr="00E00977" w:rsidRDefault="0040049E" w:rsidP="000B7329">
            <w:pPr>
              <w:jc w:val="center"/>
              <w:rPr>
                <w:b/>
                <w:color w:val="0000FF"/>
              </w:rPr>
            </w:pPr>
            <w:r w:rsidRPr="00E00977">
              <w:rPr>
                <w:b/>
                <w:color w:val="0000FF"/>
              </w:rPr>
              <w:t>Indicators</w:t>
            </w:r>
          </w:p>
        </w:tc>
        <w:tc>
          <w:tcPr>
            <w:tcW w:w="1866" w:type="dxa"/>
            <w:shd w:val="clear" w:color="auto" w:fill="D9D9D9"/>
          </w:tcPr>
          <w:p w:rsidR="0040049E" w:rsidRPr="00E00977" w:rsidRDefault="0040049E" w:rsidP="000B7329">
            <w:pPr>
              <w:jc w:val="center"/>
              <w:rPr>
                <w:b/>
                <w:color w:val="0000FF"/>
              </w:rPr>
            </w:pPr>
            <w:r w:rsidRPr="00E00977">
              <w:rPr>
                <w:b/>
                <w:color w:val="0000FF"/>
              </w:rPr>
              <w:t>Working towards</w:t>
            </w:r>
          </w:p>
        </w:tc>
        <w:tc>
          <w:tcPr>
            <w:tcW w:w="1984" w:type="dxa"/>
            <w:shd w:val="clear" w:color="auto" w:fill="D9D9D9"/>
          </w:tcPr>
          <w:p w:rsidR="0040049E" w:rsidRPr="00E00977" w:rsidRDefault="0040049E" w:rsidP="000B7329">
            <w:pPr>
              <w:jc w:val="center"/>
              <w:rPr>
                <w:b/>
                <w:color w:val="0000FF"/>
              </w:rPr>
            </w:pPr>
            <w:r w:rsidRPr="00E00977">
              <w:rPr>
                <w:b/>
                <w:color w:val="0000FF"/>
              </w:rPr>
              <w:t>Achieved with support</w:t>
            </w:r>
          </w:p>
        </w:tc>
        <w:tc>
          <w:tcPr>
            <w:tcW w:w="2410" w:type="dxa"/>
            <w:shd w:val="clear" w:color="auto" w:fill="D9D9D9"/>
          </w:tcPr>
          <w:p w:rsidR="0040049E" w:rsidRPr="00E00977" w:rsidRDefault="0040049E" w:rsidP="000B7329">
            <w:pPr>
              <w:jc w:val="center"/>
              <w:rPr>
                <w:b/>
                <w:color w:val="0000FF"/>
              </w:rPr>
            </w:pPr>
            <w:r w:rsidRPr="00E00977">
              <w:rPr>
                <w:b/>
                <w:color w:val="0000FF"/>
              </w:rPr>
              <w:t>Achieved</w:t>
            </w:r>
          </w:p>
        </w:tc>
      </w:tr>
      <w:tr w:rsidR="0040049E">
        <w:tc>
          <w:tcPr>
            <w:tcW w:w="1560" w:type="dxa"/>
          </w:tcPr>
          <w:p w:rsidR="0040049E" w:rsidRDefault="0040049E" w:rsidP="000B7329">
            <w:pPr>
              <w:pStyle w:val="Footer"/>
              <w:tabs>
                <w:tab w:val="clear" w:pos="4320"/>
                <w:tab w:val="clear" w:pos="8640"/>
              </w:tabs>
            </w:pPr>
            <w:r>
              <w:t>COS3.1 Communicates confidently in a variety of situations</w:t>
            </w:r>
          </w:p>
        </w:tc>
        <w:tc>
          <w:tcPr>
            <w:tcW w:w="1678" w:type="dxa"/>
          </w:tcPr>
          <w:p w:rsidR="0040049E" w:rsidRDefault="0040049E" w:rsidP="000B7329">
            <w:pPr>
              <w:pStyle w:val="Footer"/>
              <w:tabs>
                <w:tab w:val="clear" w:pos="4320"/>
                <w:tab w:val="clear" w:pos="8640"/>
              </w:tabs>
            </w:pPr>
            <w:r>
              <w:t>Articulates the characteristics that make them unique</w:t>
            </w:r>
          </w:p>
        </w:tc>
        <w:tc>
          <w:tcPr>
            <w:tcW w:w="1866" w:type="dxa"/>
          </w:tcPr>
          <w:p w:rsidR="0040049E" w:rsidRDefault="0040049E" w:rsidP="000B7329">
            <w:pPr>
              <w:pStyle w:val="Footer"/>
              <w:tabs>
                <w:tab w:val="clear" w:pos="4320"/>
                <w:tab w:val="clear" w:pos="8640"/>
              </w:tabs>
            </w:pPr>
          </w:p>
        </w:tc>
        <w:tc>
          <w:tcPr>
            <w:tcW w:w="1984" w:type="dxa"/>
          </w:tcPr>
          <w:p w:rsidR="0040049E" w:rsidRDefault="0040049E" w:rsidP="000B7329"/>
        </w:tc>
        <w:tc>
          <w:tcPr>
            <w:tcW w:w="2410" w:type="dxa"/>
          </w:tcPr>
          <w:p w:rsidR="0040049E" w:rsidRDefault="0040049E" w:rsidP="000B7329"/>
        </w:tc>
      </w:tr>
      <w:tr w:rsidR="0040049E">
        <w:tc>
          <w:tcPr>
            <w:tcW w:w="1560" w:type="dxa"/>
          </w:tcPr>
          <w:p w:rsidR="0040049E" w:rsidRDefault="0040049E" w:rsidP="000B7329">
            <w:r>
              <w:t>GDS3.9 Explains and demonstrates strategies for dealing with life changes</w:t>
            </w:r>
          </w:p>
        </w:tc>
        <w:tc>
          <w:tcPr>
            <w:tcW w:w="1678" w:type="dxa"/>
          </w:tcPr>
          <w:p w:rsidR="0040049E" w:rsidRDefault="0040049E" w:rsidP="000B7329">
            <w:r>
              <w:t>Recognises a range of influences on personal identity</w:t>
            </w:r>
          </w:p>
          <w:p w:rsidR="0040049E" w:rsidRDefault="0040049E" w:rsidP="000B7329"/>
        </w:tc>
        <w:tc>
          <w:tcPr>
            <w:tcW w:w="1866" w:type="dxa"/>
          </w:tcPr>
          <w:p w:rsidR="0040049E" w:rsidRDefault="0040049E" w:rsidP="000B7329"/>
        </w:tc>
        <w:tc>
          <w:tcPr>
            <w:tcW w:w="1984" w:type="dxa"/>
          </w:tcPr>
          <w:p w:rsidR="0040049E" w:rsidRDefault="0040049E" w:rsidP="000B7329"/>
        </w:tc>
        <w:tc>
          <w:tcPr>
            <w:tcW w:w="2410" w:type="dxa"/>
          </w:tcPr>
          <w:p w:rsidR="0040049E" w:rsidRDefault="0040049E" w:rsidP="000B7329">
            <w:pPr>
              <w:ind w:right="317"/>
            </w:pPr>
          </w:p>
        </w:tc>
      </w:tr>
    </w:tbl>
    <w:p w:rsidR="0040049E" w:rsidRPr="00E00977" w:rsidRDefault="0040049E" w:rsidP="00E00977">
      <w:pPr>
        <w:jc w:val="center"/>
        <w:rPr>
          <w:b/>
          <w:sz w:val="32"/>
        </w:rPr>
      </w:pPr>
      <w:r>
        <w:rPr>
          <w:b/>
          <w:sz w:val="32"/>
        </w:rPr>
        <w:tab/>
      </w:r>
      <w:r>
        <w:rPr>
          <w:b/>
          <w:sz w:val="32"/>
        </w:rPr>
        <w:tab/>
      </w:r>
    </w:p>
    <w:tbl>
      <w:tblPr>
        <w:tblW w:w="9900" w:type="dxa"/>
        <w:tblInd w:w="-25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firstRow="1" w:lastRow="1" w:firstColumn="1" w:lastColumn="1" w:noHBand="0" w:noVBand="0"/>
      </w:tblPr>
      <w:tblGrid>
        <w:gridCol w:w="3300"/>
        <w:gridCol w:w="3300"/>
        <w:gridCol w:w="3300"/>
      </w:tblGrid>
      <w:tr w:rsidR="0040049E">
        <w:tc>
          <w:tcPr>
            <w:tcW w:w="3300" w:type="dxa"/>
            <w:shd w:val="clear" w:color="auto" w:fill="D9D9D9"/>
          </w:tcPr>
          <w:p w:rsidR="0040049E" w:rsidRPr="00E00977" w:rsidRDefault="0040049E" w:rsidP="00E00977">
            <w:pPr>
              <w:jc w:val="center"/>
              <w:rPr>
                <w:b/>
                <w:color w:val="0000FF"/>
              </w:rPr>
            </w:pPr>
            <w:r w:rsidRPr="00E00977">
              <w:rPr>
                <w:b/>
                <w:color w:val="0000FF"/>
              </w:rPr>
              <w:t>Group Member</w:t>
            </w:r>
          </w:p>
        </w:tc>
        <w:tc>
          <w:tcPr>
            <w:tcW w:w="3300" w:type="dxa"/>
            <w:shd w:val="clear" w:color="auto" w:fill="D9D9D9"/>
          </w:tcPr>
          <w:p w:rsidR="0040049E" w:rsidRPr="00E00977" w:rsidRDefault="0040049E" w:rsidP="00E00977">
            <w:pPr>
              <w:jc w:val="center"/>
              <w:rPr>
                <w:b/>
                <w:color w:val="0000FF"/>
              </w:rPr>
            </w:pPr>
            <w:r w:rsidRPr="00E00977">
              <w:rPr>
                <w:b/>
                <w:color w:val="0000FF"/>
              </w:rPr>
              <w:t>Similarities to you</w:t>
            </w:r>
          </w:p>
        </w:tc>
        <w:tc>
          <w:tcPr>
            <w:tcW w:w="3300" w:type="dxa"/>
            <w:shd w:val="clear" w:color="auto" w:fill="D9D9D9"/>
          </w:tcPr>
          <w:p w:rsidR="0040049E" w:rsidRPr="00E00977" w:rsidRDefault="0040049E" w:rsidP="00E00977">
            <w:pPr>
              <w:jc w:val="center"/>
              <w:rPr>
                <w:b/>
                <w:color w:val="0000FF"/>
              </w:rPr>
            </w:pPr>
            <w:r w:rsidRPr="00E00977">
              <w:rPr>
                <w:b/>
                <w:color w:val="0000FF"/>
              </w:rPr>
              <w:t>Differences from you</w:t>
            </w:r>
          </w:p>
        </w:tc>
      </w:tr>
      <w:tr w:rsidR="0040049E">
        <w:trPr>
          <w:trHeight w:val="1710"/>
        </w:trPr>
        <w:tc>
          <w:tcPr>
            <w:tcW w:w="3300" w:type="dxa"/>
          </w:tcPr>
          <w:p w:rsidR="0040049E" w:rsidRPr="00E00977" w:rsidRDefault="0040049E" w:rsidP="009510CD">
            <w:pPr>
              <w:numPr>
                <w:ilvl w:val="0"/>
                <w:numId w:val="24"/>
              </w:numPr>
              <w:rPr>
                <w:b/>
                <w:color w:val="0000FF"/>
              </w:rPr>
            </w:pPr>
          </w:p>
          <w:p w:rsidR="0040049E" w:rsidRPr="00E00977" w:rsidRDefault="0040049E" w:rsidP="009510CD">
            <w:pPr>
              <w:rPr>
                <w:b/>
                <w:color w:val="0000FF"/>
              </w:rPr>
            </w:pPr>
          </w:p>
        </w:tc>
        <w:tc>
          <w:tcPr>
            <w:tcW w:w="3300" w:type="dxa"/>
          </w:tcPr>
          <w:p w:rsidR="0040049E" w:rsidRDefault="0040049E" w:rsidP="009510CD">
            <w:pPr>
              <w:rPr>
                <w:b/>
                <w:u w:val="single"/>
              </w:rPr>
            </w:pPr>
          </w:p>
        </w:tc>
        <w:tc>
          <w:tcPr>
            <w:tcW w:w="3300" w:type="dxa"/>
          </w:tcPr>
          <w:p w:rsidR="0040049E" w:rsidRDefault="0040049E" w:rsidP="009510CD">
            <w:pPr>
              <w:rPr>
                <w:b/>
                <w:u w:val="single"/>
              </w:rPr>
            </w:pPr>
          </w:p>
        </w:tc>
      </w:tr>
      <w:tr w:rsidR="0040049E">
        <w:trPr>
          <w:trHeight w:val="1710"/>
        </w:trPr>
        <w:tc>
          <w:tcPr>
            <w:tcW w:w="3300" w:type="dxa"/>
          </w:tcPr>
          <w:p w:rsidR="0040049E" w:rsidRPr="00E00977" w:rsidRDefault="0040049E" w:rsidP="009510CD">
            <w:pPr>
              <w:numPr>
                <w:ilvl w:val="0"/>
                <w:numId w:val="24"/>
              </w:numPr>
              <w:rPr>
                <w:b/>
                <w:color w:val="0000FF"/>
              </w:rPr>
            </w:pPr>
          </w:p>
          <w:p w:rsidR="0040049E" w:rsidRPr="00E00977" w:rsidRDefault="0040049E" w:rsidP="009510CD">
            <w:pPr>
              <w:rPr>
                <w:b/>
                <w:color w:val="0000FF"/>
                <w:u w:val="single"/>
              </w:rPr>
            </w:pPr>
          </w:p>
        </w:tc>
        <w:tc>
          <w:tcPr>
            <w:tcW w:w="3300" w:type="dxa"/>
          </w:tcPr>
          <w:p w:rsidR="0040049E" w:rsidRDefault="0040049E" w:rsidP="009510CD">
            <w:pPr>
              <w:rPr>
                <w:b/>
                <w:u w:val="single"/>
              </w:rPr>
            </w:pPr>
          </w:p>
        </w:tc>
        <w:tc>
          <w:tcPr>
            <w:tcW w:w="3300" w:type="dxa"/>
          </w:tcPr>
          <w:p w:rsidR="0040049E" w:rsidRDefault="0040049E" w:rsidP="009510CD">
            <w:pPr>
              <w:rPr>
                <w:b/>
                <w:u w:val="single"/>
              </w:rPr>
            </w:pPr>
          </w:p>
        </w:tc>
      </w:tr>
      <w:tr w:rsidR="0040049E">
        <w:trPr>
          <w:trHeight w:val="1710"/>
        </w:trPr>
        <w:tc>
          <w:tcPr>
            <w:tcW w:w="3300" w:type="dxa"/>
          </w:tcPr>
          <w:p w:rsidR="0040049E" w:rsidRPr="00E00977" w:rsidRDefault="0040049E" w:rsidP="009510CD">
            <w:pPr>
              <w:numPr>
                <w:ilvl w:val="0"/>
                <w:numId w:val="24"/>
              </w:numPr>
              <w:rPr>
                <w:b/>
                <w:color w:val="0000FF"/>
              </w:rPr>
            </w:pPr>
          </w:p>
          <w:p w:rsidR="0040049E" w:rsidRPr="00E00977" w:rsidRDefault="0040049E" w:rsidP="009510CD">
            <w:pPr>
              <w:rPr>
                <w:b/>
                <w:color w:val="0000FF"/>
                <w:u w:val="single"/>
              </w:rPr>
            </w:pPr>
          </w:p>
        </w:tc>
        <w:tc>
          <w:tcPr>
            <w:tcW w:w="3300" w:type="dxa"/>
          </w:tcPr>
          <w:p w:rsidR="0040049E" w:rsidRDefault="0040049E" w:rsidP="009510CD">
            <w:pPr>
              <w:rPr>
                <w:b/>
                <w:u w:val="single"/>
              </w:rPr>
            </w:pPr>
          </w:p>
        </w:tc>
        <w:tc>
          <w:tcPr>
            <w:tcW w:w="3300" w:type="dxa"/>
          </w:tcPr>
          <w:p w:rsidR="0040049E" w:rsidRDefault="0040049E" w:rsidP="009510CD">
            <w:pPr>
              <w:rPr>
                <w:b/>
                <w:u w:val="single"/>
              </w:rPr>
            </w:pPr>
          </w:p>
        </w:tc>
      </w:tr>
      <w:tr w:rsidR="0040049E">
        <w:trPr>
          <w:trHeight w:val="1710"/>
        </w:trPr>
        <w:tc>
          <w:tcPr>
            <w:tcW w:w="3300" w:type="dxa"/>
          </w:tcPr>
          <w:p w:rsidR="0040049E" w:rsidRPr="00E00977" w:rsidRDefault="0040049E" w:rsidP="009510CD">
            <w:pPr>
              <w:rPr>
                <w:b/>
                <w:color w:val="0000FF"/>
              </w:rPr>
            </w:pPr>
            <w:r w:rsidRPr="00E00977">
              <w:rPr>
                <w:b/>
                <w:color w:val="0000FF"/>
              </w:rPr>
              <w:t>4.</w:t>
            </w:r>
          </w:p>
          <w:p w:rsidR="0040049E" w:rsidRPr="00E00977" w:rsidRDefault="0040049E" w:rsidP="009510CD">
            <w:pPr>
              <w:rPr>
                <w:b/>
                <w:color w:val="0000FF"/>
                <w:u w:val="single"/>
              </w:rPr>
            </w:pPr>
          </w:p>
        </w:tc>
        <w:tc>
          <w:tcPr>
            <w:tcW w:w="3300" w:type="dxa"/>
          </w:tcPr>
          <w:p w:rsidR="0040049E" w:rsidRDefault="0040049E" w:rsidP="009510CD">
            <w:pPr>
              <w:rPr>
                <w:b/>
                <w:u w:val="single"/>
              </w:rPr>
            </w:pPr>
          </w:p>
        </w:tc>
        <w:tc>
          <w:tcPr>
            <w:tcW w:w="3300" w:type="dxa"/>
          </w:tcPr>
          <w:p w:rsidR="0040049E" w:rsidRDefault="0040049E" w:rsidP="009510CD">
            <w:pPr>
              <w:rPr>
                <w:b/>
                <w:u w:val="single"/>
              </w:rPr>
            </w:pPr>
          </w:p>
        </w:tc>
      </w:tr>
    </w:tbl>
    <w:p w:rsidR="0040049E" w:rsidRDefault="0040049E" w:rsidP="009510CD">
      <w:pPr>
        <w:rPr>
          <w:b/>
          <w:u w:val="single"/>
        </w:rPr>
      </w:pPr>
    </w:p>
    <w:p w:rsidR="0040049E" w:rsidRDefault="0040049E" w:rsidP="009510CD">
      <w:pPr>
        <w:rPr>
          <w:sz w:val="32"/>
        </w:rPr>
      </w:pPr>
      <w:r>
        <w:rPr>
          <w:b/>
          <w:sz w:val="32"/>
        </w:rPr>
        <w:br w:type="page"/>
      </w:r>
      <w:r>
        <w:rPr>
          <w:b/>
          <w:sz w:val="32"/>
        </w:rPr>
        <w:lastRenderedPageBreak/>
        <w:t>Lesson 2   What are my strengths and achievements?</w:t>
      </w:r>
    </w:p>
    <w:p w:rsidR="0040049E" w:rsidRDefault="0040049E" w:rsidP="009510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1"/>
        <w:gridCol w:w="1541"/>
        <w:gridCol w:w="1541"/>
        <w:gridCol w:w="3082"/>
      </w:tblGrid>
      <w:tr w:rsidR="0040049E">
        <w:tc>
          <w:tcPr>
            <w:tcW w:w="3081" w:type="dxa"/>
          </w:tcPr>
          <w:p w:rsidR="0040049E" w:rsidRPr="0026701F" w:rsidRDefault="0040049E" w:rsidP="00CE00E9">
            <w:pPr>
              <w:jc w:val="center"/>
              <w:rPr>
                <w:b/>
              </w:rPr>
            </w:pPr>
            <w:r w:rsidRPr="0026701F">
              <w:rPr>
                <w:b/>
              </w:rPr>
              <w:t>Enduring Understandings</w:t>
            </w:r>
          </w:p>
        </w:tc>
        <w:tc>
          <w:tcPr>
            <w:tcW w:w="3082" w:type="dxa"/>
            <w:gridSpan w:val="2"/>
          </w:tcPr>
          <w:p w:rsidR="0040049E" w:rsidRPr="0026701F" w:rsidRDefault="0040049E" w:rsidP="00CE00E9">
            <w:pPr>
              <w:jc w:val="center"/>
              <w:rPr>
                <w:b/>
              </w:rPr>
            </w:pPr>
            <w:r w:rsidRPr="0026701F">
              <w:rPr>
                <w:b/>
              </w:rPr>
              <w:t>Outcomes</w:t>
            </w:r>
          </w:p>
        </w:tc>
        <w:tc>
          <w:tcPr>
            <w:tcW w:w="3082" w:type="dxa"/>
          </w:tcPr>
          <w:p w:rsidR="0040049E" w:rsidRPr="0026701F" w:rsidRDefault="0040049E" w:rsidP="00CE00E9">
            <w:pPr>
              <w:jc w:val="center"/>
              <w:rPr>
                <w:b/>
              </w:rPr>
            </w:pPr>
            <w:r w:rsidRPr="0026701F">
              <w:rPr>
                <w:b/>
              </w:rPr>
              <w:t>Indicators</w:t>
            </w:r>
          </w:p>
        </w:tc>
      </w:tr>
      <w:tr w:rsidR="0040049E">
        <w:tc>
          <w:tcPr>
            <w:tcW w:w="3081" w:type="dxa"/>
          </w:tcPr>
          <w:p w:rsidR="0040049E" w:rsidRPr="0026701F" w:rsidRDefault="0040049E" w:rsidP="00CE00E9">
            <w:pPr>
              <w:spacing w:before="60"/>
              <w:rPr>
                <w:color w:val="000000"/>
              </w:rPr>
            </w:pPr>
            <w:r w:rsidRPr="00E00977">
              <w:rPr>
                <w:color w:val="000000"/>
              </w:rPr>
              <w:t>E.1</w:t>
            </w:r>
            <w:r w:rsidRPr="0026701F">
              <w:rPr>
                <w:color w:val="000000"/>
              </w:rPr>
              <w:t xml:space="preserve"> As we are created in the image and likeness of God all aspects of who we are in its essence is good.</w:t>
            </w:r>
          </w:p>
          <w:p w:rsidR="0040049E" w:rsidRPr="0026701F" w:rsidRDefault="0040049E" w:rsidP="005F600D"/>
          <w:p w:rsidR="0040049E" w:rsidRPr="0026701F" w:rsidRDefault="0040049E" w:rsidP="005F600D"/>
          <w:p w:rsidR="0040049E" w:rsidRPr="0026701F" w:rsidRDefault="0040049E" w:rsidP="005F600D"/>
          <w:p w:rsidR="0040049E" w:rsidRPr="0026701F" w:rsidRDefault="0040049E" w:rsidP="005F600D"/>
        </w:tc>
        <w:tc>
          <w:tcPr>
            <w:tcW w:w="3082" w:type="dxa"/>
            <w:gridSpan w:val="2"/>
          </w:tcPr>
          <w:p w:rsidR="0040049E" w:rsidRPr="0026701F" w:rsidRDefault="0040049E" w:rsidP="00CE00E9">
            <w:pPr>
              <w:spacing w:before="60"/>
            </w:pPr>
            <w:r w:rsidRPr="0026701F">
              <w:t>GDS3.9 Explains and demonstrates strategies for dealing with life changes</w:t>
            </w:r>
          </w:p>
          <w:p w:rsidR="0040049E" w:rsidRPr="0026701F" w:rsidRDefault="0040049E" w:rsidP="005F600D"/>
          <w:p w:rsidR="0040049E" w:rsidRDefault="0040049E" w:rsidP="005F600D">
            <w:r w:rsidRPr="0026701F">
              <w:t>INS3.3 Acts in ways that enhance the contribution of self and others in a range of cooperative situations</w:t>
            </w:r>
          </w:p>
          <w:p w:rsidR="0040049E" w:rsidRDefault="0040049E" w:rsidP="005F600D"/>
          <w:p w:rsidR="0040049E" w:rsidRPr="0026701F" w:rsidRDefault="0040049E" w:rsidP="005F600D">
            <w:r w:rsidRPr="0026701F">
              <w:t>V1 Refers to a sense of their own worth and dignity</w:t>
            </w:r>
          </w:p>
        </w:tc>
        <w:tc>
          <w:tcPr>
            <w:tcW w:w="3082" w:type="dxa"/>
          </w:tcPr>
          <w:p w:rsidR="0040049E" w:rsidRPr="0026701F" w:rsidRDefault="0040049E" w:rsidP="00CE00E9">
            <w:pPr>
              <w:numPr>
                <w:ilvl w:val="0"/>
                <w:numId w:val="20"/>
              </w:numPr>
              <w:spacing w:before="60"/>
              <w:ind w:left="357" w:hanging="357"/>
            </w:pPr>
            <w:r w:rsidRPr="0026701F">
              <w:t>Identifies own strengths and achievements as well as those of peers</w:t>
            </w:r>
          </w:p>
          <w:p w:rsidR="0040049E" w:rsidRPr="0026701F" w:rsidRDefault="0040049E" w:rsidP="005F600D"/>
          <w:p w:rsidR="0040049E" w:rsidRDefault="0040049E" w:rsidP="005F600D">
            <w:pPr>
              <w:numPr>
                <w:ilvl w:val="0"/>
                <w:numId w:val="20"/>
              </w:numPr>
            </w:pPr>
            <w:r w:rsidRPr="0026701F">
              <w:t>Acknowledges the strengths and achievements of others</w:t>
            </w:r>
          </w:p>
          <w:p w:rsidR="0040049E" w:rsidRDefault="0040049E" w:rsidP="0026701F"/>
          <w:p w:rsidR="0040049E" w:rsidRDefault="0040049E" w:rsidP="0026701F"/>
          <w:p w:rsidR="0040049E" w:rsidRDefault="0040049E" w:rsidP="005F600D">
            <w:pPr>
              <w:numPr>
                <w:ilvl w:val="0"/>
                <w:numId w:val="20"/>
              </w:numPr>
            </w:pPr>
            <w:r w:rsidRPr="0026701F">
              <w:t>V1 Refers to a sense of their own worth and dignity</w:t>
            </w:r>
          </w:p>
          <w:p w:rsidR="0040049E" w:rsidRPr="0026701F" w:rsidRDefault="0040049E" w:rsidP="00E00977"/>
        </w:tc>
      </w:tr>
      <w:tr w:rsidR="0040049E" w:rsidTr="0054542A">
        <w:tc>
          <w:tcPr>
            <w:tcW w:w="9245" w:type="dxa"/>
            <w:gridSpan w:val="4"/>
            <w:shd w:val="clear" w:color="auto" w:fill="B8CCE4" w:themeFill="accent1" w:themeFillTint="66"/>
          </w:tcPr>
          <w:p w:rsidR="001A295D" w:rsidRPr="00B91347" w:rsidRDefault="0040049E" w:rsidP="0054542A">
            <w:pPr>
              <w:rPr>
                <w:b/>
              </w:rPr>
            </w:pPr>
            <w:proofErr w:type="spellStart"/>
            <w:r w:rsidRPr="00E01718">
              <w:rPr>
                <w:b/>
              </w:rPr>
              <w:t>KidsMatter</w:t>
            </w:r>
            <w:proofErr w:type="spellEnd"/>
            <w:r w:rsidRPr="00E01718">
              <w:rPr>
                <w:b/>
              </w:rPr>
              <w:t xml:space="preserve"> SEL Focus</w:t>
            </w:r>
            <w:r w:rsidR="0054542A">
              <w:rPr>
                <w:b/>
              </w:rPr>
              <w:t>:</w:t>
            </w:r>
            <w:r w:rsidR="0054542A">
              <w:t xml:space="preserve"> Major - </w:t>
            </w:r>
            <w:r w:rsidRPr="0054542A">
              <w:t>Self Awareness</w:t>
            </w:r>
            <w:r w:rsidR="0054542A">
              <w:t xml:space="preserve"> </w:t>
            </w:r>
            <w:r w:rsidRPr="0054542A">
              <w:t>-</w:t>
            </w:r>
            <w:r>
              <w:rPr>
                <w:b/>
              </w:rPr>
              <w:t xml:space="preserve"> </w:t>
            </w:r>
            <w:r w:rsidRPr="00F20975">
              <w:t>Recognising Strengths</w:t>
            </w:r>
            <w:r w:rsidR="0054542A">
              <w:t xml:space="preserve">; </w:t>
            </w:r>
            <w:r w:rsidR="0054542A">
              <w:rPr>
                <w:rFonts w:cs="Arial"/>
              </w:rPr>
              <w:t>Self-</w:t>
            </w:r>
            <w:r w:rsidR="001A295D" w:rsidRPr="0054542A">
              <w:rPr>
                <w:rFonts w:cs="Arial"/>
              </w:rPr>
              <w:t>Awareness</w:t>
            </w:r>
            <w:r w:rsidR="0054542A">
              <w:rPr>
                <w:rFonts w:cs="Arial"/>
              </w:rPr>
              <w:t xml:space="preserve"> </w:t>
            </w:r>
            <w:r w:rsidR="001A295D" w:rsidRPr="0054542A">
              <w:rPr>
                <w:rFonts w:cs="Arial"/>
              </w:rPr>
              <w:t>-</w:t>
            </w:r>
            <w:r w:rsidR="0054542A">
              <w:rPr>
                <w:rFonts w:cs="Arial"/>
              </w:rPr>
              <w:t xml:space="preserve"> </w:t>
            </w:r>
            <w:r w:rsidR="001A295D" w:rsidRPr="00296126">
              <w:rPr>
                <w:rFonts w:cs="Arial"/>
              </w:rPr>
              <w:t>Identifying emotions</w:t>
            </w:r>
          </w:p>
        </w:tc>
      </w:tr>
      <w:tr w:rsidR="0040049E">
        <w:tc>
          <w:tcPr>
            <w:tcW w:w="9245" w:type="dxa"/>
            <w:gridSpan w:val="4"/>
          </w:tcPr>
          <w:p w:rsidR="0040049E" w:rsidRDefault="0040049E" w:rsidP="009510CD">
            <w:r>
              <w:rPr>
                <w:b/>
              </w:rPr>
              <w:t xml:space="preserve">Suggested Learning Experiences </w:t>
            </w:r>
          </w:p>
          <w:p w:rsidR="0040049E" w:rsidRPr="00CE00E9" w:rsidRDefault="0040049E" w:rsidP="00962DCC">
            <w:pPr>
              <w:spacing w:before="60"/>
            </w:pPr>
            <w:r w:rsidRPr="00CE00E9">
              <w:t>Several students are selected to share some information from their Personal Dossier (Lesson 1). Teacher discusses and reinforces the concept of being unique.</w:t>
            </w:r>
          </w:p>
          <w:p w:rsidR="0040049E" w:rsidRPr="00CE00E9" w:rsidRDefault="0040049E" w:rsidP="009510CD"/>
          <w:p w:rsidR="0040049E" w:rsidRPr="00CE00E9" w:rsidRDefault="0040049E" w:rsidP="009510CD">
            <w:r w:rsidRPr="00CE00E9">
              <w:t>Students are asked to think of an achievement in their life and share with the class by responding to the following questions:</w:t>
            </w:r>
          </w:p>
          <w:p w:rsidR="0040049E" w:rsidRPr="00CE00E9" w:rsidRDefault="0040049E" w:rsidP="003542E8">
            <w:pPr>
              <w:numPr>
                <w:ilvl w:val="0"/>
                <w:numId w:val="25"/>
              </w:numPr>
              <w:ind w:left="1080"/>
            </w:pPr>
            <w:r w:rsidRPr="00CE00E9">
              <w:t xml:space="preserve">Why was </w:t>
            </w:r>
            <w:proofErr w:type="gramStart"/>
            <w:r w:rsidRPr="00CE00E9">
              <w:t>this an</w:t>
            </w:r>
            <w:proofErr w:type="gramEnd"/>
            <w:r w:rsidRPr="00CE00E9">
              <w:t xml:space="preserve"> achievement in your life?</w:t>
            </w:r>
          </w:p>
          <w:p w:rsidR="0040049E" w:rsidRPr="00CE00E9" w:rsidRDefault="0040049E" w:rsidP="003542E8">
            <w:pPr>
              <w:numPr>
                <w:ilvl w:val="0"/>
                <w:numId w:val="25"/>
              </w:numPr>
              <w:ind w:left="1080"/>
            </w:pPr>
            <w:r w:rsidRPr="00CE00E9">
              <w:t>How did you feel about this achievement?</w:t>
            </w:r>
          </w:p>
          <w:p w:rsidR="0040049E" w:rsidRPr="00CE00E9" w:rsidRDefault="0040049E" w:rsidP="003542E8">
            <w:pPr>
              <w:numPr>
                <w:ilvl w:val="0"/>
                <w:numId w:val="25"/>
              </w:numPr>
              <w:ind w:left="1080"/>
            </w:pPr>
            <w:r w:rsidRPr="00CE00E9">
              <w:t>How do you think your friends and family felt about this achievement?</w:t>
            </w:r>
          </w:p>
          <w:p w:rsidR="0040049E" w:rsidRPr="00CE00E9" w:rsidRDefault="0040049E" w:rsidP="003542E8">
            <w:pPr>
              <w:numPr>
                <w:ilvl w:val="0"/>
                <w:numId w:val="25"/>
              </w:numPr>
              <w:ind w:left="1080"/>
            </w:pPr>
            <w:r w:rsidRPr="00CE00E9">
              <w:t>Did this achievement influence your future behaviour? How?</w:t>
            </w:r>
          </w:p>
          <w:p w:rsidR="0040049E" w:rsidRPr="00CE00E9" w:rsidRDefault="0040049E" w:rsidP="003542E8">
            <w:pPr>
              <w:numPr>
                <w:ilvl w:val="0"/>
                <w:numId w:val="25"/>
              </w:numPr>
              <w:ind w:left="1080"/>
            </w:pPr>
            <w:r w:rsidRPr="00CE00E9">
              <w:t>Who and/or what influenced you to achieve this proudest moment?</w:t>
            </w:r>
          </w:p>
          <w:p w:rsidR="0040049E" w:rsidRPr="00E00977" w:rsidRDefault="0040049E" w:rsidP="009510CD">
            <w:pPr>
              <w:rPr>
                <w:sz w:val="18"/>
                <w:szCs w:val="18"/>
              </w:rPr>
            </w:pPr>
          </w:p>
          <w:p w:rsidR="0040049E" w:rsidRPr="00CE00E9" w:rsidRDefault="0040049E" w:rsidP="009510CD">
            <w:r w:rsidRPr="00CE00E9">
              <w:t xml:space="preserve">Students use coloured stars on which to write or draw: </w:t>
            </w:r>
          </w:p>
          <w:p w:rsidR="0040049E" w:rsidRPr="00CE00E9" w:rsidRDefault="0040049E" w:rsidP="003542E8">
            <w:pPr>
              <w:numPr>
                <w:ilvl w:val="0"/>
                <w:numId w:val="26"/>
              </w:numPr>
              <w:ind w:left="1080"/>
            </w:pPr>
            <w:r w:rsidRPr="00CE00E9">
              <w:t>three things they believe they are good at</w:t>
            </w:r>
          </w:p>
          <w:p w:rsidR="0040049E" w:rsidRPr="00CE00E9" w:rsidRDefault="0040049E" w:rsidP="003542E8">
            <w:pPr>
              <w:numPr>
                <w:ilvl w:val="0"/>
                <w:numId w:val="26"/>
              </w:numPr>
              <w:ind w:left="1080"/>
            </w:pPr>
            <w:r w:rsidRPr="00CE00E9">
              <w:t>three things they have achieved</w:t>
            </w:r>
          </w:p>
          <w:p w:rsidR="0040049E" w:rsidRPr="00CE00E9" w:rsidRDefault="0040049E" w:rsidP="003542E8">
            <w:pPr>
              <w:numPr>
                <w:ilvl w:val="0"/>
                <w:numId w:val="26"/>
              </w:numPr>
              <w:ind w:left="1080"/>
            </w:pPr>
            <w:proofErr w:type="gramStart"/>
            <w:r w:rsidRPr="00CE00E9">
              <w:t>three</w:t>
            </w:r>
            <w:proofErr w:type="gramEnd"/>
            <w:r w:rsidRPr="00CE00E9">
              <w:t xml:space="preserve"> things that their friends and family believe they are good at.</w:t>
            </w:r>
          </w:p>
          <w:p w:rsidR="0040049E" w:rsidRPr="00CE00E9" w:rsidRDefault="0040049E" w:rsidP="009510CD">
            <w:r w:rsidRPr="00CE00E9">
              <w:t>Students paste their stars in their books with a heading ‘My Personal Strengths and Achievements’.</w:t>
            </w:r>
          </w:p>
          <w:p w:rsidR="0040049E" w:rsidRPr="00CE00E9" w:rsidRDefault="0040049E" w:rsidP="009510CD"/>
          <w:p w:rsidR="0040049E" w:rsidRPr="00CE00E9" w:rsidRDefault="0040049E" w:rsidP="009510CD">
            <w:r w:rsidRPr="00CE00E9">
              <w:t>Each student traces around their hand and chooses one strength or achievement (identified and recorded on their star) and then records this on their hand/foot cut-out. As a class, students share their strengths and paste their hand cut-out on a wall display titled, ‘Our Class Strengths and Achievements’.</w:t>
            </w:r>
          </w:p>
          <w:p w:rsidR="0040049E" w:rsidRPr="00CE00E9" w:rsidRDefault="0040049E" w:rsidP="009510CD"/>
          <w:p w:rsidR="0040049E" w:rsidRPr="00CE00E9" w:rsidRDefault="0040049E" w:rsidP="00557028">
            <w:r w:rsidRPr="00CE00E9">
              <w:t>Students identify and practise ways to acknowledge the achievements of others – pat on the back, merit certificates, school assembly, applause, prizes, parent and teacher recognition (verbal comments). You may like to introduce an ongoing ‘award system’ whereby students nominate each other for a Peer Award, or introduce a class star of the week program.</w:t>
            </w:r>
          </w:p>
          <w:p w:rsidR="0040049E" w:rsidRDefault="0040049E" w:rsidP="00557028"/>
        </w:tc>
      </w:tr>
      <w:tr w:rsidR="0040049E">
        <w:tc>
          <w:tcPr>
            <w:tcW w:w="4622" w:type="dxa"/>
            <w:gridSpan w:val="2"/>
          </w:tcPr>
          <w:p w:rsidR="0040049E" w:rsidRDefault="0040049E" w:rsidP="009510CD">
            <w:r>
              <w:rPr>
                <w:b/>
              </w:rPr>
              <w:t>Resources</w:t>
            </w:r>
          </w:p>
          <w:p w:rsidR="0040049E" w:rsidRDefault="0040049E" w:rsidP="009510CD">
            <w:pPr>
              <w:numPr>
                <w:ilvl w:val="0"/>
                <w:numId w:val="30"/>
              </w:numPr>
            </w:pPr>
            <w:r>
              <w:t xml:space="preserve">Coloured paper, </w:t>
            </w:r>
            <w:proofErr w:type="spellStart"/>
            <w:r>
              <w:t>textas</w:t>
            </w:r>
            <w:proofErr w:type="spellEnd"/>
            <w:r>
              <w:t>, scissors, glue</w:t>
            </w:r>
          </w:p>
          <w:p w:rsidR="0040049E" w:rsidRDefault="0040049E" w:rsidP="009510CD">
            <w:pPr>
              <w:numPr>
                <w:ilvl w:val="0"/>
                <w:numId w:val="30"/>
              </w:numPr>
            </w:pPr>
            <w:r>
              <w:t>Cardboard for star and hand/foot cut-outs</w:t>
            </w:r>
          </w:p>
          <w:p w:rsidR="0040049E" w:rsidRDefault="0040049E" w:rsidP="0026701F">
            <w:pPr>
              <w:numPr>
                <w:ilvl w:val="0"/>
                <w:numId w:val="30"/>
              </w:numPr>
            </w:pPr>
            <w:r>
              <w:t xml:space="preserve">Paper for wall chart, or </w:t>
            </w:r>
            <w:proofErr w:type="spellStart"/>
            <w:r>
              <w:t>blutac</w:t>
            </w:r>
            <w:proofErr w:type="spellEnd"/>
            <w:r>
              <w:t xml:space="preserve"> hand/foot cut-outs on wall</w:t>
            </w:r>
          </w:p>
        </w:tc>
        <w:tc>
          <w:tcPr>
            <w:tcW w:w="4623" w:type="dxa"/>
            <w:gridSpan w:val="2"/>
          </w:tcPr>
          <w:p w:rsidR="0040049E" w:rsidRDefault="0040049E" w:rsidP="0026701F">
            <w:pPr>
              <w:rPr>
                <w:b/>
              </w:rPr>
            </w:pPr>
            <w:r w:rsidRPr="0026701F">
              <w:rPr>
                <w:b/>
              </w:rPr>
              <w:t>Assessment</w:t>
            </w:r>
            <w:r>
              <w:rPr>
                <w:b/>
              </w:rPr>
              <w:t xml:space="preserve"> </w:t>
            </w:r>
          </w:p>
          <w:p w:rsidR="0040049E" w:rsidRDefault="0040049E" w:rsidP="0026701F">
            <w:r>
              <w:t xml:space="preserve">Teacher observation of student responses to questions relating to strengths and achievements and of students complementing </w:t>
            </w:r>
            <w:proofErr w:type="spellStart"/>
            <w:r>
              <w:t>each others’</w:t>
            </w:r>
            <w:proofErr w:type="spellEnd"/>
            <w:r>
              <w:t xml:space="preserve"> achievements</w:t>
            </w:r>
          </w:p>
        </w:tc>
      </w:tr>
    </w:tbl>
    <w:p w:rsidR="0040049E" w:rsidRDefault="0040049E" w:rsidP="009510CD">
      <w:pPr>
        <w:rPr>
          <w:sz w:val="32"/>
        </w:rPr>
      </w:pPr>
      <w:r>
        <w:br w:type="page"/>
      </w:r>
      <w:r>
        <w:rPr>
          <w:b/>
          <w:sz w:val="32"/>
        </w:rPr>
        <w:lastRenderedPageBreak/>
        <w:t xml:space="preserve"> Lesson 3   What factors impact on my body image?</w:t>
      </w:r>
    </w:p>
    <w:p w:rsidR="0040049E" w:rsidRDefault="0040049E" w:rsidP="009510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1"/>
        <w:gridCol w:w="1541"/>
        <w:gridCol w:w="1541"/>
        <w:gridCol w:w="3082"/>
      </w:tblGrid>
      <w:tr w:rsidR="0040049E">
        <w:tc>
          <w:tcPr>
            <w:tcW w:w="3081" w:type="dxa"/>
          </w:tcPr>
          <w:p w:rsidR="0040049E" w:rsidRPr="0026701F" w:rsidRDefault="0040049E" w:rsidP="00CE00E9">
            <w:pPr>
              <w:jc w:val="center"/>
              <w:rPr>
                <w:b/>
              </w:rPr>
            </w:pPr>
            <w:r w:rsidRPr="0026701F">
              <w:rPr>
                <w:b/>
              </w:rPr>
              <w:t>Enduring Understandings</w:t>
            </w:r>
          </w:p>
        </w:tc>
        <w:tc>
          <w:tcPr>
            <w:tcW w:w="3082" w:type="dxa"/>
            <w:gridSpan w:val="2"/>
          </w:tcPr>
          <w:p w:rsidR="0040049E" w:rsidRPr="0026701F" w:rsidRDefault="0040049E" w:rsidP="00CE00E9">
            <w:pPr>
              <w:jc w:val="center"/>
              <w:rPr>
                <w:b/>
              </w:rPr>
            </w:pPr>
            <w:r w:rsidRPr="0026701F">
              <w:rPr>
                <w:b/>
              </w:rPr>
              <w:t>Outcomes</w:t>
            </w:r>
          </w:p>
        </w:tc>
        <w:tc>
          <w:tcPr>
            <w:tcW w:w="3082" w:type="dxa"/>
          </w:tcPr>
          <w:p w:rsidR="0040049E" w:rsidRPr="0026701F" w:rsidRDefault="0040049E" w:rsidP="00CE00E9">
            <w:pPr>
              <w:jc w:val="center"/>
              <w:rPr>
                <w:b/>
              </w:rPr>
            </w:pPr>
            <w:r w:rsidRPr="0026701F">
              <w:rPr>
                <w:b/>
              </w:rPr>
              <w:t>Indicators</w:t>
            </w:r>
          </w:p>
        </w:tc>
      </w:tr>
      <w:tr w:rsidR="0040049E">
        <w:tc>
          <w:tcPr>
            <w:tcW w:w="3081" w:type="dxa"/>
          </w:tcPr>
          <w:p w:rsidR="0040049E" w:rsidRPr="00E00977" w:rsidRDefault="0040049E" w:rsidP="00CE00E9">
            <w:pPr>
              <w:spacing w:before="60"/>
              <w:rPr>
                <w:color w:val="000000"/>
              </w:rPr>
            </w:pPr>
            <w:r w:rsidRPr="00E00977">
              <w:rPr>
                <w:color w:val="000000"/>
              </w:rPr>
              <w:t>E.1</w:t>
            </w:r>
            <w:r>
              <w:rPr>
                <w:color w:val="000000"/>
              </w:rPr>
              <w:t xml:space="preserve"> </w:t>
            </w:r>
            <w:r w:rsidRPr="00E00977">
              <w:rPr>
                <w:color w:val="000000"/>
              </w:rPr>
              <w:t>As we are created in the image and likeness of God all aspects of who we are in its essence is good.</w:t>
            </w:r>
          </w:p>
          <w:p w:rsidR="0040049E" w:rsidRPr="00E00977" w:rsidRDefault="0040049E" w:rsidP="005F600D">
            <w:pPr>
              <w:rPr>
                <w:color w:val="000000"/>
              </w:rPr>
            </w:pPr>
          </w:p>
          <w:p w:rsidR="0040049E" w:rsidRPr="00E00977" w:rsidRDefault="0040049E" w:rsidP="005F600D">
            <w:pPr>
              <w:rPr>
                <w:color w:val="000000"/>
              </w:rPr>
            </w:pPr>
            <w:r w:rsidRPr="00E00977">
              <w:rPr>
                <w:color w:val="000000"/>
              </w:rPr>
              <w:t>E.2 Change and growth is a part of who we are.</w:t>
            </w:r>
          </w:p>
          <w:p w:rsidR="0040049E" w:rsidRPr="00E00977" w:rsidRDefault="0040049E" w:rsidP="005F600D"/>
          <w:p w:rsidR="0040049E" w:rsidRPr="00E00977" w:rsidRDefault="0040049E" w:rsidP="005F600D">
            <w:pPr>
              <w:rPr>
                <w:color w:val="000000"/>
              </w:rPr>
            </w:pPr>
            <w:r>
              <w:rPr>
                <w:color w:val="000000"/>
              </w:rPr>
              <w:t>E.3</w:t>
            </w:r>
            <w:r w:rsidRPr="00E00977">
              <w:rPr>
                <w:color w:val="000000"/>
              </w:rPr>
              <w:t xml:space="preserve"> The way people cope with change affects our health and wellbeing.</w:t>
            </w:r>
          </w:p>
          <w:p w:rsidR="0040049E" w:rsidRPr="00E00977" w:rsidRDefault="0040049E" w:rsidP="005F600D"/>
          <w:p w:rsidR="0040049E" w:rsidRPr="00E00977" w:rsidRDefault="0040049E" w:rsidP="005F600D"/>
          <w:p w:rsidR="0040049E" w:rsidRPr="00E00977" w:rsidRDefault="0040049E" w:rsidP="005F600D"/>
          <w:p w:rsidR="0040049E" w:rsidRPr="00E00977" w:rsidRDefault="0040049E" w:rsidP="005F600D"/>
          <w:p w:rsidR="0040049E" w:rsidRPr="00E00977" w:rsidRDefault="0040049E" w:rsidP="005F600D"/>
        </w:tc>
        <w:tc>
          <w:tcPr>
            <w:tcW w:w="3082" w:type="dxa"/>
            <w:gridSpan w:val="2"/>
          </w:tcPr>
          <w:p w:rsidR="0040049E" w:rsidRPr="0026701F" w:rsidRDefault="0040049E" w:rsidP="00CE00E9">
            <w:pPr>
              <w:spacing w:before="60"/>
            </w:pPr>
            <w:r w:rsidRPr="0026701F">
              <w:t>DMS3.2  Makes informed decisions and accepts responsibility for consequences</w:t>
            </w:r>
          </w:p>
          <w:p w:rsidR="0040049E" w:rsidRPr="0026701F" w:rsidRDefault="0040049E" w:rsidP="005F600D"/>
          <w:p w:rsidR="0040049E" w:rsidRPr="0026701F" w:rsidRDefault="0040049E" w:rsidP="005F600D">
            <w:r w:rsidRPr="0026701F">
              <w:t>GDS3.9 Explains and demonstrates strategies for dealing with life changes</w:t>
            </w:r>
          </w:p>
          <w:p w:rsidR="0040049E" w:rsidRPr="0026701F" w:rsidRDefault="0040049E" w:rsidP="005F600D"/>
          <w:p w:rsidR="0040049E" w:rsidRPr="0026701F" w:rsidRDefault="0040049E" w:rsidP="005F600D"/>
          <w:p w:rsidR="0040049E" w:rsidRPr="0026701F" w:rsidRDefault="0040049E" w:rsidP="0026701F">
            <w:r w:rsidRPr="0026701F">
              <w:t>V1 Refers to a sense of their own worth and dignity</w:t>
            </w:r>
          </w:p>
          <w:p w:rsidR="0040049E" w:rsidRPr="0026701F" w:rsidRDefault="0040049E" w:rsidP="005F600D"/>
        </w:tc>
        <w:tc>
          <w:tcPr>
            <w:tcW w:w="3082" w:type="dxa"/>
          </w:tcPr>
          <w:p w:rsidR="0040049E" w:rsidRPr="0026701F" w:rsidRDefault="0040049E" w:rsidP="00CE00E9">
            <w:pPr>
              <w:numPr>
                <w:ilvl w:val="0"/>
                <w:numId w:val="20"/>
              </w:numPr>
              <w:spacing w:before="60"/>
              <w:ind w:left="357" w:hanging="357"/>
            </w:pPr>
            <w:r w:rsidRPr="0026701F">
              <w:t>Discerns the reliability of what is presented in the media regarding body image</w:t>
            </w:r>
          </w:p>
          <w:p w:rsidR="0040049E" w:rsidRPr="0026701F" w:rsidRDefault="0040049E" w:rsidP="005F600D"/>
          <w:p w:rsidR="0040049E" w:rsidRPr="0026701F" w:rsidRDefault="0040049E" w:rsidP="0026701F">
            <w:pPr>
              <w:numPr>
                <w:ilvl w:val="0"/>
                <w:numId w:val="20"/>
              </w:numPr>
            </w:pPr>
            <w:r w:rsidRPr="0026701F">
              <w:t>Explores how expectations of males and females can influence their choices and options</w:t>
            </w:r>
          </w:p>
          <w:p w:rsidR="0040049E" w:rsidRPr="0026701F" w:rsidRDefault="0040049E" w:rsidP="0026701F"/>
          <w:p w:rsidR="0040049E" w:rsidRPr="0026701F" w:rsidRDefault="0040049E" w:rsidP="0026701F">
            <w:pPr>
              <w:numPr>
                <w:ilvl w:val="0"/>
                <w:numId w:val="20"/>
              </w:numPr>
              <w:rPr>
                <w:b/>
                <w:u w:val="single"/>
              </w:rPr>
            </w:pPr>
            <w:r w:rsidRPr="0026701F">
              <w:t>Appreciates that their physical, social, emotional and intellectual development is unique</w:t>
            </w:r>
          </w:p>
          <w:p w:rsidR="0040049E" w:rsidRPr="0026701F" w:rsidRDefault="0040049E" w:rsidP="009E44C2">
            <w:pPr>
              <w:numPr>
                <w:ilvl w:val="0"/>
                <w:numId w:val="48"/>
              </w:numPr>
              <w:ind w:left="357" w:hanging="357"/>
            </w:pPr>
            <w:r w:rsidRPr="0026701F">
              <w:t>Accepts themselves as they grow and change</w:t>
            </w:r>
          </w:p>
        </w:tc>
      </w:tr>
      <w:tr w:rsidR="0040049E" w:rsidTr="00FD5CF2">
        <w:tc>
          <w:tcPr>
            <w:tcW w:w="9245" w:type="dxa"/>
            <w:gridSpan w:val="4"/>
            <w:shd w:val="clear" w:color="auto" w:fill="B8CCE4" w:themeFill="accent1" w:themeFillTint="66"/>
          </w:tcPr>
          <w:p w:rsidR="0040049E" w:rsidRPr="00FD5CF2" w:rsidRDefault="0040049E" w:rsidP="00FD5CF2">
            <w:pPr>
              <w:rPr>
                <w:b/>
              </w:rPr>
            </w:pPr>
            <w:proofErr w:type="spellStart"/>
            <w:r w:rsidRPr="00DE0BF0">
              <w:rPr>
                <w:b/>
              </w:rPr>
              <w:t>KidsMatter</w:t>
            </w:r>
            <w:proofErr w:type="spellEnd"/>
            <w:r w:rsidRPr="00DE0BF0">
              <w:rPr>
                <w:b/>
              </w:rPr>
              <w:t xml:space="preserve"> SEL Focus</w:t>
            </w:r>
            <w:r w:rsidR="00FD5CF2">
              <w:rPr>
                <w:b/>
              </w:rPr>
              <w:t>:</w:t>
            </w:r>
            <w:r w:rsidR="00FD5CF2">
              <w:t xml:space="preserve"> Major - </w:t>
            </w:r>
            <w:r w:rsidRPr="00FD5CF2">
              <w:t>Self Management</w:t>
            </w:r>
            <w:r w:rsidR="00FD5CF2">
              <w:t xml:space="preserve"> </w:t>
            </w:r>
            <w:r w:rsidRPr="00FD5CF2">
              <w:t>-</w:t>
            </w:r>
            <w:r w:rsidR="00FD5CF2">
              <w:t xml:space="preserve"> </w:t>
            </w:r>
            <w:r>
              <w:t>Managing emotions</w:t>
            </w:r>
            <w:r w:rsidR="00FD5CF2">
              <w:t>;</w:t>
            </w:r>
            <w:r w:rsidR="00FD5CF2">
              <w:rPr>
                <w:b/>
              </w:rPr>
              <w:t xml:space="preserve"> </w:t>
            </w:r>
            <w:r w:rsidR="00FD5CF2" w:rsidRPr="00FD5CF2">
              <w:rPr>
                <w:rFonts w:cs="Arial"/>
              </w:rPr>
              <w:t>Self-Awareness</w:t>
            </w:r>
            <w:r w:rsidR="00FD5CF2">
              <w:rPr>
                <w:rFonts w:cs="Arial"/>
              </w:rPr>
              <w:t xml:space="preserve"> </w:t>
            </w:r>
            <w:r w:rsidR="00985FDF" w:rsidRPr="00FD5CF2">
              <w:rPr>
                <w:rFonts w:cs="Arial"/>
              </w:rPr>
              <w:t>-</w:t>
            </w:r>
            <w:r w:rsidR="00FD5CF2">
              <w:rPr>
                <w:rFonts w:cs="Arial"/>
              </w:rPr>
              <w:t xml:space="preserve"> </w:t>
            </w:r>
            <w:r w:rsidR="00985FDF" w:rsidRPr="00296126">
              <w:rPr>
                <w:rFonts w:cs="Arial"/>
              </w:rPr>
              <w:t>Identifying emotions</w:t>
            </w:r>
            <w:r w:rsidR="00FD5CF2">
              <w:rPr>
                <w:b/>
              </w:rPr>
              <w:t xml:space="preserve">; </w:t>
            </w:r>
            <w:r w:rsidRPr="00FD5CF2">
              <w:t>Minor –</w:t>
            </w:r>
            <w:r w:rsidR="00FD5CF2">
              <w:t xml:space="preserve"> </w:t>
            </w:r>
            <w:r w:rsidRPr="00FD5CF2">
              <w:t>Social Awareness –</w:t>
            </w:r>
            <w:r>
              <w:t xml:space="preserve"> Appreciating Diversity</w:t>
            </w:r>
          </w:p>
        </w:tc>
      </w:tr>
      <w:tr w:rsidR="0040049E">
        <w:tc>
          <w:tcPr>
            <w:tcW w:w="9245" w:type="dxa"/>
            <w:gridSpan w:val="4"/>
          </w:tcPr>
          <w:p w:rsidR="0040049E" w:rsidRPr="00E00977" w:rsidRDefault="0040049E" w:rsidP="009510CD">
            <w:r>
              <w:rPr>
                <w:b/>
              </w:rPr>
              <w:t xml:space="preserve">Suggested </w:t>
            </w:r>
            <w:r w:rsidRPr="00E00977">
              <w:rPr>
                <w:b/>
              </w:rPr>
              <w:t xml:space="preserve">Learning Experiences </w:t>
            </w:r>
          </w:p>
          <w:p w:rsidR="0040049E" w:rsidRPr="00CE00E9" w:rsidRDefault="0040049E" w:rsidP="00962DCC">
            <w:pPr>
              <w:spacing w:before="60"/>
            </w:pPr>
            <w:r w:rsidRPr="00CE00E9">
              <w:t>Look at some examples of how male and female bodies are portrayed in the media. Use magazine pictures, Barbie and Ken dolls etc. Recall some of the images presented on television or in the magazines.</w:t>
            </w:r>
          </w:p>
          <w:p w:rsidR="0040049E" w:rsidRPr="00CE00E9" w:rsidRDefault="0040049E" w:rsidP="00962DCC">
            <w:pPr>
              <w:spacing w:before="60"/>
            </w:pPr>
            <w:r w:rsidRPr="00CE00E9">
              <w:t xml:space="preserve">Brainstorm </w:t>
            </w:r>
            <w:r w:rsidR="00985FDF">
              <w:t xml:space="preserve">and discuss </w:t>
            </w:r>
            <w:r w:rsidRPr="00CE00E9">
              <w:t xml:space="preserve">some phrases and feelings associated with </w:t>
            </w:r>
            <w:r w:rsidRPr="00CE00E9">
              <w:rPr>
                <w:u w:val="single"/>
              </w:rPr>
              <w:t>popular</w:t>
            </w:r>
            <w:r w:rsidRPr="00CE00E9">
              <w:t xml:space="preserve"> body image, </w:t>
            </w:r>
            <w:proofErr w:type="spellStart"/>
            <w:r w:rsidRPr="00CE00E9">
              <w:t>eg</w:t>
            </w:r>
            <w:proofErr w:type="spellEnd"/>
            <w:r>
              <w:t xml:space="preserve"> </w:t>
            </w:r>
            <w:r w:rsidRPr="00CE00E9">
              <w:t xml:space="preserve">beautiful, cool, </w:t>
            </w:r>
            <w:proofErr w:type="gramStart"/>
            <w:r w:rsidRPr="00CE00E9">
              <w:t>trendy</w:t>
            </w:r>
            <w:proofErr w:type="gramEnd"/>
            <w:r w:rsidRPr="00CE00E9">
              <w:t>, hunky, skinny, muscular, attractive, gorgeous, elegant</w:t>
            </w:r>
            <w:r>
              <w:t>, hunk, six pack.</w:t>
            </w:r>
          </w:p>
          <w:p w:rsidR="0040049E" w:rsidRPr="00CE00E9" w:rsidRDefault="0040049E" w:rsidP="009510CD">
            <w:pPr>
              <w:pStyle w:val="Footer"/>
              <w:tabs>
                <w:tab w:val="clear" w:pos="4320"/>
                <w:tab w:val="clear" w:pos="8640"/>
              </w:tabs>
            </w:pPr>
          </w:p>
          <w:p w:rsidR="0040049E" w:rsidRPr="00CE00E9" w:rsidRDefault="0040049E" w:rsidP="009510CD">
            <w:pPr>
              <w:rPr>
                <w:color w:val="FF0000"/>
              </w:rPr>
            </w:pPr>
            <w:r w:rsidRPr="00CE00E9">
              <w:rPr>
                <w:color w:val="FF0000"/>
              </w:rPr>
              <w:t xml:space="preserve">TW Discuss the differences between real people and models and why models are portrayed in an unrealistic way.  Refer to </w:t>
            </w:r>
            <w:proofErr w:type="spellStart"/>
            <w:r w:rsidRPr="00CE00E9">
              <w:rPr>
                <w:color w:val="FF0000"/>
              </w:rPr>
              <w:t>Youtube</w:t>
            </w:r>
            <w:proofErr w:type="spellEnd"/>
            <w:r w:rsidRPr="00CE00E9">
              <w:rPr>
                <w:color w:val="FF0000"/>
              </w:rPr>
              <w:t xml:space="preserve"> clip - </w:t>
            </w:r>
            <w:hyperlink r:id="rId17" w:history="1">
              <w:r w:rsidRPr="00B21470">
                <w:rPr>
                  <w:rStyle w:val="Hyperlink"/>
                  <w:rFonts w:ascii="Arial" w:hAnsi="Arial" w:cs="Arial"/>
                </w:rPr>
                <w:t>www.</w:t>
              </w:r>
              <w:r w:rsidRPr="00B21470">
                <w:rPr>
                  <w:rStyle w:val="Hyperlink"/>
                  <w:rFonts w:ascii="Arial" w:hAnsi="Arial" w:cs="Arial"/>
                  <w:b/>
                  <w:bCs/>
                </w:rPr>
                <w:t>you</w:t>
              </w:r>
              <w:r w:rsidRPr="00B21470">
                <w:rPr>
                  <w:rStyle w:val="Hyperlink"/>
                  <w:rFonts w:ascii="Arial" w:hAnsi="Arial" w:cs="Arial"/>
                </w:rPr>
                <w:t>tube.com/watch?v=wla5slC6Qhs</w:t>
              </w:r>
            </w:hyperlink>
            <w:r>
              <w:rPr>
                <w:rStyle w:val="HTMLCite"/>
                <w:rFonts w:ascii="Arial" w:hAnsi="Arial" w:cs="Arial"/>
                <w:color w:val="FF0000"/>
              </w:rPr>
              <w:t xml:space="preserve"> </w:t>
            </w:r>
          </w:p>
          <w:p w:rsidR="0040049E" w:rsidRPr="00CE00E9" w:rsidRDefault="0040049E" w:rsidP="009510CD">
            <w:pPr>
              <w:rPr>
                <w:color w:val="FF0000"/>
              </w:rPr>
            </w:pPr>
            <w:r w:rsidRPr="00CE00E9">
              <w:rPr>
                <w:color w:val="FF0000"/>
              </w:rPr>
              <w:t xml:space="preserve">As Catholics we believe that we are created in the image and likeness of God. In small groups explore how the media and society’s perceptions, distort this belief and the uniqueness and worth of each person. </w:t>
            </w:r>
          </w:p>
          <w:p w:rsidR="0040049E" w:rsidRPr="00CE00E9" w:rsidRDefault="0040049E" w:rsidP="00A45223">
            <w:r w:rsidRPr="00CE00E9">
              <w:rPr>
                <w:i/>
                <w:color w:val="FF0000"/>
              </w:rPr>
              <w:t xml:space="preserve"> </w:t>
            </w:r>
          </w:p>
          <w:p w:rsidR="0040049E" w:rsidRPr="00CE00E9" w:rsidRDefault="0040049E" w:rsidP="009510CD">
            <w:r w:rsidRPr="00CE00E9">
              <w:t xml:space="preserve">In pairs, complete the </w:t>
            </w:r>
            <w:r w:rsidRPr="00CE00E9">
              <w:rPr>
                <w:i/>
              </w:rPr>
              <w:t>Gender and Body Image</w:t>
            </w:r>
            <w:r w:rsidRPr="00CE00E9">
              <w:t xml:space="preserve"> Activity</w:t>
            </w:r>
            <w:r w:rsidRPr="00CE00E9">
              <w:rPr>
                <w:b/>
              </w:rPr>
              <w:t xml:space="preserve">.  </w:t>
            </w:r>
            <w:r w:rsidRPr="00CE00E9">
              <w:t>Share your response with the next pair.</w:t>
            </w:r>
          </w:p>
          <w:p w:rsidR="0040049E" w:rsidRDefault="0040049E" w:rsidP="009510CD"/>
          <w:p w:rsidR="0040049E" w:rsidRDefault="0040049E" w:rsidP="009510CD">
            <w:r>
              <w:t>Debate discussion topic ‘The early sexualisation of children is a real concern’.</w:t>
            </w:r>
          </w:p>
          <w:p w:rsidR="0040049E" w:rsidRPr="00CE00E9" w:rsidRDefault="0040049E" w:rsidP="009510CD"/>
          <w:p w:rsidR="0040049E" w:rsidRPr="00CE00E9" w:rsidRDefault="0040049E" w:rsidP="009510CD">
            <w:pPr>
              <w:rPr>
                <w:color w:val="FF0000"/>
              </w:rPr>
            </w:pPr>
            <w:r w:rsidRPr="00CE00E9">
              <w:rPr>
                <w:color w:val="FF0000"/>
              </w:rPr>
              <w:t>TW: Remind students that we should appreciate and respect our body and the bodies of others. In light of this Catholic belief, students discuss the following questions:</w:t>
            </w:r>
          </w:p>
          <w:p w:rsidR="0040049E" w:rsidRPr="00CE00E9" w:rsidRDefault="0040049E" w:rsidP="003542E8">
            <w:pPr>
              <w:numPr>
                <w:ilvl w:val="0"/>
                <w:numId w:val="27"/>
              </w:numPr>
              <w:ind w:left="1080"/>
              <w:rPr>
                <w:color w:val="FF0000"/>
              </w:rPr>
            </w:pPr>
            <w:r w:rsidRPr="00CE00E9">
              <w:rPr>
                <w:color w:val="FF0000"/>
              </w:rPr>
              <w:t xml:space="preserve">Why is it important to like ourselves as we really are? </w:t>
            </w:r>
          </w:p>
          <w:p w:rsidR="0040049E" w:rsidRPr="00CE00E9" w:rsidRDefault="0040049E" w:rsidP="003542E8">
            <w:pPr>
              <w:numPr>
                <w:ilvl w:val="0"/>
                <w:numId w:val="27"/>
              </w:numPr>
              <w:ind w:left="1080"/>
              <w:rPr>
                <w:color w:val="FF0000"/>
              </w:rPr>
            </w:pPr>
            <w:r w:rsidRPr="00CE00E9">
              <w:rPr>
                <w:color w:val="FF0000"/>
              </w:rPr>
              <w:t>How does body image affect self-esteem?</w:t>
            </w:r>
          </w:p>
          <w:p w:rsidR="0040049E" w:rsidRPr="00CE00E9" w:rsidRDefault="0040049E" w:rsidP="003542E8">
            <w:pPr>
              <w:numPr>
                <w:ilvl w:val="0"/>
                <w:numId w:val="27"/>
              </w:numPr>
              <w:ind w:left="1080"/>
              <w:rPr>
                <w:color w:val="FF0000"/>
              </w:rPr>
            </w:pPr>
            <w:r w:rsidRPr="00CE00E9">
              <w:rPr>
                <w:color w:val="FF0000"/>
              </w:rPr>
              <w:t>How does being a boy/girl affect the way we might feel about our body?</w:t>
            </w:r>
          </w:p>
          <w:p w:rsidR="0040049E" w:rsidRPr="00CE00E9" w:rsidRDefault="0040049E" w:rsidP="003542E8">
            <w:pPr>
              <w:numPr>
                <w:ilvl w:val="0"/>
                <w:numId w:val="27"/>
              </w:numPr>
              <w:ind w:left="1080"/>
              <w:rPr>
                <w:color w:val="FF0000"/>
              </w:rPr>
            </w:pPr>
            <w:r w:rsidRPr="00CE00E9">
              <w:rPr>
                <w:color w:val="FF0000"/>
              </w:rPr>
              <w:t>What factors influence our body image?</w:t>
            </w:r>
          </w:p>
          <w:p w:rsidR="0040049E" w:rsidRPr="00E00977" w:rsidRDefault="0040049E" w:rsidP="007036F1">
            <w:pPr>
              <w:tabs>
                <w:tab w:val="left" w:pos="1080"/>
              </w:tabs>
              <w:ind w:left="720"/>
              <w:rPr>
                <w:sz w:val="18"/>
                <w:szCs w:val="18"/>
              </w:rPr>
            </w:pPr>
            <w:r>
              <w:rPr>
                <w:color w:val="FF0000"/>
              </w:rPr>
              <w:t>5.</w:t>
            </w:r>
            <w:r>
              <w:rPr>
                <w:color w:val="FF0000"/>
              </w:rPr>
              <w:tab/>
            </w:r>
            <w:r w:rsidRPr="00CE00E9">
              <w:rPr>
                <w:color w:val="FF0000"/>
              </w:rPr>
              <w:t xml:space="preserve">How can you improve your body image and self-esteem? </w:t>
            </w:r>
            <w:proofErr w:type="spellStart"/>
            <w:r w:rsidRPr="00CE00E9">
              <w:rPr>
                <w:color w:val="FF0000"/>
              </w:rPr>
              <w:t>Eg</w:t>
            </w:r>
            <w:proofErr w:type="spellEnd"/>
            <w:r w:rsidRPr="00CE00E9">
              <w:rPr>
                <w:color w:val="FF0000"/>
              </w:rPr>
              <w:t xml:space="preserve">, focus on strengths, </w:t>
            </w:r>
            <w:r>
              <w:rPr>
                <w:color w:val="FF0000"/>
              </w:rPr>
              <w:tab/>
            </w:r>
            <w:r w:rsidRPr="00CE00E9">
              <w:rPr>
                <w:color w:val="FF0000"/>
              </w:rPr>
              <w:t xml:space="preserve">positive self-talk, pick friends that value you, refocus things from the negative to </w:t>
            </w:r>
            <w:r>
              <w:rPr>
                <w:color w:val="FF0000"/>
              </w:rPr>
              <w:tab/>
            </w:r>
            <w:r w:rsidRPr="00CE00E9">
              <w:rPr>
                <w:color w:val="FF0000"/>
              </w:rPr>
              <w:t>the positive</w:t>
            </w:r>
            <w:r w:rsidRPr="00E00977">
              <w:rPr>
                <w:color w:val="FF0000"/>
                <w:sz w:val="18"/>
                <w:szCs w:val="18"/>
              </w:rPr>
              <w:t>.</w:t>
            </w:r>
          </w:p>
        </w:tc>
      </w:tr>
      <w:tr w:rsidR="0040049E">
        <w:tc>
          <w:tcPr>
            <w:tcW w:w="4622" w:type="dxa"/>
            <w:gridSpan w:val="2"/>
          </w:tcPr>
          <w:p w:rsidR="0040049E" w:rsidRDefault="0040049E" w:rsidP="009510CD">
            <w:r>
              <w:rPr>
                <w:b/>
              </w:rPr>
              <w:t>Resources</w:t>
            </w:r>
          </w:p>
          <w:p w:rsidR="0040049E" w:rsidRDefault="0040049E" w:rsidP="009510CD">
            <w:pPr>
              <w:numPr>
                <w:ilvl w:val="0"/>
                <w:numId w:val="31"/>
              </w:numPr>
            </w:pPr>
            <w:r>
              <w:t>Magazines and catalogues</w:t>
            </w:r>
          </w:p>
          <w:p w:rsidR="0040049E" w:rsidRDefault="0040049E" w:rsidP="0026701F">
            <w:pPr>
              <w:numPr>
                <w:ilvl w:val="0"/>
                <w:numId w:val="31"/>
              </w:numPr>
            </w:pPr>
            <w:r>
              <w:t>Dolls ( Barbie and Ken)</w:t>
            </w:r>
          </w:p>
          <w:p w:rsidR="0040049E" w:rsidRDefault="0040049E" w:rsidP="0026701F">
            <w:pPr>
              <w:numPr>
                <w:ilvl w:val="0"/>
                <w:numId w:val="31"/>
              </w:numPr>
            </w:pPr>
            <w:r>
              <w:rPr>
                <w:i/>
              </w:rPr>
              <w:t>Gender and Body Image</w:t>
            </w:r>
            <w:r>
              <w:t xml:space="preserve"> Activity</w:t>
            </w:r>
          </w:p>
          <w:p w:rsidR="0040049E" w:rsidRDefault="0040049E" w:rsidP="00E00977"/>
        </w:tc>
        <w:tc>
          <w:tcPr>
            <w:tcW w:w="4623" w:type="dxa"/>
            <w:gridSpan w:val="2"/>
          </w:tcPr>
          <w:p w:rsidR="0040049E" w:rsidRPr="0026701F" w:rsidRDefault="0040049E" w:rsidP="0026701F">
            <w:pPr>
              <w:rPr>
                <w:b/>
              </w:rPr>
            </w:pPr>
            <w:r w:rsidRPr="0026701F">
              <w:rPr>
                <w:b/>
              </w:rPr>
              <w:t>Assessment</w:t>
            </w:r>
            <w:r>
              <w:rPr>
                <w:b/>
              </w:rPr>
              <w:t xml:space="preserve"> </w:t>
            </w:r>
          </w:p>
          <w:p w:rsidR="0040049E" w:rsidRDefault="0040049E" w:rsidP="0026701F">
            <w:r>
              <w:t xml:space="preserve">Student responses to </w:t>
            </w:r>
            <w:r>
              <w:rPr>
                <w:i/>
              </w:rPr>
              <w:t>Body Image</w:t>
            </w:r>
            <w:r>
              <w:t xml:space="preserve"> Activity</w:t>
            </w:r>
          </w:p>
          <w:p w:rsidR="0040049E" w:rsidRDefault="0040049E" w:rsidP="0026701F"/>
        </w:tc>
      </w:tr>
    </w:tbl>
    <w:p w:rsidR="0040049E" w:rsidRDefault="0040049E" w:rsidP="009510CD"/>
    <w:p w:rsidR="0040049E" w:rsidRDefault="0071149C" w:rsidP="009510CD">
      <w:pPr>
        <w:pStyle w:val="ListBullet"/>
        <w:rPr>
          <w:sz w:val="20"/>
        </w:rPr>
      </w:pPr>
      <w:r>
        <w:rPr>
          <w:noProof/>
          <w:lang w:eastAsia="en-AU"/>
        </w:rPr>
        <mc:AlternateContent>
          <mc:Choice Requires="wps">
            <w:drawing>
              <wp:anchor distT="0" distB="0" distL="114300" distR="114300" simplePos="0" relativeHeight="251658240" behindDoc="0" locked="0" layoutInCell="1" allowOverlap="1">
                <wp:simplePos x="0" y="0"/>
                <wp:positionH relativeFrom="column">
                  <wp:posOffset>5143500</wp:posOffset>
                </wp:positionH>
                <wp:positionV relativeFrom="paragraph">
                  <wp:posOffset>0</wp:posOffset>
                </wp:positionV>
                <wp:extent cx="688340" cy="929640"/>
                <wp:effectExtent l="9525" t="9525" r="12700" b="5080"/>
                <wp:wrapNone/>
                <wp:docPr id="1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929640"/>
                        </a:xfrm>
                        <a:prstGeom prst="rect">
                          <a:avLst/>
                        </a:prstGeom>
                        <a:solidFill>
                          <a:srgbClr val="FFFFFF"/>
                        </a:solidFill>
                        <a:ln w="9525">
                          <a:solidFill>
                            <a:srgbClr val="000000"/>
                          </a:solidFill>
                          <a:miter lim="800000"/>
                          <a:headEnd/>
                          <a:tailEnd/>
                        </a:ln>
                      </wps:spPr>
                      <wps:txbx>
                        <w:txbxContent>
                          <w:p w:rsidR="00FD5CF2" w:rsidRDefault="00FD5CF2">
                            <w:r>
                              <w:rPr>
                                <w:rFonts w:ascii="Arial" w:hAnsi="Arial" w:cs="Arial"/>
                                <w:noProof/>
                                <w:color w:val="0000FF"/>
                                <w:sz w:val="27"/>
                                <w:szCs w:val="27"/>
                                <w:lang w:eastAsia="en-AU"/>
                              </w:rPr>
                              <w:drawing>
                                <wp:inline distT="0" distB="0" distL="0" distR="0">
                                  <wp:extent cx="495300" cy="828675"/>
                                  <wp:effectExtent l="0" t="0" r="0" b="9525"/>
                                  <wp:docPr id="2" name="Picture 16" descr="cartoon_girl_st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_girl_st5">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 cy="828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5" o:spid="_x0000_s1027" type="#_x0000_t202" style="position:absolute;margin-left:405pt;margin-top:0;width:54.2pt;height:73.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">
                <v:textbox style="mso-fit-shape-to-text:t">
                  <w:txbxContent>
                    <w:p w:rsidR="00FD5CF2" w:rsidRDefault="00FD5CF2">
                      <w:r>
                        <w:rPr>
                          <w:rFonts w:ascii="Arial" w:hAnsi="Arial" w:cs="Arial"/>
                          <w:noProof/>
                          <w:color w:val="0000FF"/>
                          <w:sz w:val="27"/>
                          <w:szCs w:val="27"/>
                          <w:lang w:eastAsia="en-AU"/>
                        </w:rPr>
                        <w:drawing>
                          <wp:inline distT="0" distB="0" distL="0" distR="0">
                            <wp:extent cx="495300" cy="828675"/>
                            <wp:effectExtent l="0" t="0" r="0" b="9525"/>
                            <wp:docPr id="2" name="Picture 16" descr="cartoon_girl_st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_girl_st5">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 cy="828675"/>
                                    </a:xfrm>
                                    <a:prstGeom prst="rect">
                                      <a:avLst/>
                                    </a:prstGeom>
                                    <a:noFill/>
                                    <a:ln>
                                      <a:noFill/>
                                    </a:ln>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88340" cy="967740"/>
                <wp:effectExtent l="9525" t="9525" r="8890" b="13335"/>
                <wp:wrapNone/>
                <wp:docPr id="1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967740"/>
                        </a:xfrm>
                        <a:prstGeom prst="rect">
                          <a:avLst/>
                        </a:prstGeom>
                        <a:solidFill>
                          <a:srgbClr val="FFFFFF"/>
                        </a:solidFill>
                        <a:ln w="9525">
                          <a:solidFill>
                            <a:srgbClr val="000000"/>
                          </a:solidFill>
                          <a:miter lim="800000"/>
                          <a:headEnd/>
                          <a:tailEnd/>
                        </a:ln>
                      </wps:spPr>
                      <wps:txbx>
                        <w:txbxContent>
                          <w:p w:rsidR="00FD5CF2" w:rsidRDefault="00FD5CF2">
                            <w:r>
                              <w:rPr>
                                <w:rFonts w:ascii="Arial" w:hAnsi="Arial" w:cs="Arial"/>
                                <w:noProof/>
                                <w:color w:val="0000FF"/>
                                <w:sz w:val="27"/>
                                <w:szCs w:val="27"/>
                                <w:lang w:eastAsia="en-AU"/>
                              </w:rPr>
                              <w:drawing>
                                <wp:inline distT="0" distB="0" distL="0" distR="0">
                                  <wp:extent cx="495300" cy="866775"/>
                                  <wp:effectExtent l="0" t="0" r="0" b="9525"/>
                                  <wp:docPr id="4" name="Picture 15" descr="cartoon-boy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toon-boys">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866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6" o:spid="_x0000_s1028" type="#_x0000_t202" style="position:absolute;margin-left:0;margin-top:0;width:54.2pt;height:76.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">
                <v:textbox style="mso-fit-shape-to-text:t">
                  <w:txbxContent>
                    <w:p w:rsidR="00FD5CF2" w:rsidRDefault="00FD5CF2">
                      <w:r>
                        <w:rPr>
                          <w:rFonts w:ascii="Arial" w:hAnsi="Arial" w:cs="Arial"/>
                          <w:noProof/>
                          <w:color w:val="0000FF"/>
                          <w:sz w:val="27"/>
                          <w:szCs w:val="27"/>
                          <w:lang w:eastAsia="en-AU"/>
                        </w:rPr>
                        <w:drawing>
                          <wp:inline distT="0" distB="0" distL="0" distR="0">
                            <wp:extent cx="495300" cy="866775"/>
                            <wp:effectExtent l="0" t="0" r="0" b="9525"/>
                            <wp:docPr id="4" name="Picture 15" descr="cartoon-boy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toon-boy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 cy="866775"/>
                                    </a:xfrm>
                                    <a:prstGeom prst="rect">
                                      <a:avLst/>
                                    </a:prstGeom>
                                    <a:noFill/>
                                    <a:ln>
                                      <a:noFill/>
                                    </a:ln>
                                  </pic:spPr>
                                </pic:pic>
                              </a:graphicData>
                            </a:graphic>
                          </wp:inline>
                        </w:drawing>
                      </w:r>
                    </w:p>
                  </w:txbxContent>
                </v:textbox>
              </v:shape>
            </w:pict>
          </mc:Fallback>
        </mc:AlternateContent>
      </w:r>
    </w:p>
    <w:p w:rsidR="0040049E" w:rsidRDefault="0040049E" w:rsidP="009510CD">
      <w:pPr>
        <w:pStyle w:val="ListBullet"/>
        <w:rPr>
          <w:sz w:val="20"/>
        </w:rPr>
      </w:pPr>
    </w:p>
    <w:p w:rsidR="0040049E" w:rsidRDefault="0040049E" w:rsidP="009510CD">
      <w:pPr>
        <w:pStyle w:val="ListBullet"/>
        <w:rPr>
          <w:sz w:val="20"/>
        </w:rPr>
      </w:pPr>
    </w:p>
    <w:p w:rsidR="0040049E" w:rsidRDefault="00610546" w:rsidP="009510CD">
      <w:pPr>
        <w:pStyle w:val="ListBullet"/>
        <w:rPr>
          <w:sz w:val="20"/>
        </w:rP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31" type="#_x0000_t136" style="position:absolute;margin-left:65.4pt;margin-top:-19.75pt;width:319.8pt;height:37.8pt;z-index:251648000" o:allowincell="f" fillcolor="#06c" strokecolor="#9cf" strokeweight="1.5pt">
            <v:shadow on="t" color="#900"/>
            <v:textpath style="font-family:&quot;Comic Sans MS&quot;;font-size:32pt;v-text-kern:t" trim="t" fitpath="t" string="Gender and Body Image"/>
          </v:shape>
        </w:pict>
      </w:r>
    </w:p>
    <w:p w:rsidR="0040049E" w:rsidRDefault="0040049E" w:rsidP="009510CD">
      <w:pPr>
        <w:pStyle w:val="ListBullet"/>
        <w:rPr>
          <w:sz w:val="20"/>
        </w:rPr>
      </w:pPr>
    </w:p>
    <w:p w:rsidR="0040049E" w:rsidRDefault="0040049E" w:rsidP="009510CD">
      <w:pPr>
        <w:pStyle w:val="ListBullet"/>
        <w:rPr>
          <w:sz w:val="20"/>
        </w:rPr>
      </w:pPr>
    </w:p>
    <w:p w:rsidR="0040049E" w:rsidRDefault="0040049E" w:rsidP="009510CD">
      <w:pPr>
        <w:pStyle w:val="ListBullet"/>
        <w:rPr>
          <w:sz w:val="20"/>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000" w:firstRow="0" w:lastRow="0" w:firstColumn="0" w:lastColumn="0" w:noHBand="0" w:noVBand="0"/>
      </w:tblPr>
      <w:tblGrid>
        <w:gridCol w:w="8885"/>
      </w:tblGrid>
      <w:tr w:rsidR="0040049E">
        <w:tc>
          <w:tcPr>
            <w:tcW w:w="8885" w:type="dxa"/>
          </w:tcPr>
          <w:p w:rsidR="0040049E" w:rsidRPr="00E00977" w:rsidRDefault="0040049E" w:rsidP="009510CD">
            <w:pPr>
              <w:numPr>
                <w:ilvl w:val="0"/>
                <w:numId w:val="3"/>
              </w:numPr>
              <w:rPr>
                <w:color w:val="0000FF"/>
                <w:sz w:val="28"/>
              </w:rPr>
            </w:pPr>
            <w:r w:rsidRPr="00E00977">
              <w:rPr>
                <w:color w:val="0000FF"/>
                <w:sz w:val="28"/>
              </w:rPr>
              <w:t>How are boys expected to dress?</w:t>
            </w:r>
          </w:p>
          <w:p w:rsidR="0040049E" w:rsidRDefault="0040049E" w:rsidP="009510CD">
            <w:pPr>
              <w:pStyle w:val="ListBullet"/>
            </w:pPr>
          </w:p>
          <w:p w:rsidR="0040049E" w:rsidRDefault="0040049E" w:rsidP="009510CD">
            <w:pPr>
              <w:pStyle w:val="ListBullet"/>
            </w:pPr>
          </w:p>
          <w:p w:rsidR="0040049E" w:rsidRDefault="0040049E" w:rsidP="009510CD">
            <w:pPr>
              <w:pStyle w:val="ListBullet"/>
            </w:pPr>
          </w:p>
        </w:tc>
      </w:tr>
    </w:tbl>
    <w:p w:rsidR="0040049E" w:rsidRDefault="0040049E" w:rsidP="009510CD">
      <w:pPr>
        <w:rPr>
          <w:sz w:val="28"/>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000" w:firstRow="0" w:lastRow="0" w:firstColumn="0" w:lastColumn="0" w:noHBand="0" w:noVBand="0"/>
      </w:tblPr>
      <w:tblGrid>
        <w:gridCol w:w="8885"/>
      </w:tblGrid>
      <w:tr w:rsidR="0040049E">
        <w:tc>
          <w:tcPr>
            <w:tcW w:w="8885" w:type="dxa"/>
          </w:tcPr>
          <w:p w:rsidR="0040049E" w:rsidRPr="00E00977" w:rsidRDefault="0040049E" w:rsidP="009510CD">
            <w:pPr>
              <w:numPr>
                <w:ilvl w:val="0"/>
                <w:numId w:val="3"/>
              </w:numPr>
              <w:rPr>
                <w:color w:val="339966"/>
                <w:sz w:val="28"/>
              </w:rPr>
            </w:pPr>
            <w:r w:rsidRPr="00E00977">
              <w:rPr>
                <w:color w:val="339966"/>
                <w:sz w:val="28"/>
              </w:rPr>
              <w:t>How are girls expected to dress?</w:t>
            </w:r>
          </w:p>
          <w:p w:rsidR="0040049E" w:rsidRDefault="0040049E" w:rsidP="009510CD">
            <w:pPr>
              <w:pStyle w:val="ListBullet"/>
            </w:pPr>
          </w:p>
          <w:p w:rsidR="0040049E" w:rsidRDefault="0040049E" w:rsidP="009510CD">
            <w:pPr>
              <w:pStyle w:val="ListBullet"/>
            </w:pPr>
          </w:p>
          <w:p w:rsidR="0040049E" w:rsidRDefault="0040049E" w:rsidP="009510CD">
            <w:pPr>
              <w:pStyle w:val="ListBullet"/>
            </w:pPr>
          </w:p>
        </w:tc>
      </w:tr>
    </w:tbl>
    <w:p w:rsidR="0040049E" w:rsidRDefault="0040049E" w:rsidP="009510CD">
      <w:pPr>
        <w:rPr>
          <w:sz w:val="28"/>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000" w:firstRow="0" w:lastRow="0" w:firstColumn="0" w:lastColumn="0" w:noHBand="0" w:noVBand="0"/>
      </w:tblPr>
      <w:tblGrid>
        <w:gridCol w:w="8885"/>
      </w:tblGrid>
      <w:tr w:rsidR="0040049E">
        <w:tc>
          <w:tcPr>
            <w:tcW w:w="8885" w:type="dxa"/>
          </w:tcPr>
          <w:p w:rsidR="0040049E" w:rsidRPr="00E00977" w:rsidRDefault="0040049E" w:rsidP="009510CD">
            <w:pPr>
              <w:numPr>
                <w:ilvl w:val="0"/>
                <w:numId w:val="3"/>
              </w:numPr>
              <w:rPr>
                <w:color w:val="993366"/>
                <w:sz w:val="28"/>
              </w:rPr>
            </w:pPr>
            <w:r w:rsidRPr="00E00977">
              <w:rPr>
                <w:color w:val="993366"/>
                <w:sz w:val="28"/>
              </w:rPr>
              <w:t>What body images are portrayed as popular by the media for girls?</w:t>
            </w:r>
          </w:p>
          <w:p w:rsidR="0040049E" w:rsidRDefault="0040049E" w:rsidP="009510CD">
            <w:pPr>
              <w:pStyle w:val="ListBullet"/>
            </w:pPr>
          </w:p>
          <w:p w:rsidR="0040049E" w:rsidRDefault="0040049E" w:rsidP="009510CD">
            <w:pPr>
              <w:pStyle w:val="ListBullet"/>
            </w:pPr>
          </w:p>
        </w:tc>
      </w:tr>
    </w:tbl>
    <w:p w:rsidR="0040049E" w:rsidRDefault="0040049E" w:rsidP="009510CD">
      <w:pPr>
        <w:rPr>
          <w:sz w:val="28"/>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000" w:firstRow="0" w:lastRow="0" w:firstColumn="0" w:lastColumn="0" w:noHBand="0" w:noVBand="0"/>
      </w:tblPr>
      <w:tblGrid>
        <w:gridCol w:w="8885"/>
      </w:tblGrid>
      <w:tr w:rsidR="0040049E" w:rsidRPr="00E00977">
        <w:tc>
          <w:tcPr>
            <w:tcW w:w="8885" w:type="dxa"/>
          </w:tcPr>
          <w:p w:rsidR="0040049E" w:rsidRPr="00E00977" w:rsidRDefault="0040049E" w:rsidP="009510CD">
            <w:pPr>
              <w:numPr>
                <w:ilvl w:val="0"/>
                <w:numId w:val="3"/>
              </w:numPr>
              <w:rPr>
                <w:color w:val="FF0000"/>
                <w:sz w:val="28"/>
              </w:rPr>
            </w:pPr>
            <w:r w:rsidRPr="00E00977">
              <w:rPr>
                <w:color w:val="FF0000"/>
                <w:sz w:val="28"/>
              </w:rPr>
              <w:t>What body images are portrayed as popular by the media for boys?</w:t>
            </w:r>
          </w:p>
          <w:p w:rsidR="0040049E" w:rsidRPr="00E00977" w:rsidRDefault="0040049E" w:rsidP="009510CD">
            <w:pPr>
              <w:pStyle w:val="ListBullet"/>
              <w:rPr>
                <w:color w:val="FF0000"/>
              </w:rPr>
            </w:pPr>
          </w:p>
          <w:p w:rsidR="0040049E" w:rsidRPr="00E00977" w:rsidRDefault="0040049E" w:rsidP="009510CD">
            <w:pPr>
              <w:pStyle w:val="ListBullet"/>
              <w:rPr>
                <w:color w:val="FF0000"/>
              </w:rPr>
            </w:pPr>
          </w:p>
        </w:tc>
      </w:tr>
    </w:tbl>
    <w:p w:rsidR="0040049E" w:rsidRDefault="0040049E" w:rsidP="009510CD">
      <w:pPr>
        <w:rPr>
          <w:sz w:val="28"/>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000" w:firstRow="0" w:lastRow="0" w:firstColumn="0" w:lastColumn="0" w:noHBand="0" w:noVBand="0"/>
      </w:tblPr>
      <w:tblGrid>
        <w:gridCol w:w="8885"/>
      </w:tblGrid>
      <w:tr w:rsidR="0040049E" w:rsidRPr="00E00977">
        <w:tc>
          <w:tcPr>
            <w:tcW w:w="8885" w:type="dxa"/>
          </w:tcPr>
          <w:p w:rsidR="0040049E" w:rsidRPr="00E00977" w:rsidRDefault="0040049E" w:rsidP="009510CD">
            <w:pPr>
              <w:numPr>
                <w:ilvl w:val="0"/>
                <w:numId w:val="28"/>
              </w:numPr>
              <w:rPr>
                <w:color w:val="333399"/>
                <w:sz w:val="28"/>
              </w:rPr>
            </w:pPr>
            <w:r w:rsidRPr="00E00977">
              <w:rPr>
                <w:color w:val="333399"/>
                <w:sz w:val="28"/>
              </w:rPr>
              <w:t xml:space="preserve">How might some young people feel when they don’t fit that image? </w:t>
            </w:r>
          </w:p>
          <w:p w:rsidR="0040049E" w:rsidRPr="00E00977" w:rsidRDefault="0040049E" w:rsidP="009510CD">
            <w:pPr>
              <w:pStyle w:val="ListBullet"/>
              <w:rPr>
                <w:color w:val="333399"/>
              </w:rPr>
            </w:pPr>
          </w:p>
          <w:p w:rsidR="0040049E" w:rsidRPr="00E00977" w:rsidRDefault="0040049E" w:rsidP="009510CD">
            <w:pPr>
              <w:pStyle w:val="ListBullet"/>
              <w:rPr>
                <w:color w:val="333399"/>
              </w:rPr>
            </w:pPr>
          </w:p>
        </w:tc>
      </w:tr>
    </w:tbl>
    <w:p w:rsidR="0040049E" w:rsidRDefault="0040049E" w:rsidP="009510CD">
      <w:pPr>
        <w:rPr>
          <w:sz w:val="28"/>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000" w:firstRow="0" w:lastRow="0" w:firstColumn="0" w:lastColumn="0" w:noHBand="0" w:noVBand="0"/>
      </w:tblPr>
      <w:tblGrid>
        <w:gridCol w:w="8885"/>
      </w:tblGrid>
      <w:tr w:rsidR="0040049E">
        <w:tc>
          <w:tcPr>
            <w:tcW w:w="8885" w:type="dxa"/>
          </w:tcPr>
          <w:p w:rsidR="0040049E" w:rsidRPr="00E00977" w:rsidRDefault="0040049E" w:rsidP="009510CD">
            <w:pPr>
              <w:numPr>
                <w:ilvl w:val="0"/>
                <w:numId w:val="28"/>
              </w:numPr>
              <w:rPr>
                <w:color w:val="FF00FF"/>
                <w:sz w:val="28"/>
              </w:rPr>
            </w:pPr>
            <w:r w:rsidRPr="00E00977">
              <w:rPr>
                <w:color w:val="FF00FF"/>
                <w:sz w:val="28"/>
              </w:rPr>
              <w:t>What might happen to a person who feels they do not fit the accepted shape/image?</w:t>
            </w:r>
          </w:p>
          <w:p w:rsidR="0040049E" w:rsidRPr="00E00977" w:rsidRDefault="0040049E" w:rsidP="009510CD">
            <w:pPr>
              <w:pStyle w:val="ListBullet"/>
              <w:rPr>
                <w:b/>
                <w:color w:val="FF00FF"/>
              </w:rPr>
            </w:pPr>
          </w:p>
          <w:p w:rsidR="0040049E" w:rsidRPr="00E00977" w:rsidRDefault="0040049E" w:rsidP="009510CD">
            <w:pPr>
              <w:pStyle w:val="ListBullet"/>
              <w:rPr>
                <w:b/>
                <w:color w:val="FF00FF"/>
              </w:rPr>
            </w:pPr>
          </w:p>
        </w:tc>
      </w:tr>
    </w:tbl>
    <w:p w:rsidR="0040049E" w:rsidRDefault="0040049E" w:rsidP="000A6A99">
      <w:pPr>
        <w:rPr>
          <w:sz w:val="28"/>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000" w:firstRow="0" w:lastRow="0" w:firstColumn="0" w:lastColumn="0" w:noHBand="0" w:noVBand="0"/>
      </w:tblPr>
      <w:tblGrid>
        <w:gridCol w:w="8885"/>
      </w:tblGrid>
      <w:tr w:rsidR="0040049E" w:rsidRPr="00E00977">
        <w:tc>
          <w:tcPr>
            <w:tcW w:w="8885" w:type="dxa"/>
          </w:tcPr>
          <w:p w:rsidR="0040049E" w:rsidRPr="00E00977" w:rsidRDefault="0040049E" w:rsidP="00E00977">
            <w:pPr>
              <w:pStyle w:val="ListBullet"/>
              <w:rPr>
                <w:color w:val="FF9900"/>
              </w:rPr>
            </w:pPr>
            <w:r w:rsidRPr="00E00977">
              <w:rPr>
                <w:color w:val="FF9900"/>
                <w:sz w:val="28"/>
              </w:rPr>
              <w:t>What do you think Jesus would say is important for young people to remember about the way you look and act?</w:t>
            </w:r>
          </w:p>
          <w:p w:rsidR="0040049E" w:rsidRPr="00E00977" w:rsidRDefault="0040049E" w:rsidP="00903FC0">
            <w:pPr>
              <w:pStyle w:val="ListBullet"/>
              <w:rPr>
                <w:color w:val="FF9900"/>
              </w:rPr>
            </w:pPr>
          </w:p>
        </w:tc>
      </w:tr>
    </w:tbl>
    <w:p w:rsidR="0040049E" w:rsidRDefault="0040049E" w:rsidP="009510CD">
      <w:pPr>
        <w:rPr>
          <w:b/>
          <w:sz w:val="32"/>
        </w:rPr>
      </w:pPr>
    </w:p>
    <w:p w:rsidR="0040049E" w:rsidRDefault="0040049E" w:rsidP="009510CD">
      <w:pPr>
        <w:rPr>
          <w:sz w:val="32"/>
        </w:rPr>
      </w:pPr>
      <w:r>
        <w:rPr>
          <w:b/>
          <w:sz w:val="32"/>
        </w:rPr>
        <w:br w:type="page"/>
      </w:r>
      <w:r>
        <w:rPr>
          <w:b/>
          <w:sz w:val="32"/>
        </w:rPr>
        <w:lastRenderedPageBreak/>
        <w:t xml:space="preserve">Lesson </w:t>
      </w:r>
      <w:proofErr w:type="gramStart"/>
      <w:r>
        <w:rPr>
          <w:b/>
          <w:sz w:val="32"/>
        </w:rPr>
        <w:t>4  How</w:t>
      </w:r>
      <w:proofErr w:type="gramEnd"/>
      <w:r>
        <w:rPr>
          <w:b/>
          <w:sz w:val="32"/>
        </w:rPr>
        <w:t xml:space="preserve"> do I feel in different situations?</w:t>
      </w:r>
    </w:p>
    <w:p w:rsidR="0040049E" w:rsidRPr="00A71505" w:rsidRDefault="0040049E" w:rsidP="009510CD">
      <w:pPr>
        <w:rPr>
          <w:sz w:val="4"/>
        </w:rPr>
      </w:pP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1"/>
        <w:gridCol w:w="3318"/>
        <w:gridCol w:w="1222"/>
        <w:gridCol w:w="1860"/>
      </w:tblGrid>
      <w:tr w:rsidR="0040049E" w:rsidTr="003B0B02">
        <w:tc>
          <w:tcPr>
            <w:tcW w:w="3081" w:type="dxa"/>
          </w:tcPr>
          <w:p w:rsidR="0040049E" w:rsidRPr="002E668A" w:rsidRDefault="0040049E" w:rsidP="003B0B02">
            <w:pPr>
              <w:jc w:val="center"/>
              <w:rPr>
                <w:b/>
              </w:rPr>
            </w:pPr>
            <w:r w:rsidRPr="002E668A">
              <w:rPr>
                <w:b/>
              </w:rPr>
              <w:t>Enduring Understanding</w:t>
            </w:r>
          </w:p>
        </w:tc>
        <w:tc>
          <w:tcPr>
            <w:tcW w:w="3318" w:type="dxa"/>
          </w:tcPr>
          <w:p w:rsidR="0040049E" w:rsidRPr="002E668A" w:rsidRDefault="0040049E" w:rsidP="003B0B02">
            <w:pPr>
              <w:jc w:val="center"/>
              <w:rPr>
                <w:b/>
              </w:rPr>
            </w:pPr>
            <w:r w:rsidRPr="002E668A">
              <w:rPr>
                <w:b/>
              </w:rPr>
              <w:t>Outcomes</w:t>
            </w:r>
          </w:p>
        </w:tc>
        <w:tc>
          <w:tcPr>
            <w:tcW w:w="3082" w:type="dxa"/>
            <w:gridSpan w:val="2"/>
          </w:tcPr>
          <w:p w:rsidR="0040049E" w:rsidRPr="002E668A" w:rsidRDefault="0040049E" w:rsidP="003B0B02">
            <w:pPr>
              <w:jc w:val="center"/>
              <w:rPr>
                <w:b/>
              </w:rPr>
            </w:pPr>
            <w:r w:rsidRPr="002E668A">
              <w:rPr>
                <w:b/>
              </w:rPr>
              <w:t>Indicators</w:t>
            </w:r>
          </w:p>
        </w:tc>
      </w:tr>
      <w:tr w:rsidR="0040049E" w:rsidRPr="0019134C" w:rsidTr="003B0B02">
        <w:tc>
          <w:tcPr>
            <w:tcW w:w="3081" w:type="dxa"/>
          </w:tcPr>
          <w:p w:rsidR="0040049E" w:rsidRPr="00B635C2" w:rsidRDefault="0040049E" w:rsidP="003B0B02">
            <w:pPr>
              <w:spacing w:before="60"/>
              <w:rPr>
                <w:color w:val="000000"/>
              </w:rPr>
            </w:pPr>
            <w:r w:rsidRPr="00B635C2">
              <w:rPr>
                <w:color w:val="000000"/>
              </w:rPr>
              <w:t>E.3 The way people cope with change affects our health and wellbeing.</w:t>
            </w:r>
          </w:p>
          <w:p w:rsidR="0040049E" w:rsidRPr="00B635C2" w:rsidRDefault="0040049E" w:rsidP="005F600D">
            <w:pPr>
              <w:rPr>
                <w:color w:val="000000"/>
              </w:rPr>
            </w:pPr>
          </w:p>
          <w:p w:rsidR="0040049E" w:rsidRPr="00B635C2" w:rsidRDefault="0040049E" w:rsidP="005F600D">
            <w:pPr>
              <w:rPr>
                <w:color w:val="000000"/>
              </w:rPr>
            </w:pPr>
            <w:r w:rsidRPr="00B635C2">
              <w:rPr>
                <w:color w:val="000000"/>
              </w:rPr>
              <w:t xml:space="preserve">E.4We </w:t>
            </w:r>
            <w:proofErr w:type="gramStart"/>
            <w:r w:rsidRPr="00B635C2">
              <w:rPr>
                <w:color w:val="000000"/>
              </w:rPr>
              <w:t>have</w:t>
            </w:r>
            <w:proofErr w:type="gramEnd"/>
            <w:r w:rsidRPr="00B635C2">
              <w:rPr>
                <w:color w:val="000000"/>
              </w:rPr>
              <w:t xml:space="preserve"> a responsibility to make wise decisions about our body and our relationships.</w:t>
            </w:r>
          </w:p>
          <w:p w:rsidR="0040049E" w:rsidRPr="00B635C2" w:rsidRDefault="0040049E" w:rsidP="005F600D">
            <w:pPr>
              <w:rPr>
                <w:color w:val="000000"/>
              </w:rPr>
            </w:pPr>
          </w:p>
          <w:p w:rsidR="0040049E" w:rsidRPr="00B635C2" w:rsidRDefault="0040049E" w:rsidP="005F600D"/>
          <w:p w:rsidR="0040049E" w:rsidRPr="00B635C2" w:rsidRDefault="0040049E" w:rsidP="005F600D"/>
          <w:p w:rsidR="0040049E" w:rsidRPr="00B635C2" w:rsidRDefault="0040049E" w:rsidP="005F600D"/>
          <w:p w:rsidR="0040049E" w:rsidRPr="00B635C2" w:rsidRDefault="0040049E" w:rsidP="005F600D"/>
        </w:tc>
        <w:tc>
          <w:tcPr>
            <w:tcW w:w="3318" w:type="dxa"/>
          </w:tcPr>
          <w:p w:rsidR="0040049E" w:rsidRPr="00B635C2" w:rsidRDefault="0040049E" w:rsidP="003B0B02">
            <w:pPr>
              <w:spacing w:before="60"/>
            </w:pPr>
            <w:r w:rsidRPr="00B635C2">
              <w:t>COS3.1 Communicates confidently in a variety of situations</w:t>
            </w:r>
          </w:p>
          <w:p w:rsidR="0040049E" w:rsidRPr="00A71505" w:rsidRDefault="0040049E" w:rsidP="005F600D">
            <w:pPr>
              <w:rPr>
                <w:sz w:val="8"/>
              </w:rPr>
            </w:pPr>
          </w:p>
          <w:p w:rsidR="0040049E" w:rsidRPr="00B635C2" w:rsidRDefault="0040049E" w:rsidP="005F600D">
            <w:r w:rsidRPr="00B635C2">
              <w:t>DMS3.2 Makes informed decisions and accepts responsibility for consequences</w:t>
            </w:r>
          </w:p>
          <w:p w:rsidR="0040049E" w:rsidRPr="00A71505" w:rsidRDefault="0040049E" w:rsidP="003B0B02">
            <w:pPr>
              <w:spacing w:before="60"/>
              <w:rPr>
                <w:sz w:val="12"/>
              </w:rPr>
            </w:pPr>
          </w:p>
          <w:p w:rsidR="0040049E" w:rsidRPr="00B635C2" w:rsidRDefault="0040049E" w:rsidP="003B0B02">
            <w:pPr>
              <w:spacing w:before="60"/>
            </w:pPr>
            <w:r w:rsidRPr="00B635C2">
              <w:t>IRS3.11 Describes roles and responsibilities in developing and maintaining positive relationships</w:t>
            </w:r>
          </w:p>
          <w:p w:rsidR="0040049E" w:rsidRPr="00610546" w:rsidRDefault="0040049E" w:rsidP="003B0B02">
            <w:pPr>
              <w:pStyle w:val="Footer"/>
              <w:tabs>
                <w:tab w:val="clear" w:pos="4320"/>
                <w:tab w:val="clear" w:pos="8640"/>
              </w:tabs>
              <w:spacing w:before="60"/>
              <w:rPr>
                <w:sz w:val="6"/>
              </w:rPr>
            </w:pPr>
          </w:p>
          <w:p w:rsidR="0040049E" w:rsidRPr="00B635C2" w:rsidRDefault="0040049E" w:rsidP="003B0B02">
            <w:pPr>
              <w:pStyle w:val="Footer"/>
              <w:tabs>
                <w:tab w:val="clear" w:pos="4320"/>
                <w:tab w:val="clear" w:pos="8640"/>
              </w:tabs>
              <w:spacing w:before="60"/>
            </w:pPr>
            <w:r w:rsidRPr="00B635C2">
              <w:t>V2 Respects the rights of others to hold different values and attitudes from their own</w:t>
            </w:r>
          </w:p>
        </w:tc>
        <w:tc>
          <w:tcPr>
            <w:tcW w:w="3082" w:type="dxa"/>
            <w:gridSpan w:val="2"/>
          </w:tcPr>
          <w:p w:rsidR="0040049E" w:rsidRPr="00B635C2" w:rsidRDefault="0040049E" w:rsidP="003542E8">
            <w:pPr>
              <w:numPr>
                <w:ilvl w:val="0"/>
                <w:numId w:val="40"/>
              </w:numPr>
              <w:spacing w:before="60"/>
              <w:ind w:left="357" w:hanging="357"/>
            </w:pPr>
            <w:r w:rsidRPr="00B635C2">
              <w:t>Articulates feelings in a variety of situations</w:t>
            </w:r>
          </w:p>
          <w:p w:rsidR="0040049E" w:rsidRPr="00B635C2" w:rsidRDefault="0040049E" w:rsidP="005F600D"/>
          <w:p w:rsidR="0040049E" w:rsidRPr="00B635C2" w:rsidRDefault="0040049E" w:rsidP="005F600D">
            <w:pPr>
              <w:numPr>
                <w:ilvl w:val="0"/>
                <w:numId w:val="40"/>
              </w:numPr>
            </w:pPr>
            <w:r w:rsidRPr="00B635C2">
              <w:t>Identifies strategies to manage negative feelings and express their feelings appropriately</w:t>
            </w:r>
          </w:p>
          <w:p w:rsidR="0040049E" w:rsidRPr="00B635C2" w:rsidRDefault="0040049E" w:rsidP="003542E8">
            <w:pPr>
              <w:numPr>
                <w:ilvl w:val="0"/>
                <w:numId w:val="40"/>
              </w:numPr>
              <w:spacing w:before="60"/>
              <w:ind w:left="357" w:hanging="357"/>
            </w:pPr>
            <w:r w:rsidRPr="00B635C2">
              <w:t>Shows sensitivity to the needs, rights and feelings of others</w:t>
            </w:r>
          </w:p>
          <w:p w:rsidR="0040049E" w:rsidRPr="00610546" w:rsidRDefault="0040049E" w:rsidP="002E668A">
            <w:pPr>
              <w:rPr>
                <w:sz w:val="10"/>
              </w:rPr>
            </w:pPr>
          </w:p>
          <w:p w:rsidR="0040049E" w:rsidRPr="00B635C2" w:rsidRDefault="0040049E" w:rsidP="00962DCC">
            <w:pPr>
              <w:numPr>
                <w:ilvl w:val="1"/>
                <w:numId w:val="40"/>
              </w:numPr>
              <w:tabs>
                <w:tab w:val="clear" w:pos="1440"/>
              </w:tabs>
              <w:ind w:left="441" w:hanging="441"/>
            </w:pPr>
            <w:r w:rsidRPr="00B635C2">
              <w:t>Appreciates the similarities and differences between themselves and others</w:t>
            </w:r>
          </w:p>
        </w:tc>
      </w:tr>
      <w:tr w:rsidR="0040049E" w:rsidRPr="00E00977" w:rsidTr="006B431B">
        <w:tc>
          <w:tcPr>
            <w:tcW w:w="9481" w:type="dxa"/>
            <w:gridSpan w:val="4"/>
            <w:shd w:val="clear" w:color="auto" w:fill="B8CCE4" w:themeFill="accent1" w:themeFillTint="66"/>
          </w:tcPr>
          <w:p w:rsidR="0040049E" w:rsidRPr="00B91347" w:rsidRDefault="0040049E" w:rsidP="00A71505">
            <w:pPr>
              <w:rPr>
                <w:b/>
              </w:rPr>
            </w:pPr>
            <w:proofErr w:type="spellStart"/>
            <w:r w:rsidRPr="004D41E4">
              <w:rPr>
                <w:b/>
              </w:rPr>
              <w:t>KidsMatter</w:t>
            </w:r>
            <w:proofErr w:type="spellEnd"/>
            <w:r w:rsidRPr="004D41E4">
              <w:rPr>
                <w:b/>
              </w:rPr>
              <w:t xml:space="preserve"> SEL Focus</w:t>
            </w:r>
            <w:r w:rsidR="00FD5CF2">
              <w:rPr>
                <w:b/>
              </w:rPr>
              <w:t>:</w:t>
            </w:r>
            <w:r w:rsidR="00FD5CF2">
              <w:t xml:space="preserve"> Major - </w:t>
            </w:r>
            <w:r w:rsidRPr="00FD5CF2">
              <w:t>Self Management</w:t>
            </w:r>
            <w:r w:rsidR="00FD5CF2">
              <w:t xml:space="preserve"> </w:t>
            </w:r>
            <w:r w:rsidRPr="00FD5CF2">
              <w:t>-</w:t>
            </w:r>
            <w:r w:rsidR="00FD5CF2">
              <w:t xml:space="preserve"> </w:t>
            </w:r>
            <w:r>
              <w:t>Managing emotions</w:t>
            </w:r>
          </w:p>
        </w:tc>
      </w:tr>
      <w:tr w:rsidR="0040049E" w:rsidRPr="00E00977" w:rsidTr="003B0B02">
        <w:tc>
          <w:tcPr>
            <w:tcW w:w="9481" w:type="dxa"/>
            <w:gridSpan w:val="4"/>
          </w:tcPr>
          <w:p w:rsidR="0040049E" w:rsidRPr="00B635C2" w:rsidRDefault="0040049E" w:rsidP="009510CD">
            <w:pPr>
              <w:rPr>
                <w:b/>
              </w:rPr>
            </w:pPr>
            <w:r w:rsidRPr="00B635C2">
              <w:rPr>
                <w:b/>
              </w:rPr>
              <w:t xml:space="preserve">Suggested Learning Experiences </w:t>
            </w:r>
          </w:p>
          <w:p w:rsidR="0040049E" w:rsidRDefault="0040049E" w:rsidP="003B0B02">
            <w:pPr>
              <w:spacing w:before="60"/>
              <w:rPr>
                <w:color w:val="FF0000"/>
              </w:rPr>
            </w:pPr>
            <w:r w:rsidRPr="00B635C2">
              <w:t xml:space="preserve">Brainstorm feelings and list on flashcards using the </w:t>
            </w:r>
            <w:r w:rsidRPr="00B635C2">
              <w:rPr>
                <w:i/>
              </w:rPr>
              <w:t xml:space="preserve">Feelings Faces </w:t>
            </w:r>
            <w:r w:rsidRPr="00B635C2">
              <w:t xml:space="preserve">Activity. Describe an experience related to each emotion/feeling, </w:t>
            </w:r>
            <w:proofErr w:type="spellStart"/>
            <w:r w:rsidRPr="00B635C2">
              <w:t>eg</w:t>
            </w:r>
            <w:proofErr w:type="spellEnd"/>
            <w:r w:rsidRPr="00B635C2">
              <w:t xml:space="preserve"> worried – When my dad was in hospital. </w:t>
            </w:r>
            <w:r w:rsidRPr="00B635C2">
              <w:rPr>
                <w:color w:val="FF0000"/>
              </w:rPr>
              <w:t xml:space="preserve"> </w:t>
            </w:r>
          </w:p>
          <w:p w:rsidR="0040049E" w:rsidRPr="00B635C2" w:rsidRDefault="0040049E" w:rsidP="00A71505">
            <w:pPr>
              <w:spacing w:before="60"/>
            </w:pPr>
            <w:r w:rsidRPr="00B635C2">
              <w:t>Students mime their response to the following situations:</w:t>
            </w:r>
          </w:p>
          <w:p w:rsidR="0040049E" w:rsidRPr="00B635C2" w:rsidRDefault="0040049E" w:rsidP="009510CD">
            <w:r w:rsidRPr="00B635C2">
              <w:t>An itchy back                                                   Stepping out of a warm house into the cold</w:t>
            </w:r>
          </w:p>
          <w:p w:rsidR="0040049E" w:rsidRPr="00B635C2" w:rsidRDefault="0040049E" w:rsidP="009510CD">
            <w:r w:rsidRPr="00B635C2">
              <w:t>Winning first place in a race                            Receiving a surprise birthday gift</w:t>
            </w:r>
          </w:p>
          <w:p w:rsidR="0040049E" w:rsidRPr="00B635C2" w:rsidRDefault="0040049E" w:rsidP="009510CD">
            <w:r w:rsidRPr="00B635C2">
              <w:t>Eating your favourite dinner                            Being in the dark and having a cat brush past you</w:t>
            </w:r>
          </w:p>
          <w:p w:rsidR="0040049E" w:rsidRPr="00B635C2" w:rsidRDefault="0040049E" w:rsidP="009510CD">
            <w:r w:rsidRPr="00B635C2">
              <w:t>Cutting yourself on paper                                Having untrue things said about you</w:t>
            </w:r>
          </w:p>
          <w:p w:rsidR="0040049E" w:rsidRPr="00B635C2" w:rsidRDefault="0040049E" w:rsidP="009510CD">
            <w:r w:rsidRPr="00B635C2">
              <w:t>Handling a spider                                             Arguing with a sibling</w:t>
            </w:r>
          </w:p>
          <w:p w:rsidR="0040049E" w:rsidRPr="00B635C2" w:rsidRDefault="0040049E" w:rsidP="00A71505">
            <w:pPr>
              <w:spacing w:before="60"/>
            </w:pPr>
            <w:r w:rsidRPr="00B635C2">
              <w:t>Discuss the feelings experienced during the mimes noting whether they are positive or negative and whether they create a physical sensation (</w:t>
            </w:r>
            <w:proofErr w:type="spellStart"/>
            <w:r w:rsidRPr="00B635C2">
              <w:t>eg</w:t>
            </w:r>
            <w:proofErr w:type="spellEnd"/>
            <w:r w:rsidRPr="00B635C2">
              <w:t xml:space="preserve"> goose bumps, butterflies in the stomach, racing heart-beat) or emotion (</w:t>
            </w:r>
            <w:proofErr w:type="spellStart"/>
            <w:r w:rsidRPr="00B635C2">
              <w:t>eg</w:t>
            </w:r>
            <w:proofErr w:type="spellEnd"/>
            <w:r w:rsidRPr="00B635C2">
              <w:t xml:space="preserve"> frightened).</w:t>
            </w:r>
          </w:p>
          <w:p w:rsidR="00A71505" w:rsidRDefault="0040049E" w:rsidP="00A71505">
            <w:pPr>
              <w:spacing w:before="60"/>
            </w:pPr>
            <w:r w:rsidRPr="00B635C2">
              <w:t xml:space="preserve">Recall negative or unpleasant feelings listed on cards. Discuss physical responses associated with these feelings, </w:t>
            </w:r>
            <w:proofErr w:type="spellStart"/>
            <w:r w:rsidRPr="00B635C2">
              <w:t>eg</w:t>
            </w:r>
            <w:proofErr w:type="spellEnd"/>
            <w:r w:rsidRPr="00B635C2">
              <w:t xml:space="preserve"> facial expressions, trembling, shouting, butterflies in stomach. Discuss appropriate and inappropriate ways to express feelings.  List some strategies to help manage negative feelings, including putting things into perspective. (Is it a big thing or a little thing?) Students complete the </w:t>
            </w:r>
            <w:r w:rsidRPr="00B635C2">
              <w:rPr>
                <w:i/>
              </w:rPr>
              <w:t>I Feel Good</w:t>
            </w:r>
            <w:r w:rsidRPr="00B635C2">
              <w:t xml:space="preserve"> Activity. </w:t>
            </w:r>
          </w:p>
          <w:p w:rsidR="0040049E" w:rsidRPr="00A71505" w:rsidRDefault="0040049E" w:rsidP="00A71505">
            <w:pPr>
              <w:spacing w:before="60"/>
            </w:pPr>
            <w:r w:rsidRPr="00B635C2">
              <w:rPr>
                <w:iCs/>
                <w:color w:val="FF0000"/>
              </w:rPr>
              <w:t>TW: TEACHER NOTE: It is essential that students are made aware of the importance of identifying and sharing their feelings and knowing that emotions contribute to the richness of life.</w:t>
            </w:r>
          </w:p>
          <w:p w:rsidR="006B431B" w:rsidRPr="00A71505" w:rsidRDefault="0040049E" w:rsidP="00610546">
            <w:r w:rsidRPr="00B635C2">
              <w:rPr>
                <w:color w:val="000000"/>
              </w:rPr>
              <w:t>Using the “Pain of a Project” Encounter (REDI, 2003, The Big Move) students read the Information Sheet sections on “causes of stress”. In pairs students create a mobile that clearly identifies some of the factors that create stress. Students read the section of the Information Sheet “how to manage stress”. Students prepare a cartoon strip in which they are having a conversation with Carla &amp; trying to find out what is causing Carla to be stressed &amp; making suggestions as to how she could manage her stress.</w:t>
            </w:r>
          </w:p>
          <w:p w:rsidR="0040049E" w:rsidRPr="00B635C2" w:rsidRDefault="0040049E" w:rsidP="00A71505">
            <w:pPr>
              <w:spacing w:before="60"/>
              <w:rPr>
                <w:b/>
              </w:rPr>
            </w:pPr>
            <w:r w:rsidRPr="00B635C2">
              <w:rPr>
                <w:b/>
              </w:rPr>
              <w:t>HOME TASK</w:t>
            </w:r>
          </w:p>
          <w:p w:rsidR="0040049E" w:rsidRPr="00A71505" w:rsidRDefault="0040049E" w:rsidP="00E66F8E">
            <w:r w:rsidRPr="00B635C2">
              <w:t xml:space="preserve">Interview an adult at home using the </w:t>
            </w:r>
            <w:r w:rsidRPr="00B635C2">
              <w:rPr>
                <w:i/>
              </w:rPr>
              <w:t>How Do You Feel?</w:t>
            </w:r>
            <w:r w:rsidRPr="00B635C2">
              <w:t xml:space="preserve"> Activity.</w:t>
            </w:r>
          </w:p>
        </w:tc>
      </w:tr>
      <w:tr w:rsidR="0040049E" w:rsidRPr="00973D1D" w:rsidTr="00316527">
        <w:tc>
          <w:tcPr>
            <w:tcW w:w="7621" w:type="dxa"/>
            <w:gridSpan w:val="3"/>
          </w:tcPr>
          <w:p w:rsidR="0040049E" w:rsidRPr="00B635C2" w:rsidRDefault="0040049E" w:rsidP="009510CD">
            <w:pPr>
              <w:pStyle w:val="Footer"/>
              <w:tabs>
                <w:tab w:val="clear" w:pos="4320"/>
                <w:tab w:val="clear" w:pos="8640"/>
              </w:tabs>
            </w:pPr>
            <w:r w:rsidRPr="00B635C2">
              <w:rPr>
                <w:b/>
              </w:rPr>
              <w:t>Resources</w:t>
            </w:r>
          </w:p>
          <w:p w:rsidR="0040049E" w:rsidRPr="00610546" w:rsidRDefault="0040049E" w:rsidP="009510CD">
            <w:pPr>
              <w:numPr>
                <w:ilvl w:val="0"/>
                <w:numId w:val="39"/>
              </w:numPr>
            </w:pPr>
            <w:r w:rsidRPr="00610546">
              <w:rPr>
                <w:i/>
              </w:rPr>
              <w:t>I Feel Good</w:t>
            </w:r>
            <w:r w:rsidRPr="00610546">
              <w:t xml:space="preserve"> Activity; </w:t>
            </w:r>
            <w:r w:rsidRPr="00610546">
              <w:rPr>
                <w:i/>
              </w:rPr>
              <w:t xml:space="preserve">How Do You Feel? </w:t>
            </w:r>
            <w:r w:rsidRPr="00610546">
              <w:t>Activity</w:t>
            </w:r>
          </w:p>
          <w:p w:rsidR="0040049E" w:rsidRPr="00610546" w:rsidRDefault="0040049E" w:rsidP="003324E2">
            <w:pPr>
              <w:numPr>
                <w:ilvl w:val="0"/>
                <w:numId w:val="39"/>
              </w:numPr>
            </w:pPr>
            <w:r w:rsidRPr="00610546">
              <w:t xml:space="preserve">Board of Studies. NSW. (1998). </w:t>
            </w:r>
            <w:r w:rsidRPr="00610546">
              <w:rPr>
                <w:i/>
              </w:rPr>
              <w:t>PDHPE K–6 Teaching Kit Playing a Part Interpersonal Relationships Stage 3 Feelings Faces</w:t>
            </w:r>
            <w:r w:rsidRPr="00610546">
              <w:t xml:space="preserve"> Activity</w:t>
            </w:r>
            <w:r w:rsidRPr="00610546">
              <w:rPr>
                <w:i/>
              </w:rPr>
              <w:t xml:space="preserve">. </w:t>
            </w:r>
            <w:r w:rsidRPr="00610546">
              <w:t>p 57. Flashcards.</w:t>
            </w:r>
          </w:p>
          <w:p w:rsidR="0040049E" w:rsidRPr="00973D1D" w:rsidRDefault="0040049E" w:rsidP="00E00977">
            <w:pPr>
              <w:numPr>
                <w:ilvl w:val="0"/>
                <w:numId w:val="39"/>
              </w:numPr>
            </w:pPr>
            <w:r w:rsidRPr="00610546">
              <w:t>Commonwealth Department of Education, Science &amp; Training. (2003). REDI: The Big Move. Canberra: Author.</w:t>
            </w:r>
            <w:bookmarkStart w:id="0" w:name="_GoBack"/>
            <w:bookmarkEnd w:id="0"/>
          </w:p>
        </w:tc>
        <w:tc>
          <w:tcPr>
            <w:tcW w:w="1860" w:type="dxa"/>
          </w:tcPr>
          <w:p w:rsidR="0040049E" w:rsidRPr="003324E2" w:rsidRDefault="0040049E" w:rsidP="003324E2">
            <w:pPr>
              <w:rPr>
                <w:b/>
              </w:rPr>
            </w:pPr>
            <w:r w:rsidRPr="003324E2">
              <w:rPr>
                <w:b/>
              </w:rPr>
              <w:t>Assessment</w:t>
            </w:r>
            <w:r>
              <w:rPr>
                <w:b/>
              </w:rPr>
              <w:t xml:space="preserve"> </w:t>
            </w:r>
          </w:p>
          <w:p w:rsidR="0040049E" w:rsidRPr="00E00977" w:rsidRDefault="0040049E" w:rsidP="003324E2">
            <w:pPr>
              <w:rPr>
                <w:sz w:val="16"/>
                <w:szCs w:val="16"/>
              </w:rPr>
            </w:pPr>
            <w:r w:rsidRPr="00E00977">
              <w:rPr>
                <w:sz w:val="16"/>
                <w:szCs w:val="16"/>
              </w:rPr>
              <w:t xml:space="preserve">Student responses to feelings situations </w:t>
            </w:r>
          </w:p>
          <w:p w:rsidR="0040049E" w:rsidRPr="00DF69E6" w:rsidRDefault="0040049E" w:rsidP="003324E2"/>
        </w:tc>
      </w:tr>
    </w:tbl>
    <w:p w:rsidR="0040049E" w:rsidRDefault="0040049E" w:rsidP="009510CD">
      <w:pPr>
        <w:pStyle w:val="BodyTextIndent2"/>
        <w:ind w:left="0"/>
        <w:rPr>
          <w:sz w:val="16"/>
        </w:rPr>
      </w:pPr>
    </w:p>
    <w:p w:rsidR="0040049E" w:rsidRDefault="0071149C" w:rsidP="00E00977">
      <w:pPr>
        <w:jc w:val="center"/>
        <w:rPr>
          <w:b/>
          <w:sz w:val="32"/>
        </w:rPr>
      </w:pPr>
      <w:r>
        <w:rPr>
          <w:noProof/>
          <w:lang w:eastAsia="en-AU"/>
        </w:rPr>
        <w:lastRenderedPageBreak/>
        <w:drawing>
          <wp:inline distT="0" distB="0" distL="0" distR="0">
            <wp:extent cx="5924550" cy="8191500"/>
            <wp:effectExtent l="0" t="0" r="0" b="0"/>
            <wp:docPr id="5" name="Picture 1" descr="i like me-feelings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like me-feelings fac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4550" cy="8191500"/>
                    </a:xfrm>
                    <a:prstGeom prst="rect">
                      <a:avLst/>
                    </a:prstGeom>
                    <a:noFill/>
                    <a:ln>
                      <a:noFill/>
                    </a:ln>
                  </pic:spPr>
                </pic:pic>
              </a:graphicData>
            </a:graphic>
          </wp:inline>
        </w:drawing>
      </w:r>
      <w:r w:rsidR="0040049E">
        <w:rPr>
          <w:sz w:val="14"/>
        </w:rPr>
        <w:t xml:space="preserve">Adapted and reproduced with kind permission from: Board of Studies. </w:t>
      </w:r>
      <w:proofErr w:type="gramStart"/>
      <w:r w:rsidR="0040049E">
        <w:rPr>
          <w:sz w:val="14"/>
        </w:rPr>
        <w:t>NSW.</w:t>
      </w:r>
      <w:proofErr w:type="gramEnd"/>
      <w:r w:rsidR="0040049E">
        <w:rPr>
          <w:sz w:val="14"/>
        </w:rPr>
        <w:t xml:space="preserve"> </w:t>
      </w:r>
      <w:proofErr w:type="gramStart"/>
      <w:r w:rsidR="0040049E">
        <w:rPr>
          <w:sz w:val="14"/>
        </w:rPr>
        <w:t xml:space="preserve">(1999). </w:t>
      </w:r>
      <w:r w:rsidR="0040049E">
        <w:rPr>
          <w:i/>
          <w:sz w:val="14"/>
        </w:rPr>
        <w:t>Personal Development.</w:t>
      </w:r>
      <w:proofErr w:type="gramEnd"/>
      <w:r w:rsidR="0040049E">
        <w:rPr>
          <w:i/>
          <w:sz w:val="14"/>
        </w:rPr>
        <w:t xml:space="preserve"> </w:t>
      </w:r>
      <w:proofErr w:type="gramStart"/>
      <w:r w:rsidR="0040049E">
        <w:rPr>
          <w:i/>
          <w:sz w:val="14"/>
        </w:rPr>
        <w:t>Health and Physical Education K–6 Teaching Kit.</w:t>
      </w:r>
      <w:proofErr w:type="gramEnd"/>
      <w:r w:rsidR="0040049E">
        <w:rPr>
          <w:i/>
          <w:sz w:val="14"/>
        </w:rPr>
        <w:t xml:space="preserve"> </w:t>
      </w:r>
      <w:proofErr w:type="gramStart"/>
      <w:r w:rsidR="0040049E">
        <w:rPr>
          <w:i/>
          <w:sz w:val="14"/>
        </w:rPr>
        <w:t>Playing a Part Interpersonal Relationships</w:t>
      </w:r>
      <w:r w:rsidR="0040049E">
        <w:rPr>
          <w:sz w:val="14"/>
        </w:rPr>
        <w:t>.</w:t>
      </w:r>
      <w:proofErr w:type="gramEnd"/>
      <w:r w:rsidR="0040049E">
        <w:rPr>
          <w:sz w:val="14"/>
        </w:rPr>
        <w:t xml:space="preserve"> </w:t>
      </w:r>
      <w:proofErr w:type="gramStart"/>
      <w:r w:rsidR="0040049E">
        <w:rPr>
          <w:sz w:val="14"/>
        </w:rPr>
        <w:t>Stage 3.</w:t>
      </w:r>
      <w:proofErr w:type="gramEnd"/>
      <w:r w:rsidR="0040049E">
        <w:rPr>
          <w:sz w:val="14"/>
        </w:rPr>
        <w:t xml:space="preserve"> Sydney: BOS. </w:t>
      </w:r>
      <w:proofErr w:type="gramStart"/>
      <w:r w:rsidR="0040049E">
        <w:rPr>
          <w:sz w:val="14"/>
        </w:rPr>
        <w:t>p 57.</w:t>
      </w:r>
      <w:proofErr w:type="gramEnd"/>
    </w:p>
    <w:p w:rsidR="0040049E" w:rsidRDefault="00610546" w:rsidP="009510CD">
      <w:pPr>
        <w:pStyle w:val="Footer"/>
        <w:tabs>
          <w:tab w:val="clear" w:pos="4320"/>
          <w:tab w:val="clear" w:pos="8640"/>
        </w:tabs>
      </w:pPr>
      <w:r>
        <w:rPr>
          <w:noProof/>
          <w:lang w:eastAsia="en-AU"/>
        </w:rPr>
        <w:pict>
          <v:shape id="_x0000_s1232" type="#_x0000_t136" style="position:absolute;margin-left:2in;margin-top:0;width:177pt;height:45pt;z-index:251649024" fillcolor="#06c" strokecolor="#9cf" strokeweight="1.5pt">
            <v:shadow on="t" color="#900"/>
            <v:textpath style="font-family:&quot;Comic Sans MS&quot;;font-size:32pt;v-text-kern:t" trim="t" fitpath="t" string="I Feel Good!"/>
            <w10:wrap type="topAndBottom"/>
          </v:shape>
        </w:pict>
      </w:r>
      <w:r w:rsidR="0071149C">
        <w:rPr>
          <w:noProof/>
          <w:lang w:eastAsia="en-AU"/>
        </w:rPr>
        <w:drawing>
          <wp:anchor distT="0" distB="0" distL="114300" distR="114300" simplePos="0" relativeHeight="251664384" behindDoc="1" locked="0" layoutInCell="1" allowOverlap="1">
            <wp:simplePos x="0" y="0"/>
            <wp:positionH relativeFrom="column">
              <wp:posOffset>5029200</wp:posOffset>
            </wp:positionH>
            <wp:positionV relativeFrom="paragraph">
              <wp:posOffset>-228600</wp:posOffset>
            </wp:positionV>
            <wp:extent cx="1076325" cy="1257300"/>
            <wp:effectExtent l="0" t="0" r="9525" b="0"/>
            <wp:wrapTight wrapText="bothSides">
              <wp:wrapPolygon edited="0">
                <wp:start x="0" y="0"/>
                <wp:lineTo x="0" y="21273"/>
                <wp:lineTo x="21409" y="21273"/>
                <wp:lineTo x="21409" y="0"/>
                <wp:lineTo x="0" y="0"/>
              </wp:wrapPolygon>
            </wp:wrapTight>
            <wp:docPr id="209" name="Picture 243" descr="fa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face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6325" cy="1257300"/>
                    </a:xfrm>
                    <a:prstGeom prst="rect">
                      <a:avLst/>
                    </a:prstGeom>
                    <a:noFill/>
                  </pic:spPr>
                </pic:pic>
              </a:graphicData>
            </a:graphic>
            <wp14:sizeRelH relativeFrom="page">
              <wp14:pctWidth>0</wp14:pctWidth>
            </wp14:sizeRelH>
            <wp14:sizeRelV relativeFrom="page">
              <wp14:pctHeight>0</wp14:pctHeight>
            </wp14:sizeRelV>
          </wp:anchor>
        </w:drawing>
      </w:r>
      <w:r w:rsidR="0071149C">
        <w:rPr>
          <w:noProof/>
          <w:lang w:eastAsia="en-AU"/>
        </w:rPr>
        <w:drawing>
          <wp:anchor distT="0" distB="0" distL="114300" distR="114300" simplePos="0" relativeHeight="251661312" behindDoc="1" locked="0" layoutInCell="1" allowOverlap="1">
            <wp:simplePos x="0" y="0"/>
            <wp:positionH relativeFrom="column">
              <wp:posOffset>-571500</wp:posOffset>
            </wp:positionH>
            <wp:positionV relativeFrom="paragraph">
              <wp:posOffset>-228600</wp:posOffset>
            </wp:positionV>
            <wp:extent cx="1076325" cy="1257300"/>
            <wp:effectExtent l="0" t="0" r="9525" b="0"/>
            <wp:wrapTight wrapText="bothSides">
              <wp:wrapPolygon edited="0">
                <wp:start x="0" y="0"/>
                <wp:lineTo x="0" y="21273"/>
                <wp:lineTo x="21409" y="21273"/>
                <wp:lineTo x="21409" y="0"/>
                <wp:lineTo x="0" y="0"/>
              </wp:wrapPolygon>
            </wp:wrapTight>
            <wp:docPr id="210" name="Picture 239" descr="fa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face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6325" cy="1257300"/>
                    </a:xfrm>
                    <a:prstGeom prst="rect">
                      <a:avLst/>
                    </a:prstGeom>
                    <a:noFill/>
                  </pic:spPr>
                </pic:pic>
              </a:graphicData>
            </a:graphic>
            <wp14:sizeRelH relativeFrom="page">
              <wp14:pctWidth>0</wp14:pctWidth>
            </wp14:sizeRelH>
            <wp14:sizeRelV relativeFrom="page">
              <wp14:pctHeight>0</wp14:pctHeight>
            </wp14:sizeRelV>
          </wp:anchor>
        </w:drawing>
      </w:r>
    </w:p>
    <w:p w:rsidR="0040049E" w:rsidRDefault="0040049E" w:rsidP="009510CD">
      <w:pPr>
        <w:pStyle w:val="Footer"/>
        <w:tabs>
          <w:tab w:val="clear" w:pos="4320"/>
          <w:tab w:val="clear" w:pos="8640"/>
        </w:tabs>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000" w:firstRow="0" w:lastRow="0" w:firstColumn="0" w:lastColumn="0" w:noHBand="0" w:noVBand="0"/>
      </w:tblPr>
      <w:tblGrid>
        <w:gridCol w:w="8885"/>
      </w:tblGrid>
      <w:tr w:rsidR="0040049E" w:rsidRPr="00100F0B">
        <w:tc>
          <w:tcPr>
            <w:tcW w:w="8885" w:type="dxa"/>
          </w:tcPr>
          <w:p w:rsidR="0040049E" w:rsidRPr="00100F0B" w:rsidRDefault="00610546" w:rsidP="009510CD">
            <w:pPr>
              <w:rPr>
                <w:color w:val="FF0000"/>
                <w:sz w:val="28"/>
              </w:rPr>
            </w:pPr>
            <w:r>
              <w:rPr>
                <w:noProof/>
                <w:lang w:eastAsia="en-A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5" type="#_x0000_t75" style="position:absolute;margin-left:336.4pt;margin-top:5.4pt;width:76.9pt;height:118.4pt;z-index:251650048" o:allowincell="f">
                  <v:imagedata r:id="rId28" o:title=""/>
                </v:shape>
                <o:OLEObject Type="Embed" ProgID="MS_ClipArt_Gallery" ShapeID="_x0000_s1235" DrawAspect="Content" ObjectID="_1423469397" r:id="rId29"/>
              </w:pict>
            </w:r>
            <w:r w:rsidR="0040049E" w:rsidRPr="00100F0B">
              <w:rPr>
                <w:color w:val="FF0000"/>
                <w:sz w:val="28"/>
              </w:rPr>
              <w:t>Describe something that makes you feel good.</w:t>
            </w:r>
          </w:p>
          <w:p w:rsidR="0040049E" w:rsidRPr="00100F0B" w:rsidRDefault="0040049E" w:rsidP="009510CD">
            <w:pPr>
              <w:rPr>
                <w:color w:val="FF0000"/>
                <w:sz w:val="28"/>
              </w:rPr>
            </w:pPr>
            <w:r w:rsidRPr="00100F0B">
              <w:rPr>
                <w:color w:val="FF0000"/>
                <w:sz w:val="28"/>
              </w:rPr>
              <w:t>(This may be a person, place or activity.)</w:t>
            </w:r>
          </w:p>
          <w:p w:rsidR="0040049E" w:rsidRPr="00100F0B" w:rsidRDefault="0040049E" w:rsidP="009510CD">
            <w:pPr>
              <w:rPr>
                <w:color w:val="FF0000"/>
                <w:sz w:val="28"/>
              </w:rPr>
            </w:pPr>
          </w:p>
          <w:p w:rsidR="0040049E" w:rsidRPr="00100F0B" w:rsidRDefault="0040049E" w:rsidP="009510CD">
            <w:pPr>
              <w:rPr>
                <w:color w:val="FF0000"/>
                <w:sz w:val="28"/>
              </w:rPr>
            </w:pPr>
          </w:p>
          <w:p w:rsidR="0040049E" w:rsidRPr="00100F0B" w:rsidRDefault="0040049E" w:rsidP="009510CD">
            <w:pPr>
              <w:rPr>
                <w:color w:val="FF0000"/>
                <w:sz w:val="28"/>
              </w:rPr>
            </w:pPr>
          </w:p>
          <w:p w:rsidR="0040049E" w:rsidRPr="00100F0B" w:rsidRDefault="0040049E" w:rsidP="009510CD">
            <w:pPr>
              <w:rPr>
                <w:color w:val="FF0000"/>
                <w:sz w:val="28"/>
              </w:rPr>
            </w:pPr>
          </w:p>
          <w:p w:rsidR="0040049E" w:rsidRPr="00100F0B" w:rsidRDefault="0040049E" w:rsidP="009510CD">
            <w:pPr>
              <w:rPr>
                <w:color w:val="FF0000"/>
              </w:rPr>
            </w:pPr>
          </w:p>
        </w:tc>
      </w:tr>
    </w:tbl>
    <w:p w:rsidR="0040049E" w:rsidRPr="00962DCC" w:rsidRDefault="0040049E" w:rsidP="009510CD">
      <w:pPr>
        <w:rPr>
          <w:sz w:val="16"/>
          <w:szCs w:val="16"/>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000" w:firstRow="0" w:lastRow="0" w:firstColumn="0" w:lastColumn="0" w:noHBand="0" w:noVBand="0"/>
      </w:tblPr>
      <w:tblGrid>
        <w:gridCol w:w="8885"/>
      </w:tblGrid>
      <w:tr w:rsidR="0040049E">
        <w:trPr>
          <w:trHeight w:val="1907"/>
        </w:trPr>
        <w:tc>
          <w:tcPr>
            <w:tcW w:w="8885" w:type="dxa"/>
          </w:tcPr>
          <w:p w:rsidR="0040049E" w:rsidRPr="00100F0B" w:rsidRDefault="00610546" w:rsidP="009510CD">
            <w:pPr>
              <w:rPr>
                <w:color w:val="FF0000"/>
                <w:sz w:val="28"/>
              </w:rPr>
            </w:pPr>
            <w:r>
              <w:rPr>
                <w:noProof/>
                <w:lang w:eastAsia="en-AU"/>
              </w:rPr>
              <w:pict>
                <v:shape id="_x0000_s1236" type="#_x0000_t75" style="position:absolute;margin-left:334.8pt;margin-top:8.3pt;width:80.15pt;height:108pt;z-index:251651072" o:allowincell="f">
                  <v:imagedata r:id="rId30" o:title=""/>
                </v:shape>
                <o:OLEObject Type="Embed" ProgID="MS_ClipArt_Gallery" ShapeID="_x0000_s1236" DrawAspect="Content" ObjectID="_1423469398" r:id="rId31"/>
              </w:pict>
            </w:r>
            <w:r w:rsidR="0040049E" w:rsidRPr="00100F0B">
              <w:rPr>
                <w:color w:val="FF0000"/>
                <w:sz w:val="28"/>
              </w:rPr>
              <w:t>List some words to describe the feelings</w:t>
            </w:r>
          </w:p>
          <w:p w:rsidR="0040049E" w:rsidRPr="00100F0B" w:rsidRDefault="0040049E" w:rsidP="009510CD">
            <w:pPr>
              <w:rPr>
                <w:color w:val="FF0000"/>
                <w:sz w:val="28"/>
              </w:rPr>
            </w:pPr>
            <w:proofErr w:type="gramStart"/>
            <w:r w:rsidRPr="00100F0B">
              <w:rPr>
                <w:color w:val="FF0000"/>
                <w:sz w:val="28"/>
              </w:rPr>
              <w:t>and</w:t>
            </w:r>
            <w:proofErr w:type="gramEnd"/>
            <w:r w:rsidRPr="00100F0B">
              <w:rPr>
                <w:color w:val="FF0000"/>
                <w:sz w:val="28"/>
              </w:rPr>
              <w:t xml:space="preserve"> emotions this creates.</w:t>
            </w:r>
          </w:p>
          <w:p w:rsidR="0040049E" w:rsidRPr="00100F0B" w:rsidRDefault="0040049E" w:rsidP="009510CD">
            <w:pPr>
              <w:rPr>
                <w:color w:val="FF0000"/>
                <w:sz w:val="28"/>
              </w:rPr>
            </w:pPr>
          </w:p>
          <w:p w:rsidR="0040049E" w:rsidRPr="00100F0B" w:rsidRDefault="0040049E" w:rsidP="009510CD">
            <w:pPr>
              <w:rPr>
                <w:color w:val="FF0000"/>
                <w:sz w:val="28"/>
              </w:rPr>
            </w:pPr>
          </w:p>
          <w:p w:rsidR="0040049E" w:rsidRPr="00100F0B" w:rsidRDefault="0040049E" w:rsidP="009510CD">
            <w:pPr>
              <w:rPr>
                <w:color w:val="FF0000"/>
                <w:sz w:val="28"/>
              </w:rPr>
            </w:pPr>
          </w:p>
          <w:p w:rsidR="0040049E" w:rsidRPr="00100F0B" w:rsidRDefault="0040049E" w:rsidP="009510CD">
            <w:pPr>
              <w:rPr>
                <w:color w:val="FF0000"/>
                <w:sz w:val="28"/>
              </w:rPr>
            </w:pPr>
          </w:p>
          <w:p w:rsidR="0040049E" w:rsidRPr="00100F0B" w:rsidRDefault="0040049E" w:rsidP="009510CD">
            <w:pPr>
              <w:rPr>
                <w:color w:val="FF0000"/>
              </w:rPr>
            </w:pPr>
          </w:p>
        </w:tc>
      </w:tr>
    </w:tbl>
    <w:p w:rsidR="0040049E" w:rsidRPr="00962DCC" w:rsidRDefault="0040049E" w:rsidP="009510CD">
      <w:pPr>
        <w:rPr>
          <w:sz w:val="16"/>
          <w:szCs w:val="16"/>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000" w:firstRow="0" w:lastRow="0" w:firstColumn="0" w:lastColumn="0" w:noHBand="0" w:noVBand="0"/>
      </w:tblPr>
      <w:tblGrid>
        <w:gridCol w:w="8885"/>
      </w:tblGrid>
      <w:tr w:rsidR="0040049E" w:rsidRPr="00100F0B">
        <w:trPr>
          <w:trHeight w:val="1907"/>
        </w:trPr>
        <w:tc>
          <w:tcPr>
            <w:tcW w:w="8885" w:type="dxa"/>
          </w:tcPr>
          <w:p w:rsidR="0040049E" w:rsidRPr="00100F0B" w:rsidRDefault="00610546" w:rsidP="009510CD">
            <w:pPr>
              <w:rPr>
                <w:color w:val="FF0000"/>
                <w:sz w:val="28"/>
              </w:rPr>
            </w:pPr>
            <w:r>
              <w:rPr>
                <w:noProof/>
                <w:lang w:eastAsia="en-AU"/>
              </w:rPr>
              <w:pict>
                <v:shape id="_x0000_s1237" type="#_x0000_t75" style="position:absolute;margin-left:313.2pt;margin-top:8pt;width:108pt;height:103.9pt;z-index:251652096" o:allowincell="f">
                  <v:imagedata r:id="rId32" o:title=""/>
                </v:shape>
                <o:OLEObject Type="Embed" ProgID="MS_ClipArt_Gallery" ShapeID="_x0000_s1237" DrawAspect="Content" ObjectID="_1423469399" r:id="rId33"/>
              </w:pict>
            </w:r>
            <w:r w:rsidR="0040049E" w:rsidRPr="00100F0B">
              <w:rPr>
                <w:color w:val="FF0000"/>
                <w:sz w:val="28"/>
              </w:rPr>
              <w:t>How can you help yourself manage negative</w:t>
            </w:r>
          </w:p>
          <w:p w:rsidR="0040049E" w:rsidRPr="00100F0B" w:rsidRDefault="0040049E" w:rsidP="009510CD">
            <w:pPr>
              <w:rPr>
                <w:color w:val="FF0000"/>
                <w:sz w:val="28"/>
              </w:rPr>
            </w:pPr>
            <w:proofErr w:type="gramStart"/>
            <w:r w:rsidRPr="00100F0B">
              <w:rPr>
                <w:color w:val="FF0000"/>
                <w:sz w:val="28"/>
              </w:rPr>
              <w:t>feelings</w:t>
            </w:r>
            <w:proofErr w:type="gramEnd"/>
            <w:r w:rsidRPr="00100F0B">
              <w:rPr>
                <w:color w:val="FF0000"/>
                <w:sz w:val="28"/>
              </w:rPr>
              <w:t>?</w:t>
            </w:r>
          </w:p>
          <w:p w:rsidR="0040049E" w:rsidRPr="00100F0B" w:rsidRDefault="0040049E" w:rsidP="009510CD">
            <w:pPr>
              <w:rPr>
                <w:color w:val="FF0000"/>
                <w:sz w:val="28"/>
              </w:rPr>
            </w:pPr>
          </w:p>
          <w:p w:rsidR="0040049E" w:rsidRPr="00100F0B" w:rsidRDefault="0040049E" w:rsidP="009510CD">
            <w:pPr>
              <w:rPr>
                <w:color w:val="FF0000"/>
                <w:sz w:val="28"/>
              </w:rPr>
            </w:pPr>
          </w:p>
          <w:p w:rsidR="0040049E" w:rsidRPr="00100F0B" w:rsidRDefault="0040049E" w:rsidP="009510CD">
            <w:pPr>
              <w:rPr>
                <w:color w:val="FF0000"/>
                <w:sz w:val="28"/>
              </w:rPr>
            </w:pPr>
          </w:p>
          <w:p w:rsidR="0040049E" w:rsidRPr="00100F0B" w:rsidRDefault="0040049E" w:rsidP="009510CD">
            <w:pPr>
              <w:rPr>
                <w:color w:val="FF0000"/>
              </w:rPr>
            </w:pPr>
          </w:p>
        </w:tc>
      </w:tr>
    </w:tbl>
    <w:p w:rsidR="0040049E" w:rsidRPr="00962DCC" w:rsidRDefault="0040049E" w:rsidP="009510CD">
      <w:pPr>
        <w:rPr>
          <w:sz w:val="16"/>
          <w:szCs w:val="16"/>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000" w:firstRow="0" w:lastRow="0" w:firstColumn="0" w:lastColumn="0" w:noHBand="0" w:noVBand="0"/>
      </w:tblPr>
      <w:tblGrid>
        <w:gridCol w:w="8885"/>
      </w:tblGrid>
      <w:tr w:rsidR="0040049E" w:rsidRPr="00100F0B">
        <w:trPr>
          <w:trHeight w:val="2081"/>
        </w:trPr>
        <w:tc>
          <w:tcPr>
            <w:tcW w:w="8885" w:type="dxa"/>
          </w:tcPr>
          <w:p w:rsidR="0040049E" w:rsidRPr="00100F0B" w:rsidRDefault="00610546" w:rsidP="009510CD">
            <w:pPr>
              <w:rPr>
                <w:color w:val="FF0000"/>
                <w:sz w:val="28"/>
              </w:rPr>
            </w:pPr>
            <w:r>
              <w:rPr>
                <w:noProof/>
                <w:lang w:eastAsia="en-AU"/>
              </w:rPr>
              <w:pict>
                <v:shape id="_x0000_s1238" type="#_x0000_t75" style="position:absolute;margin-left:329.2pt;margin-top:9.3pt;width:68.05pt;height:107.9pt;z-index:251653120" o:allowincell="f">
                  <v:imagedata r:id="rId34" o:title=""/>
                </v:shape>
                <o:OLEObject Type="Embed" ProgID="MS_ClipArt_Gallery" ShapeID="_x0000_s1238" DrawAspect="Content" ObjectID="_1423469400" r:id="rId35"/>
              </w:pict>
            </w:r>
            <w:r w:rsidR="0040049E" w:rsidRPr="00100F0B">
              <w:rPr>
                <w:color w:val="FF0000"/>
                <w:sz w:val="28"/>
              </w:rPr>
              <w:t>What could you do each day to create some</w:t>
            </w:r>
          </w:p>
          <w:p w:rsidR="0040049E" w:rsidRPr="00100F0B" w:rsidRDefault="0040049E" w:rsidP="009510CD">
            <w:pPr>
              <w:rPr>
                <w:color w:val="FF0000"/>
                <w:sz w:val="28"/>
              </w:rPr>
            </w:pPr>
            <w:proofErr w:type="gramStart"/>
            <w:r w:rsidRPr="00100F0B">
              <w:rPr>
                <w:color w:val="FF0000"/>
                <w:sz w:val="28"/>
              </w:rPr>
              <w:t>positive</w:t>
            </w:r>
            <w:proofErr w:type="gramEnd"/>
            <w:r w:rsidRPr="00100F0B">
              <w:rPr>
                <w:color w:val="FF0000"/>
                <w:sz w:val="28"/>
              </w:rPr>
              <w:t xml:space="preserve"> feelings?</w:t>
            </w:r>
          </w:p>
          <w:p w:rsidR="0040049E" w:rsidRPr="00100F0B" w:rsidRDefault="0040049E" w:rsidP="009510CD">
            <w:pPr>
              <w:rPr>
                <w:color w:val="FF0000"/>
                <w:sz w:val="28"/>
              </w:rPr>
            </w:pPr>
          </w:p>
          <w:p w:rsidR="0040049E" w:rsidRPr="00100F0B" w:rsidRDefault="0040049E" w:rsidP="009510CD">
            <w:pPr>
              <w:rPr>
                <w:color w:val="FF0000"/>
                <w:sz w:val="28"/>
              </w:rPr>
            </w:pPr>
          </w:p>
          <w:p w:rsidR="0040049E" w:rsidRPr="00100F0B" w:rsidRDefault="0040049E" w:rsidP="009510CD">
            <w:pPr>
              <w:rPr>
                <w:color w:val="FF0000"/>
                <w:sz w:val="28"/>
              </w:rPr>
            </w:pPr>
          </w:p>
          <w:p w:rsidR="0040049E" w:rsidRPr="00100F0B" w:rsidRDefault="0040049E" w:rsidP="009510CD">
            <w:pPr>
              <w:rPr>
                <w:color w:val="FF0000"/>
                <w:sz w:val="28"/>
              </w:rPr>
            </w:pPr>
          </w:p>
          <w:p w:rsidR="0040049E" w:rsidRPr="00100F0B" w:rsidRDefault="0040049E" w:rsidP="009510CD">
            <w:pPr>
              <w:rPr>
                <w:color w:val="FF0000"/>
              </w:rPr>
            </w:pPr>
          </w:p>
        </w:tc>
      </w:tr>
    </w:tbl>
    <w:p w:rsidR="0040049E" w:rsidRDefault="0071149C" w:rsidP="009510CD">
      <w:r>
        <w:rPr>
          <w:noProof/>
          <w:lang w:eastAsia="en-AU"/>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240665</wp:posOffset>
                </wp:positionV>
                <wp:extent cx="5600700" cy="510540"/>
                <wp:effectExtent l="19050" t="21590" r="19050" b="20320"/>
                <wp:wrapSquare wrapText="bothSides"/>
                <wp:docPr id="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10540"/>
                        </a:xfrm>
                        <a:prstGeom prst="rect">
                          <a:avLst/>
                        </a:prstGeom>
                        <a:solidFill>
                          <a:srgbClr val="FFFFFF"/>
                        </a:solidFill>
                        <a:ln w="28575">
                          <a:solidFill>
                            <a:srgbClr val="0000FF"/>
                          </a:solidFill>
                          <a:miter lim="800000"/>
                          <a:headEnd/>
                          <a:tailEnd/>
                        </a:ln>
                      </wps:spPr>
                      <wps:txbx>
                        <w:txbxContent>
                          <w:p w:rsidR="00FD5CF2" w:rsidRPr="00973D1D" w:rsidRDefault="00FD5CF2">
                            <w:pPr>
                              <w:rPr>
                                <w:color w:val="0000FF"/>
                                <w:sz w:val="24"/>
                              </w:rPr>
                            </w:pPr>
                            <w:r w:rsidRPr="00973D1D">
                              <w:rPr>
                                <w:color w:val="0000FF"/>
                                <w:sz w:val="24"/>
                              </w:rPr>
                              <w:t xml:space="preserve">Don’t forget Jesus can help us to be positive if we ask Him.   </w:t>
                            </w:r>
                          </w:p>
                          <w:p w:rsidR="00FD5CF2" w:rsidRPr="00973D1D" w:rsidRDefault="00FD5CF2">
                            <w:pPr>
                              <w:rPr>
                                <w:sz w:val="28"/>
                              </w:rPr>
                            </w:pPr>
                          </w:p>
                          <w:p w:rsidR="00FD5CF2" w:rsidRPr="00973D1D" w:rsidRDefault="00FD5CF2">
                            <w:pPr>
                              <w:rPr>
                                <w:sz w:val="28"/>
                              </w:rPr>
                            </w:pPr>
                          </w:p>
                          <w:p w:rsidR="00FD5CF2" w:rsidRPr="00973D1D" w:rsidRDefault="00FD5CF2">
                            <w:pPr>
                              <w:rPr>
                                <w:sz w:val="28"/>
                              </w:rPr>
                            </w:pPr>
                          </w:p>
                          <w:p w:rsidR="00FD5CF2" w:rsidRPr="00973D1D" w:rsidRDefault="00FD5CF2">
                            <w:pPr>
                              <w:rPr>
                                <w:sz w:val="28"/>
                              </w:rPr>
                            </w:pPr>
                          </w:p>
                          <w:p w:rsidR="00FD5CF2" w:rsidRPr="00973D1D" w:rsidRDefault="00FD5CF2">
                            <w:pPr>
                              <w:rPr>
                                <w:sz w:val="28"/>
                              </w:rPr>
                            </w:pPr>
                          </w:p>
                          <w:p w:rsidR="00FD5CF2" w:rsidRPr="00973D1D" w:rsidRDefault="00FD5CF2">
                            <w:pPr>
                              <w:rPr>
                                <w:sz w:val="28"/>
                              </w:rPr>
                            </w:pPr>
                            <w:r>
                              <w:rPr>
                                <w:noProof/>
                                <w:sz w:val="28"/>
                                <w:lang w:eastAsia="en-AU"/>
                              </w:rPr>
                              <w:drawing>
                                <wp:inline distT="0" distB="0" distL="0" distR="0">
                                  <wp:extent cx="933450" cy="400050"/>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29" type="#_x0000_t202" style="position:absolute;margin-left:0;margin-top:18.95pt;width:441pt;height:4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" strokecolor="blue" strokeweight="2.25pt">
                <v:textbox>
                  <w:txbxContent>
                    <w:p w:rsidR="00FD5CF2" w:rsidRPr="00973D1D" w:rsidRDefault="00FD5CF2">
                      <w:pPr>
                        <w:rPr>
                          <w:color w:val="0000FF"/>
                          <w:sz w:val="24"/>
                        </w:rPr>
                      </w:pPr>
                      <w:r w:rsidRPr="00973D1D">
                        <w:rPr>
                          <w:color w:val="0000FF"/>
                          <w:sz w:val="24"/>
                        </w:rPr>
                        <w:t xml:space="preserve">Don’t forget Jesus can help us to be positive if we ask Him.   </w:t>
                      </w:r>
                    </w:p>
                    <w:p w:rsidR="00FD5CF2" w:rsidRPr="00973D1D" w:rsidRDefault="00FD5CF2">
                      <w:pPr>
                        <w:rPr>
                          <w:sz w:val="28"/>
                        </w:rPr>
                      </w:pPr>
                    </w:p>
                    <w:p w:rsidR="00FD5CF2" w:rsidRPr="00973D1D" w:rsidRDefault="00FD5CF2">
                      <w:pPr>
                        <w:rPr>
                          <w:sz w:val="28"/>
                        </w:rPr>
                      </w:pPr>
                    </w:p>
                    <w:p w:rsidR="00FD5CF2" w:rsidRPr="00973D1D" w:rsidRDefault="00FD5CF2">
                      <w:pPr>
                        <w:rPr>
                          <w:sz w:val="28"/>
                        </w:rPr>
                      </w:pPr>
                    </w:p>
                    <w:p w:rsidR="00FD5CF2" w:rsidRPr="00973D1D" w:rsidRDefault="00FD5CF2">
                      <w:pPr>
                        <w:rPr>
                          <w:sz w:val="28"/>
                        </w:rPr>
                      </w:pPr>
                    </w:p>
                    <w:p w:rsidR="00FD5CF2" w:rsidRPr="00973D1D" w:rsidRDefault="00FD5CF2">
                      <w:pPr>
                        <w:rPr>
                          <w:sz w:val="28"/>
                        </w:rPr>
                      </w:pPr>
                    </w:p>
                    <w:p w:rsidR="00FD5CF2" w:rsidRPr="00973D1D" w:rsidRDefault="00FD5CF2">
                      <w:pPr>
                        <w:rPr>
                          <w:sz w:val="28"/>
                        </w:rPr>
                      </w:pPr>
                      <w:r>
                        <w:rPr>
                          <w:noProof/>
                          <w:sz w:val="28"/>
                          <w:lang w:eastAsia="en-AU"/>
                        </w:rPr>
                        <w:drawing>
                          <wp:inline distT="0" distB="0" distL="0" distR="0">
                            <wp:extent cx="933450" cy="400050"/>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p>
                  </w:txbxContent>
                </v:textbox>
                <w10:wrap type="square"/>
              </v:shape>
            </w:pict>
          </mc:Fallback>
        </mc:AlternateContent>
      </w:r>
    </w:p>
    <w:p w:rsidR="0040049E" w:rsidRDefault="0040049E" w:rsidP="009510CD"/>
    <w:p w:rsidR="0040049E" w:rsidRDefault="0040049E" w:rsidP="009510CD"/>
    <w:p w:rsidR="006B431B" w:rsidRDefault="006B431B">
      <w:r>
        <w:br w:type="page"/>
      </w:r>
    </w:p>
    <w:p w:rsidR="0040049E" w:rsidRDefault="0040049E" w:rsidP="009510CD"/>
    <w:p w:rsidR="0040049E" w:rsidRDefault="00610546" w:rsidP="009510CD">
      <w:r>
        <w:rPr>
          <w:noProof/>
          <w:lang w:eastAsia="en-AU"/>
        </w:rPr>
        <w:pict>
          <v:shape id="_x0000_s1240" type="#_x0000_t136" style="position:absolute;margin-left:90pt;margin-top:0;width:273.4pt;height:45pt;z-index:251654144" fillcolor="#06c" strokecolor="#9cf" strokeweight="1.5pt">
            <v:shadow on="t" color="#900"/>
            <v:textpath style="font-family:&quot;Comic Sans MS&quot;;font-size:32pt;v-text-kern:t" trim="t" fitpath="t" string="How Do You Feel?"/>
          </v:shape>
        </w:pict>
      </w:r>
    </w:p>
    <w:p w:rsidR="0040049E" w:rsidRDefault="0040049E" w:rsidP="009510CD"/>
    <w:p w:rsidR="0040049E" w:rsidRDefault="0040049E" w:rsidP="00427923">
      <w:pPr>
        <w:jc w:val="center"/>
        <w:rPr>
          <w:color w:val="FF0000"/>
          <w:sz w:val="24"/>
          <w:szCs w:val="24"/>
        </w:rPr>
      </w:pPr>
    </w:p>
    <w:p w:rsidR="0040049E" w:rsidRDefault="0040049E" w:rsidP="00427923">
      <w:pPr>
        <w:jc w:val="center"/>
        <w:rPr>
          <w:color w:val="FF0000"/>
          <w:sz w:val="24"/>
          <w:szCs w:val="24"/>
        </w:rPr>
      </w:pPr>
    </w:p>
    <w:p w:rsidR="0040049E" w:rsidRDefault="0040049E" w:rsidP="00427923">
      <w:pPr>
        <w:jc w:val="center"/>
        <w:rPr>
          <w:color w:val="FF0000"/>
          <w:sz w:val="24"/>
          <w:szCs w:val="24"/>
        </w:rPr>
      </w:pPr>
    </w:p>
    <w:p w:rsidR="0040049E" w:rsidRPr="00100F0B" w:rsidRDefault="0040049E" w:rsidP="00427923">
      <w:pPr>
        <w:jc w:val="center"/>
        <w:rPr>
          <w:color w:val="FF0000"/>
          <w:sz w:val="24"/>
          <w:szCs w:val="24"/>
        </w:rPr>
      </w:pPr>
      <w:r w:rsidRPr="00100F0B">
        <w:rPr>
          <w:color w:val="FF0000"/>
          <w:sz w:val="24"/>
          <w:szCs w:val="24"/>
        </w:rPr>
        <w:t>Interview an adult at home and record their responses to the following questions:</w:t>
      </w:r>
    </w:p>
    <w:p w:rsidR="0040049E" w:rsidRDefault="0040049E" w:rsidP="009510CD">
      <w:pPr>
        <w:rPr>
          <w:sz w:val="24"/>
        </w:rPr>
      </w:pPr>
    </w:p>
    <w:p w:rsidR="0040049E" w:rsidRPr="00100F0B" w:rsidRDefault="0040049E" w:rsidP="009510CD">
      <w:pPr>
        <w:rPr>
          <w:color w:val="008000"/>
          <w:sz w:val="24"/>
        </w:rPr>
      </w:pPr>
      <w:r w:rsidRPr="00100F0B">
        <w:rPr>
          <w:color w:val="008000"/>
          <w:sz w:val="24"/>
        </w:rPr>
        <w:t>1.</w:t>
      </w:r>
      <w:r w:rsidRPr="00100F0B">
        <w:rPr>
          <w:color w:val="008000"/>
          <w:sz w:val="24"/>
        </w:rPr>
        <w:tab/>
        <w:t>What is one of your happiest memories from your childhood?</w:t>
      </w:r>
    </w:p>
    <w:p w:rsidR="0040049E" w:rsidRDefault="0040049E" w:rsidP="009510CD"/>
    <w:p w:rsidR="0040049E" w:rsidRDefault="0040049E" w:rsidP="009510CD">
      <w:pPr>
        <w:spacing w:line="360" w:lineRule="auto"/>
      </w:pPr>
      <w:r>
        <w:tab/>
        <w:t>____________________________________________________________</w:t>
      </w:r>
    </w:p>
    <w:p w:rsidR="0040049E" w:rsidRDefault="0040049E" w:rsidP="009510CD">
      <w:pPr>
        <w:spacing w:line="360" w:lineRule="auto"/>
      </w:pPr>
      <w:r>
        <w:tab/>
        <w:t>____________________________________________________________</w:t>
      </w:r>
    </w:p>
    <w:p w:rsidR="0040049E" w:rsidRDefault="0040049E" w:rsidP="009510CD">
      <w:pPr>
        <w:pStyle w:val="Footer"/>
        <w:tabs>
          <w:tab w:val="clear" w:pos="4320"/>
          <w:tab w:val="clear" w:pos="8640"/>
        </w:tabs>
      </w:pPr>
      <w:r>
        <w:tab/>
        <w:t>____________________________________________________________</w:t>
      </w:r>
    </w:p>
    <w:p w:rsidR="0040049E" w:rsidRDefault="0040049E" w:rsidP="009510CD">
      <w:pPr>
        <w:rPr>
          <w:sz w:val="24"/>
        </w:rPr>
      </w:pPr>
    </w:p>
    <w:p w:rsidR="0040049E" w:rsidRDefault="0040049E" w:rsidP="009510CD">
      <w:pPr>
        <w:rPr>
          <w:sz w:val="24"/>
        </w:rPr>
      </w:pPr>
    </w:p>
    <w:p w:rsidR="0040049E" w:rsidRPr="00100F0B" w:rsidRDefault="0040049E" w:rsidP="009510CD">
      <w:pPr>
        <w:rPr>
          <w:color w:val="008000"/>
          <w:sz w:val="24"/>
        </w:rPr>
      </w:pPr>
      <w:r w:rsidRPr="00100F0B">
        <w:rPr>
          <w:color w:val="008000"/>
          <w:sz w:val="24"/>
        </w:rPr>
        <w:t>2.</w:t>
      </w:r>
      <w:r w:rsidRPr="00100F0B">
        <w:rPr>
          <w:color w:val="008000"/>
          <w:sz w:val="24"/>
        </w:rPr>
        <w:tab/>
        <w:t>What things made you feel unhappy or angry when you were a child?</w:t>
      </w:r>
    </w:p>
    <w:p w:rsidR="0040049E" w:rsidRDefault="0040049E" w:rsidP="009510CD">
      <w:pPr>
        <w:rPr>
          <w:sz w:val="24"/>
        </w:rPr>
      </w:pPr>
    </w:p>
    <w:p w:rsidR="0040049E" w:rsidRDefault="0040049E" w:rsidP="009510CD">
      <w:pPr>
        <w:spacing w:line="360" w:lineRule="auto"/>
      </w:pPr>
      <w:r>
        <w:tab/>
        <w:t>____________________________________________________________</w:t>
      </w:r>
    </w:p>
    <w:p w:rsidR="0040049E" w:rsidRDefault="0040049E" w:rsidP="009510CD">
      <w:pPr>
        <w:spacing w:line="360" w:lineRule="auto"/>
      </w:pPr>
      <w:r>
        <w:tab/>
        <w:t>____________________________________________________________</w:t>
      </w:r>
    </w:p>
    <w:p w:rsidR="0040049E" w:rsidRDefault="0040049E" w:rsidP="009510CD">
      <w:pPr>
        <w:pStyle w:val="Footer"/>
        <w:tabs>
          <w:tab w:val="clear" w:pos="4320"/>
          <w:tab w:val="clear" w:pos="8640"/>
        </w:tabs>
      </w:pPr>
      <w:r>
        <w:tab/>
        <w:t>____________________________________________________________</w:t>
      </w:r>
    </w:p>
    <w:p w:rsidR="0040049E" w:rsidRDefault="0040049E" w:rsidP="009510CD">
      <w:pPr>
        <w:pStyle w:val="Footer"/>
        <w:tabs>
          <w:tab w:val="clear" w:pos="4320"/>
          <w:tab w:val="clear" w:pos="8640"/>
        </w:tabs>
      </w:pPr>
    </w:p>
    <w:p w:rsidR="0040049E" w:rsidRDefault="0040049E" w:rsidP="009510CD"/>
    <w:p w:rsidR="0040049E" w:rsidRPr="00100F0B" w:rsidRDefault="0040049E" w:rsidP="009510CD">
      <w:pPr>
        <w:pStyle w:val="BodyText2"/>
        <w:rPr>
          <w:color w:val="008000"/>
          <w:sz w:val="24"/>
          <w:szCs w:val="24"/>
        </w:rPr>
      </w:pPr>
      <w:r w:rsidRPr="00100F0B">
        <w:rPr>
          <w:color w:val="008000"/>
          <w:sz w:val="24"/>
          <w:szCs w:val="24"/>
        </w:rPr>
        <w:t>3.</w:t>
      </w:r>
      <w:r w:rsidRPr="00100F0B">
        <w:rPr>
          <w:color w:val="008000"/>
          <w:sz w:val="24"/>
          <w:szCs w:val="24"/>
        </w:rPr>
        <w:tab/>
        <w:t>What do you do each day to make yourself happy?</w:t>
      </w:r>
    </w:p>
    <w:p w:rsidR="0040049E" w:rsidRDefault="0040049E" w:rsidP="009510CD"/>
    <w:p w:rsidR="0040049E" w:rsidRDefault="0040049E" w:rsidP="009510CD">
      <w:pPr>
        <w:spacing w:line="360" w:lineRule="auto"/>
      </w:pPr>
      <w:r>
        <w:tab/>
        <w:t>____________________________________________________________</w:t>
      </w:r>
    </w:p>
    <w:p w:rsidR="0040049E" w:rsidRDefault="0040049E" w:rsidP="009510CD">
      <w:pPr>
        <w:spacing w:line="360" w:lineRule="auto"/>
      </w:pPr>
      <w:r>
        <w:tab/>
        <w:t>____________________________________________________________</w:t>
      </w:r>
    </w:p>
    <w:p w:rsidR="0040049E" w:rsidRDefault="0040049E" w:rsidP="009510CD">
      <w:pPr>
        <w:pStyle w:val="Footer"/>
        <w:tabs>
          <w:tab w:val="clear" w:pos="4320"/>
          <w:tab w:val="clear" w:pos="8640"/>
        </w:tabs>
      </w:pPr>
      <w:r>
        <w:tab/>
        <w:t>____________________________________________________________</w:t>
      </w:r>
    </w:p>
    <w:p w:rsidR="0040049E" w:rsidRDefault="0040049E" w:rsidP="009510CD"/>
    <w:p w:rsidR="0040049E" w:rsidRDefault="0040049E" w:rsidP="009510CD"/>
    <w:p w:rsidR="0040049E" w:rsidRPr="00100F0B" w:rsidRDefault="0040049E" w:rsidP="009510CD">
      <w:pPr>
        <w:pStyle w:val="BodyText2"/>
        <w:rPr>
          <w:color w:val="008000"/>
          <w:sz w:val="24"/>
          <w:szCs w:val="24"/>
        </w:rPr>
      </w:pPr>
      <w:r w:rsidRPr="00100F0B">
        <w:rPr>
          <w:color w:val="008000"/>
          <w:sz w:val="24"/>
          <w:szCs w:val="24"/>
        </w:rPr>
        <w:t>4.</w:t>
      </w:r>
      <w:r w:rsidRPr="00100F0B">
        <w:rPr>
          <w:color w:val="008000"/>
          <w:sz w:val="24"/>
          <w:szCs w:val="24"/>
        </w:rPr>
        <w:tab/>
        <w:t>What can you do to help overcome negative feelings?</w:t>
      </w:r>
    </w:p>
    <w:p w:rsidR="0040049E" w:rsidRDefault="0040049E" w:rsidP="009510CD"/>
    <w:p w:rsidR="0040049E" w:rsidRDefault="0040049E" w:rsidP="009510CD">
      <w:pPr>
        <w:spacing w:line="360" w:lineRule="auto"/>
      </w:pPr>
      <w:r>
        <w:tab/>
        <w:t>____________________________________________________________</w:t>
      </w:r>
    </w:p>
    <w:p w:rsidR="0040049E" w:rsidRDefault="0040049E" w:rsidP="009510CD">
      <w:pPr>
        <w:spacing w:line="360" w:lineRule="auto"/>
      </w:pPr>
      <w:r>
        <w:tab/>
        <w:t>____________________________________________________________</w:t>
      </w:r>
    </w:p>
    <w:p w:rsidR="0040049E" w:rsidRDefault="0040049E" w:rsidP="009510CD">
      <w:pPr>
        <w:pStyle w:val="Footer"/>
        <w:tabs>
          <w:tab w:val="clear" w:pos="4320"/>
          <w:tab w:val="clear" w:pos="8640"/>
        </w:tabs>
      </w:pPr>
      <w:r>
        <w:tab/>
        <w:t>____________________________________________________________</w:t>
      </w:r>
    </w:p>
    <w:p w:rsidR="0040049E" w:rsidRDefault="0040049E" w:rsidP="009510CD"/>
    <w:p w:rsidR="0040049E" w:rsidRDefault="0040049E" w:rsidP="009510CD"/>
    <w:p w:rsidR="0040049E" w:rsidRDefault="0040049E" w:rsidP="009510CD"/>
    <w:p w:rsidR="0040049E" w:rsidRDefault="0040049E" w:rsidP="009510CD"/>
    <w:p w:rsidR="0040049E" w:rsidRDefault="0040049E" w:rsidP="009510CD">
      <w:pPr>
        <w:tabs>
          <w:tab w:val="left" w:pos="6943"/>
        </w:tabs>
        <w:rPr>
          <w:sz w:val="32"/>
        </w:rPr>
      </w:pPr>
      <w:r>
        <w:br w:type="page"/>
      </w:r>
      <w:r>
        <w:rPr>
          <w:b/>
          <w:sz w:val="32"/>
        </w:rPr>
        <w:lastRenderedPageBreak/>
        <w:t>Lesson 5   How does my body grow and change?</w:t>
      </w:r>
    </w:p>
    <w:p w:rsidR="0040049E" w:rsidRDefault="0040049E" w:rsidP="009510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1"/>
        <w:gridCol w:w="1541"/>
        <w:gridCol w:w="1541"/>
        <w:gridCol w:w="3082"/>
      </w:tblGrid>
      <w:tr w:rsidR="0040049E">
        <w:tc>
          <w:tcPr>
            <w:tcW w:w="3081" w:type="dxa"/>
          </w:tcPr>
          <w:p w:rsidR="0040049E" w:rsidRPr="002E668A" w:rsidRDefault="0040049E" w:rsidP="006E0413">
            <w:pPr>
              <w:jc w:val="center"/>
              <w:rPr>
                <w:b/>
              </w:rPr>
            </w:pPr>
            <w:r w:rsidRPr="002E668A">
              <w:rPr>
                <w:b/>
              </w:rPr>
              <w:t>Enduring Outcomes</w:t>
            </w:r>
          </w:p>
        </w:tc>
        <w:tc>
          <w:tcPr>
            <w:tcW w:w="3082" w:type="dxa"/>
            <w:gridSpan w:val="2"/>
          </w:tcPr>
          <w:p w:rsidR="0040049E" w:rsidRPr="002E668A" w:rsidRDefault="0040049E" w:rsidP="006E0413">
            <w:pPr>
              <w:jc w:val="center"/>
              <w:rPr>
                <w:b/>
              </w:rPr>
            </w:pPr>
            <w:r w:rsidRPr="002E668A">
              <w:rPr>
                <w:b/>
              </w:rPr>
              <w:t>Outcomes</w:t>
            </w:r>
          </w:p>
        </w:tc>
        <w:tc>
          <w:tcPr>
            <w:tcW w:w="3082" w:type="dxa"/>
          </w:tcPr>
          <w:p w:rsidR="0040049E" w:rsidRPr="002E668A" w:rsidRDefault="0040049E" w:rsidP="006E0413">
            <w:pPr>
              <w:jc w:val="center"/>
              <w:rPr>
                <w:b/>
              </w:rPr>
            </w:pPr>
            <w:r w:rsidRPr="002E668A">
              <w:rPr>
                <w:b/>
              </w:rPr>
              <w:t>Indicators</w:t>
            </w:r>
          </w:p>
        </w:tc>
      </w:tr>
      <w:tr w:rsidR="0040049E">
        <w:tc>
          <w:tcPr>
            <w:tcW w:w="3081" w:type="dxa"/>
          </w:tcPr>
          <w:p w:rsidR="0040049E" w:rsidRPr="002E668A" w:rsidRDefault="0040049E" w:rsidP="00962DCC">
            <w:pPr>
              <w:spacing w:before="60"/>
              <w:rPr>
                <w:color w:val="000000"/>
              </w:rPr>
            </w:pPr>
            <w:r w:rsidRPr="00100F0B">
              <w:rPr>
                <w:color w:val="000000"/>
              </w:rPr>
              <w:t>E.2.</w:t>
            </w:r>
            <w:r w:rsidRPr="002E668A">
              <w:rPr>
                <w:color w:val="000000"/>
              </w:rPr>
              <w:t xml:space="preserve"> Change and growth is a part of who we are.</w:t>
            </w:r>
          </w:p>
          <w:p w:rsidR="0040049E" w:rsidRPr="002E668A" w:rsidRDefault="0040049E" w:rsidP="005F600D"/>
          <w:p w:rsidR="0040049E" w:rsidRPr="002E668A" w:rsidRDefault="0040049E" w:rsidP="005F600D"/>
          <w:p w:rsidR="0040049E" w:rsidRPr="002E668A" w:rsidRDefault="0040049E" w:rsidP="005F600D"/>
          <w:p w:rsidR="0040049E" w:rsidRPr="002E668A" w:rsidRDefault="0040049E" w:rsidP="005F600D"/>
        </w:tc>
        <w:tc>
          <w:tcPr>
            <w:tcW w:w="3082" w:type="dxa"/>
            <w:gridSpan w:val="2"/>
          </w:tcPr>
          <w:p w:rsidR="0040049E" w:rsidRPr="002E668A" w:rsidRDefault="0040049E" w:rsidP="00962DCC">
            <w:pPr>
              <w:spacing w:before="60"/>
            </w:pPr>
            <w:r w:rsidRPr="002E668A">
              <w:t>GDS3.9 Explains and demonstrates strategies for dealing with life changes</w:t>
            </w:r>
          </w:p>
          <w:p w:rsidR="0040049E" w:rsidRPr="002E668A" w:rsidRDefault="0040049E" w:rsidP="005F600D"/>
          <w:p w:rsidR="0040049E" w:rsidRDefault="0040049E" w:rsidP="005F600D"/>
          <w:p w:rsidR="0040049E" w:rsidRDefault="0040049E" w:rsidP="005F600D"/>
          <w:p w:rsidR="0040049E" w:rsidRDefault="0040049E" w:rsidP="005F600D">
            <w:r w:rsidRPr="002E668A">
              <w:t>COS3.1 Communicates confidently in a variety of situations</w:t>
            </w:r>
          </w:p>
          <w:p w:rsidR="0040049E" w:rsidRPr="002E668A" w:rsidRDefault="0040049E" w:rsidP="005F600D"/>
          <w:p w:rsidR="0040049E" w:rsidRPr="002E668A" w:rsidRDefault="0040049E" w:rsidP="005F600D">
            <w:r w:rsidRPr="002E668A">
              <w:t>V1 Refers to a sense of their own worth and dignity</w:t>
            </w:r>
          </w:p>
          <w:p w:rsidR="0040049E" w:rsidRPr="002E668A" w:rsidRDefault="0040049E" w:rsidP="005F600D"/>
        </w:tc>
        <w:tc>
          <w:tcPr>
            <w:tcW w:w="3082" w:type="dxa"/>
          </w:tcPr>
          <w:p w:rsidR="0040049E" w:rsidRPr="002E668A" w:rsidRDefault="0040049E" w:rsidP="00962DCC">
            <w:pPr>
              <w:numPr>
                <w:ilvl w:val="0"/>
                <w:numId w:val="20"/>
              </w:numPr>
              <w:spacing w:before="60"/>
              <w:ind w:left="357" w:hanging="357"/>
            </w:pPr>
            <w:r w:rsidRPr="002E668A">
              <w:t>Recognises that many changes occur in a predictable sequence</w:t>
            </w:r>
          </w:p>
          <w:p w:rsidR="0040049E" w:rsidRPr="002E668A" w:rsidRDefault="0040049E" w:rsidP="005F600D">
            <w:pPr>
              <w:numPr>
                <w:ilvl w:val="0"/>
                <w:numId w:val="20"/>
              </w:numPr>
            </w:pPr>
            <w:r w:rsidRPr="002E668A">
              <w:t>Describes aspects of physical development</w:t>
            </w:r>
          </w:p>
          <w:p w:rsidR="0040049E" w:rsidRPr="002E668A" w:rsidRDefault="0040049E" w:rsidP="005F600D"/>
          <w:p w:rsidR="0040049E" w:rsidRDefault="0040049E" w:rsidP="005F600D">
            <w:pPr>
              <w:numPr>
                <w:ilvl w:val="0"/>
                <w:numId w:val="20"/>
              </w:numPr>
            </w:pPr>
            <w:r w:rsidRPr="002E668A">
              <w:t>Designs and presents a timeline of life stages</w:t>
            </w:r>
          </w:p>
          <w:p w:rsidR="0040049E" w:rsidRDefault="0040049E" w:rsidP="00474B6F"/>
          <w:p w:rsidR="0040049E" w:rsidRDefault="0040049E" w:rsidP="00474B6F"/>
          <w:p w:rsidR="0040049E" w:rsidRPr="002E668A" w:rsidRDefault="0040049E" w:rsidP="005F600D">
            <w:pPr>
              <w:numPr>
                <w:ilvl w:val="0"/>
                <w:numId w:val="20"/>
              </w:numPr>
            </w:pPr>
            <w:r w:rsidRPr="002E668A">
              <w:t>Accepts themselves as they grow and change</w:t>
            </w:r>
          </w:p>
        </w:tc>
      </w:tr>
      <w:tr w:rsidR="0040049E" w:rsidTr="00FD5CF2">
        <w:tc>
          <w:tcPr>
            <w:tcW w:w="9245" w:type="dxa"/>
            <w:gridSpan w:val="4"/>
            <w:shd w:val="clear" w:color="auto" w:fill="B8CCE4" w:themeFill="accent1" w:themeFillTint="66"/>
          </w:tcPr>
          <w:p w:rsidR="0040049E" w:rsidRDefault="0040049E" w:rsidP="00FD5CF2">
            <w:pPr>
              <w:spacing w:before="60" w:after="60"/>
              <w:rPr>
                <w:b/>
              </w:rPr>
            </w:pPr>
            <w:proofErr w:type="spellStart"/>
            <w:r>
              <w:rPr>
                <w:b/>
              </w:rPr>
              <w:t>KidsMatter</w:t>
            </w:r>
            <w:proofErr w:type="spellEnd"/>
            <w:r>
              <w:rPr>
                <w:b/>
              </w:rPr>
              <w:t xml:space="preserve"> SEL Focus</w:t>
            </w:r>
            <w:r w:rsidR="00FD5CF2">
              <w:rPr>
                <w:b/>
              </w:rPr>
              <w:t>:</w:t>
            </w:r>
            <w:r w:rsidR="00FD5CF2">
              <w:t xml:space="preserve"> Major - </w:t>
            </w:r>
            <w:r w:rsidRPr="00FD5CF2">
              <w:t>Responsible Decision Making</w:t>
            </w:r>
            <w:r w:rsidR="00FD5CF2">
              <w:t xml:space="preserve"> </w:t>
            </w:r>
            <w:r w:rsidRPr="00FD5CF2">
              <w:t>-</w:t>
            </w:r>
            <w:r>
              <w:rPr>
                <w:b/>
              </w:rPr>
              <w:t xml:space="preserve"> </w:t>
            </w:r>
            <w:r>
              <w:t>Respecti</w:t>
            </w:r>
            <w:r w:rsidRPr="00526A61">
              <w:t>ng others</w:t>
            </w:r>
          </w:p>
        </w:tc>
      </w:tr>
      <w:tr w:rsidR="0040049E">
        <w:tc>
          <w:tcPr>
            <w:tcW w:w="9245" w:type="dxa"/>
            <w:gridSpan w:val="4"/>
          </w:tcPr>
          <w:p w:rsidR="0040049E" w:rsidRDefault="0040049E" w:rsidP="006E0413">
            <w:pPr>
              <w:spacing w:before="60"/>
              <w:rPr>
                <w:b/>
              </w:rPr>
            </w:pPr>
            <w:r>
              <w:rPr>
                <w:b/>
              </w:rPr>
              <w:t xml:space="preserve">Suggested Learning Experiences </w:t>
            </w:r>
          </w:p>
          <w:p w:rsidR="0040049E" w:rsidRDefault="0040049E" w:rsidP="009510CD"/>
          <w:p w:rsidR="0040049E" w:rsidRPr="00510FF5" w:rsidRDefault="0040049E" w:rsidP="009C4813">
            <w:pPr>
              <w:spacing w:before="60"/>
              <w:rPr>
                <w:color w:val="FF0000"/>
              </w:rPr>
            </w:pPr>
            <w:r w:rsidRPr="00510FF5">
              <w:rPr>
                <w:color w:val="FF0000"/>
              </w:rPr>
              <w:t xml:space="preserve">TW: TEACHER NOTE:  It is important to inform the students that they are going to be talking about the body and how it changes as they grow. </w:t>
            </w:r>
            <w:r w:rsidRPr="00081C09">
              <w:rPr>
                <w:color w:val="FF0000"/>
              </w:rPr>
              <w:t xml:space="preserve">Bring them to the understanding that this is why God created us as sexual beings, to be able to give life to another human being. </w:t>
            </w:r>
            <w:r w:rsidRPr="00081C09">
              <w:rPr>
                <w:b/>
                <w:color w:val="FF0000"/>
              </w:rPr>
              <w:t>This is a gift which we only use in marriage.</w:t>
            </w:r>
            <w:r>
              <w:rPr>
                <w:b/>
                <w:color w:val="FF0000"/>
              </w:rPr>
              <w:t xml:space="preserve"> </w:t>
            </w:r>
            <w:r w:rsidRPr="00081C09">
              <w:rPr>
                <w:color w:val="FF0000"/>
              </w:rPr>
              <w:t>Our body is a gift of God</w:t>
            </w:r>
            <w:r>
              <w:rPr>
                <w:color w:val="FF0000"/>
              </w:rPr>
              <w:t xml:space="preserve">, ‘God’s Temple. (1 Cor. 3:16) </w:t>
            </w:r>
            <w:r w:rsidRPr="00510FF5">
              <w:rPr>
                <w:color w:val="FF0000"/>
              </w:rPr>
              <w:t xml:space="preserve">The changes are a gift from God and should be understood and respected. Explain that the correct terms of the sexual parts of our body will be used and therefore, they need to be sensible during </w:t>
            </w:r>
            <w:r>
              <w:rPr>
                <w:color w:val="FF0000"/>
              </w:rPr>
              <w:t>the lesson</w:t>
            </w:r>
            <w:r w:rsidRPr="00510FF5">
              <w:rPr>
                <w:color w:val="FF0000"/>
              </w:rPr>
              <w:t xml:space="preserve">. </w:t>
            </w:r>
          </w:p>
          <w:p w:rsidR="0040049E" w:rsidRPr="009C4813" w:rsidRDefault="0040049E" w:rsidP="009C4813">
            <w:pPr>
              <w:spacing w:before="120"/>
            </w:pPr>
            <w:r w:rsidRPr="009C4813">
              <w:rPr>
                <w:b/>
              </w:rPr>
              <w:t>Note:</w:t>
            </w:r>
            <w:r w:rsidRPr="009C4813">
              <w:t xml:space="preserve"> To provide the </w:t>
            </w:r>
            <w:r w:rsidRPr="009C4813">
              <w:rPr>
                <w:b/>
              </w:rPr>
              <w:t>opportunity for parents to engage</w:t>
            </w:r>
            <w:r w:rsidRPr="009C4813">
              <w:t xml:space="preserve"> with their child </w:t>
            </w:r>
            <w:r>
              <w:t>it is suggested to send</w:t>
            </w:r>
            <w:r w:rsidRPr="009C4813">
              <w:t xml:space="preserve"> their PDH book home at the end of each week with a class question or an invitation to make comment and provide feedback.</w:t>
            </w:r>
          </w:p>
          <w:p w:rsidR="0040049E" w:rsidRDefault="0040049E" w:rsidP="009C4813">
            <w:pPr>
              <w:spacing w:before="120"/>
            </w:pPr>
            <w:r>
              <w:t xml:space="preserve">Throughout this unit </w:t>
            </w:r>
            <w:r w:rsidRPr="00460F19">
              <w:rPr>
                <w:b/>
              </w:rPr>
              <w:t>review the following class rules</w:t>
            </w:r>
            <w:r>
              <w:t xml:space="preserve"> for the sensitive issues unit:</w:t>
            </w:r>
          </w:p>
          <w:p w:rsidR="0040049E" w:rsidRDefault="0040049E" w:rsidP="009C4813">
            <w:pPr>
              <w:numPr>
                <w:ilvl w:val="0"/>
                <w:numId w:val="54"/>
              </w:numPr>
              <w:tabs>
                <w:tab w:val="clear" w:pos="360"/>
                <w:tab w:val="num" w:pos="720"/>
              </w:tabs>
              <w:ind w:left="357" w:firstLine="363"/>
            </w:pPr>
            <w:r>
              <w:t xml:space="preserve">Respect </w:t>
            </w:r>
            <w:proofErr w:type="spellStart"/>
            <w:r>
              <w:t>each others</w:t>
            </w:r>
            <w:proofErr w:type="spellEnd"/>
            <w:r>
              <w:t xml:space="preserve"> opinions (no put downs)</w:t>
            </w:r>
          </w:p>
          <w:p w:rsidR="0040049E" w:rsidRDefault="0040049E" w:rsidP="009C4813">
            <w:pPr>
              <w:numPr>
                <w:ilvl w:val="0"/>
                <w:numId w:val="54"/>
              </w:numPr>
              <w:tabs>
                <w:tab w:val="clear" w:pos="360"/>
                <w:tab w:val="num" w:pos="720"/>
              </w:tabs>
              <w:ind w:left="357" w:firstLine="363"/>
            </w:pPr>
            <w:r>
              <w:t xml:space="preserve">Respect people’s privacy – do not use </w:t>
            </w:r>
            <w:proofErr w:type="spellStart"/>
            <w:r>
              <w:t>peoples</w:t>
            </w:r>
            <w:proofErr w:type="spellEnd"/>
            <w:r>
              <w:t xml:space="preserve"> names</w:t>
            </w:r>
          </w:p>
          <w:p w:rsidR="0040049E" w:rsidRDefault="0040049E" w:rsidP="009C4813">
            <w:pPr>
              <w:numPr>
                <w:ilvl w:val="0"/>
                <w:numId w:val="54"/>
              </w:numPr>
              <w:tabs>
                <w:tab w:val="clear" w:pos="360"/>
                <w:tab w:val="num" w:pos="720"/>
              </w:tabs>
              <w:ind w:left="357" w:firstLine="363"/>
            </w:pPr>
            <w:r>
              <w:t>Keep confidential what others say in class (do not go and tell younger students)</w:t>
            </w:r>
          </w:p>
          <w:p w:rsidR="0040049E" w:rsidRPr="00B657D1" w:rsidRDefault="0040049E" w:rsidP="009C4813">
            <w:pPr>
              <w:numPr>
                <w:ilvl w:val="0"/>
                <w:numId w:val="54"/>
              </w:numPr>
              <w:tabs>
                <w:tab w:val="clear" w:pos="360"/>
                <w:tab w:val="num" w:pos="720"/>
              </w:tabs>
              <w:ind w:left="357" w:firstLine="363"/>
            </w:pPr>
            <w:r>
              <w:t xml:space="preserve">Respect </w:t>
            </w:r>
            <w:proofErr w:type="spellStart"/>
            <w:r>
              <w:t>each others</w:t>
            </w:r>
            <w:proofErr w:type="spellEnd"/>
            <w:r>
              <w:t xml:space="preserve"> feelings </w:t>
            </w:r>
            <w:proofErr w:type="spellStart"/>
            <w:r>
              <w:t>e.g</w:t>
            </w:r>
            <w:proofErr w:type="spellEnd"/>
            <w:r>
              <w:t xml:space="preserve"> the right to pass for student/teacher</w:t>
            </w:r>
          </w:p>
          <w:p w:rsidR="0040049E" w:rsidRDefault="0040049E" w:rsidP="009510CD"/>
          <w:p w:rsidR="0040049E" w:rsidRDefault="0040049E" w:rsidP="009510CD">
            <w:r>
              <w:t xml:space="preserve">The teacher prepares 5 graffiti sheets with the names of the following body systems, </w:t>
            </w:r>
            <w:proofErr w:type="spellStart"/>
            <w:r>
              <w:t>eg</w:t>
            </w:r>
            <w:proofErr w:type="spellEnd"/>
            <w:r>
              <w:t xml:space="preserve"> cardio-respiratory, muscular, skeletal, reproductive, digestive and immune.  Students move to each sheet and write down everything they know about each system (parts/components and function). </w:t>
            </w:r>
          </w:p>
          <w:p w:rsidR="0040049E" w:rsidRDefault="0040049E" w:rsidP="009510CD"/>
          <w:p w:rsidR="0040049E" w:rsidRPr="009C4813" w:rsidRDefault="0040049E" w:rsidP="009510CD">
            <w:r w:rsidRPr="009C4813">
              <w:t>Guide a controlled discussion on how students can best show their appreciation of the gift of their body. “What lifestyle choices indicate a healthy respect for our body?”  E.g. (physical-diet and exercise, social- friendships, sexual- body image and gender stereotyping).</w:t>
            </w:r>
          </w:p>
          <w:p w:rsidR="0040049E" w:rsidRDefault="0040049E" w:rsidP="009510CD"/>
          <w:p w:rsidR="0040049E" w:rsidRDefault="0040049E" w:rsidP="009510CD">
            <w:pPr>
              <w:pStyle w:val="BodyTextIndent"/>
            </w:pPr>
            <w:r>
              <w:t>Students construct a life stages timeline from birth to old age. Students write words such as baby, child, teenager, adult, middle age, old age at various stages along the timeline.  Using magazines, students cut out appropriate pictures of each developmental stage and paste them along their timeline.</w:t>
            </w:r>
          </w:p>
          <w:p w:rsidR="0040049E" w:rsidRDefault="0040049E" w:rsidP="009510CD">
            <w:pPr>
              <w:pStyle w:val="BodyTextIndent"/>
            </w:pPr>
          </w:p>
          <w:p w:rsidR="0040049E" w:rsidRDefault="0040049E" w:rsidP="009510CD">
            <w:pPr>
              <w:pStyle w:val="BodyTextIndent"/>
            </w:pPr>
            <w:r>
              <w:t xml:space="preserve">In groups, students list the physical changes of each stage, </w:t>
            </w:r>
            <w:proofErr w:type="spellStart"/>
            <w:r>
              <w:t>eg</w:t>
            </w:r>
            <w:proofErr w:type="spellEnd"/>
            <w:r>
              <w:t xml:space="preserve"> baby has no teeth, head relative to body size, hair growth, weight, height.  As a class, discuss the similarities and differences between the different stages of growth and development.</w:t>
            </w:r>
          </w:p>
          <w:p w:rsidR="0040049E" w:rsidRDefault="0040049E" w:rsidP="009510CD">
            <w:pPr>
              <w:pStyle w:val="BodyTextIndent"/>
            </w:pPr>
          </w:p>
          <w:p w:rsidR="0040049E" w:rsidRPr="00100F0B" w:rsidRDefault="0040049E" w:rsidP="009510CD">
            <w:pPr>
              <w:pStyle w:val="BodyTextIndent"/>
              <w:rPr>
                <w:b/>
              </w:rPr>
            </w:pPr>
            <w:r w:rsidRPr="00100F0B">
              <w:rPr>
                <w:b/>
              </w:rPr>
              <w:t>HOME TASK</w:t>
            </w:r>
          </w:p>
          <w:p w:rsidR="0040049E" w:rsidRDefault="0040049E" w:rsidP="009510CD">
            <w:pPr>
              <w:pStyle w:val="BodyTextIndent"/>
            </w:pPr>
            <w:r w:rsidRPr="00BB035F">
              <w:t xml:space="preserve">Students interview </w:t>
            </w:r>
            <w:r>
              <w:t xml:space="preserve">a </w:t>
            </w:r>
            <w:r w:rsidRPr="00BB035F">
              <w:t>parent/</w:t>
            </w:r>
            <w:r>
              <w:t>carer</w:t>
            </w:r>
            <w:r w:rsidRPr="00BB035F">
              <w:t xml:space="preserve"> about their own pregnancy and birth. Develop thei</w:t>
            </w:r>
            <w:r>
              <w:t xml:space="preserve">r own interview questions, </w:t>
            </w:r>
            <w:proofErr w:type="spellStart"/>
            <w:r>
              <w:t>e.g</w:t>
            </w:r>
            <w:proofErr w:type="spellEnd"/>
            <w:r>
              <w:t>, H</w:t>
            </w:r>
            <w:r w:rsidRPr="00BB035F">
              <w:t>ow did you fe</w:t>
            </w:r>
            <w:r>
              <w:t xml:space="preserve">el when you knew I was coming? </w:t>
            </w:r>
            <w:r w:rsidRPr="00BB035F">
              <w:t xml:space="preserve">Did you know I was boy or a girl? </w:t>
            </w:r>
            <w:r>
              <w:t xml:space="preserve">What names did you like? Where was I born? What was the name of Doctor or midwife that assisted with the delivery? What type of delivery? (natural or caesarean) </w:t>
            </w:r>
            <w:r w:rsidRPr="00BB035F">
              <w:t>What physical characteristics did I inherit?</w:t>
            </w:r>
            <w:r>
              <w:t xml:space="preserve"> (This information will be discussed in Lesson 6.)</w:t>
            </w:r>
          </w:p>
          <w:p w:rsidR="0040049E" w:rsidRDefault="0040049E" w:rsidP="00777442">
            <w:pPr>
              <w:pStyle w:val="BodyTextIndent"/>
            </w:pPr>
          </w:p>
        </w:tc>
      </w:tr>
      <w:tr w:rsidR="0040049E">
        <w:tc>
          <w:tcPr>
            <w:tcW w:w="4622" w:type="dxa"/>
            <w:gridSpan w:val="2"/>
          </w:tcPr>
          <w:p w:rsidR="0040049E" w:rsidRDefault="0040049E" w:rsidP="009510CD">
            <w:pPr>
              <w:rPr>
                <w:b/>
              </w:rPr>
            </w:pPr>
            <w:r w:rsidRPr="00BB035F">
              <w:rPr>
                <w:b/>
              </w:rPr>
              <w:lastRenderedPageBreak/>
              <w:t>Resources</w:t>
            </w:r>
          </w:p>
          <w:p w:rsidR="0040049E" w:rsidRDefault="0040049E" w:rsidP="006C15F5">
            <w:pPr>
              <w:numPr>
                <w:ilvl w:val="0"/>
                <w:numId w:val="43"/>
              </w:numPr>
              <w:tabs>
                <w:tab w:val="left" w:pos="360"/>
              </w:tabs>
              <w:ind w:left="0" w:firstLine="0"/>
            </w:pPr>
            <w:r w:rsidRPr="00923C74">
              <w:t>Graffiti Sheet</w:t>
            </w:r>
          </w:p>
          <w:p w:rsidR="0040049E" w:rsidRPr="00923C74" w:rsidRDefault="0040049E" w:rsidP="00100F0B"/>
        </w:tc>
        <w:tc>
          <w:tcPr>
            <w:tcW w:w="4623" w:type="dxa"/>
            <w:gridSpan w:val="2"/>
          </w:tcPr>
          <w:p w:rsidR="0040049E" w:rsidRDefault="0040049E" w:rsidP="009510CD">
            <w:pPr>
              <w:rPr>
                <w:b/>
              </w:rPr>
            </w:pPr>
            <w:r>
              <w:rPr>
                <w:b/>
              </w:rPr>
              <w:t xml:space="preserve">Assessment </w:t>
            </w:r>
          </w:p>
          <w:p w:rsidR="0040049E" w:rsidRPr="00923C74" w:rsidRDefault="0040049E" w:rsidP="009510CD">
            <w:pPr>
              <w:rPr>
                <w:b/>
              </w:rPr>
            </w:pPr>
            <w:r>
              <w:t>Student work samples of time-line</w:t>
            </w:r>
          </w:p>
        </w:tc>
      </w:tr>
    </w:tbl>
    <w:p w:rsidR="0040049E" w:rsidRDefault="0040049E" w:rsidP="009510CD"/>
    <w:p w:rsidR="0040049E" w:rsidRDefault="0040049E" w:rsidP="00184663">
      <w:pPr>
        <w:tabs>
          <w:tab w:val="left" w:pos="6943"/>
        </w:tabs>
        <w:rPr>
          <w:sz w:val="32"/>
        </w:rPr>
      </w:pPr>
      <w:r>
        <w:rPr>
          <w:b/>
          <w:sz w:val="32"/>
        </w:rPr>
        <w:br w:type="page"/>
      </w:r>
      <w:r>
        <w:rPr>
          <w:b/>
          <w:sz w:val="32"/>
        </w:rPr>
        <w:lastRenderedPageBreak/>
        <w:t>Lesson 6   What happened before I was born?</w:t>
      </w:r>
    </w:p>
    <w:p w:rsidR="0040049E" w:rsidRPr="00A71505" w:rsidRDefault="0040049E" w:rsidP="00184663">
      <w:pPr>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1"/>
        <w:gridCol w:w="3082"/>
        <w:gridCol w:w="1033"/>
        <w:gridCol w:w="2049"/>
      </w:tblGrid>
      <w:tr w:rsidR="0040049E">
        <w:tc>
          <w:tcPr>
            <w:tcW w:w="3081" w:type="dxa"/>
          </w:tcPr>
          <w:p w:rsidR="0040049E" w:rsidRDefault="0040049E" w:rsidP="006E0413">
            <w:pPr>
              <w:jc w:val="center"/>
              <w:rPr>
                <w:b/>
              </w:rPr>
            </w:pPr>
            <w:r>
              <w:rPr>
                <w:b/>
              </w:rPr>
              <w:t>Enduring Understandings</w:t>
            </w:r>
          </w:p>
        </w:tc>
        <w:tc>
          <w:tcPr>
            <w:tcW w:w="3082" w:type="dxa"/>
          </w:tcPr>
          <w:p w:rsidR="0040049E" w:rsidRDefault="0040049E" w:rsidP="006E0413">
            <w:pPr>
              <w:jc w:val="center"/>
              <w:rPr>
                <w:b/>
              </w:rPr>
            </w:pPr>
            <w:r>
              <w:rPr>
                <w:b/>
              </w:rPr>
              <w:t>Outcomes</w:t>
            </w:r>
          </w:p>
        </w:tc>
        <w:tc>
          <w:tcPr>
            <w:tcW w:w="3082" w:type="dxa"/>
            <w:gridSpan w:val="2"/>
          </w:tcPr>
          <w:p w:rsidR="0040049E" w:rsidRDefault="0040049E" w:rsidP="006E0413">
            <w:pPr>
              <w:jc w:val="center"/>
              <w:rPr>
                <w:b/>
              </w:rPr>
            </w:pPr>
            <w:r>
              <w:rPr>
                <w:b/>
              </w:rPr>
              <w:t>Indicators</w:t>
            </w:r>
          </w:p>
        </w:tc>
      </w:tr>
      <w:tr w:rsidR="0040049E">
        <w:tc>
          <w:tcPr>
            <w:tcW w:w="3081" w:type="dxa"/>
          </w:tcPr>
          <w:p w:rsidR="0040049E" w:rsidRPr="0036012D" w:rsidRDefault="0040049E" w:rsidP="00962DCC">
            <w:pPr>
              <w:spacing w:before="60"/>
              <w:rPr>
                <w:color w:val="000000"/>
              </w:rPr>
            </w:pPr>
            <w:r w:rsidRPr="00100F0B">
              <w:rPr>
                <w:color w:val="000000"/>
              </w:rPr>
              <w:t>E.2</w:t>
            </w:r>
            <w:r w:rsidRPr="0036012D">
              <w:rPr>
                <w:color w:val="000000"/>
              </w:rPr>
              <w:t xml:space="preserve"> Change and growth is a part of who we are.</w:t>
            </w:r>
          </w:p>
          <w:p w:rsidR="0040049E" w:rsidRDefault="0040049E" w:rsidP="00903FC0"/>
          <w:p w:rsidR="0040049E" w:rsidRDefault="0040049E" w:rsidP="00903FC0"/>
          <w:p w:rsidR="0040049E" w:rsidRDefault="0040049E" w:rsidP="00903FC0"/>
        </w:tc>
        <w:tc>
          <w:tcPr>
            <w:tcW w:w="3082" w:type="dxa"/>
          </w:tcPr>
          <w:p w:rsidR="0040049E" w:rsidRDefault="0040049E" w:rsidP="00962DCC">
            <w:pPr>
              <w:spacing w:before="60"/>
            </w:pPr>
            <w:r>
              <w:t>GDS3.9 Explains and demonstrates strategies for dealing with life changes</w:t>
            </w:r>
          </w:p>
          <w:p w:rsidR="0040049E" w:rsidRDefault="0040049E" w:rsidP="0036012D">
            <w:pPr>
              <w:ind w:firstLine="720"/>
            </w:pPr>
          </w:p>
          <w:p w:rsidR="0040049E" w:rsidRDefault="0040049E" w:rsidP="0036012D"/>
          <w:p w:rsidR="0040049E" w:rsidRDefault="0040049E" w:rsidP="0036012D"/>
          <w:p w:rsidR="0040049E" w:rsidRDefault="0040049E" w:rsidP="0036012D">
            <w:r>
              <w:t>COS3.1 Communicates confidently in a variety of situations</w:t>
            </w:r>
          </w:p>
          <w:p w:rsidR="0040049E" w:rsidRDefault="0040049E" w:rsidP="0036012D"/>
          <w:p w:rsidR="0040049E" w:rsidRDefault="0040049E" w:rsidP="0036012D">
            <w:r>
              <w:t>V1 Refers to a sense of their own worth and dignity</w:t>
            </w:r>
          </w:p>
          <w:p w:rsidR="0040049E" w:rsidRDefault="0040049E" w:rsidP="0036012D"/>
        </w:tc>
        <w:tc>
          <w:tcPr>
            <w:tcW w:w="3082" w:type="dxa"/>
            <w:gridSpan w:val="2"/>
          </w:tcPr>
          <w:p w:rsidR="0040049E" w:rsidRDefault="0040049E" w:rsidP="00962DCC">
            <w:pPr>
              <w:numPr>
                <w:ilvl w:val="0"/>
                <w:numId w:val="20"/>
              </w:numPr>
              <w:spacing w:before="60"/>
              <w:ind w:left="357" w:hanging="357"/>
            </w:pPr>
            <w:r>
              <w:t>Recognises that many changes occur in a predictable sequence</w:t>
            </w:r>
          </w:p>
          <w:p w:rsidR="0040049E" w:rsidRDefault="0040049E" w:rsidP="005F600D">
            <w:pPr>
              <w:numPr>
                <w:ilvl w:val="0"/>
                <w:numId w:val="20"/>
              </w:numPr>
            </w:pPr>
            <w:r>
              <w:t>Describes aspects of physical development</w:t>
            </w:r>
          </w:p>
          <w:p w:rsidR="0040049E" w:rsidRDefault="0040049E" w:rsidP="005F600D"/>
          <w:p w:rsidR="0040049E" w:rsidRDefault="0040049E" w:rsidP="0036012D">
            <w:pPr>
              <w:numPr>
                <w:ilvl w:val="0"/>
                <w:numId w:val="20"/>
              </w:numPr>
            </w:pPr>
            <w:r>
              <w:t>Designs and presents a timeline of life stages</w:t>
            </w:r>
          </w:p>
          <w:p w:rsidR="0040049E" w:rsidRDefault="0040049E" w:rsidP="0036012D"/>
          <w:p w:rsidR="0040049E" w:rsidRDefault="0040049E" w:rsidP="0036012D"/>
          <w:p w:rsidR="0040049E" w:rsidRDefault="0040049E" w:rsidP="0036012D">
            <w:pPr>
              <w:numPr>
                <w:ilvl w:val="0"/>
                <w:numId w:val="20"/>
              </w:numPr>
            </w:pPr>
            <w:r>
              <w:t>Accepts themselves as they grow and change</w:t>
            </w:r>
          </w:p>
        </w:tc>
      </w:tr>
      <w:tr w:rsidR="0040049E">
        <w:tc>
          <w:tcPr>
            <w:tcW w:w="9245" w:type="dxa"/>
            <w:gridSpan w:val="4"/>
          </w:tcPr>
          <w:p w:rsidR="0040049E" w:rsidRDefault="0040049E" w:rsidP="00903FC0">
            <w:pPr>
              <w:rPr>
                <w:b/>
              </w:rPr>
            </w:pPr>
            <w:r>
              <w:rPr>
                <w:b/>
              </w:rPr>
              <w:t xml:space="preserve">Suggested Learning Experiences </w:t>
            </w:r>
          </w:p>
          <w:p w:rsidR="0040049E" w:rsidRDefault="0040049E" w:rsidP="006E0413">
            <w:pPr>
              <w:pStyle w:val="BodyTextIndent"/>
              <w:spacing w:before="60"/>
            </w:pPr>
            <w:r>
              <w:t xml:space="preserve">In small groups, students share and discuss the information gathered from the Home Task interview, regarding their parents/guardian’s recollection of the time during pregnancy and their birth.  </w:t>
            </w:r>
          </w:p>
          <w:p w:rsidR="0040049E" w:rsidRPr="00316527" w:rsidRDefault="0040049E" w:rsidP="00316527">
            <w:pPr>
              <w:pStyle w:val="BodyTextIndent"/>
              <w:spacing w:before="60"/>
              <w:rPr>
                <w:iCs/>
                <w:color w:val="FF0000"/>
              </w:rPr>
            </w:pPr>
            <w:r w:rsidRPr="00316527">
              <w:rPr>
                <w:color w:val="FF0000"/>
              </w:rPr>
              <w:t xml:space="preserve">TW: Every person is unique, worthy of respect and love, created in the image and likeness of God. Our body is a gift of God. </w:t>
            </w:r>
          </w:p>
          <w:p w:rsidR="0040049E" w:rsidRDefault="0040049E" w:rsidP="00B76991">
            <w:pPr>
              <w:pStyle w:val="BodyTextIndent"/>
              <w:spacing w:before="120"/>
              <w:rPr>
                <w:b/>
              </w:rPr>
            </w:pPr>
            <w:r w:rsidRPr="00923C74">
              <w:rPr>
                <w:b/>
              </w:rPr>
              <w:t>TEACHER NOTE</w:t>
            </w:r>
            <w:r>
              <w:rPr>
                <w:b/>
              </w:rPr>
              <w:t xml:space="preserve">: It is suggested that teachers provide an opportunity </w:t>
            </w:r>
            <w:r w:rsidRPr="00B76991">
              <w:rPr>
                <w:b/>
              </w:rPr>
              <w:t xml:space="preserve">for parents to view the </w:t>
            </w:r>
            <w:r w:rsidRPr="0020124B">
              <w:rPr>
                <w:b/>
                <w:i/>
              </w:rPr>
              <w:t xml:space="preserve">A New </w:t>
            </w:r>
            <w:r w:rsidRPr="0020124B">
              <w:rPr>
                <w:b/>
              </w:rPr>
              <w:t>Baby</w:t>
            </w:r>
            <w:r>
              <w:t xml:space="preserve"> </w:t>
            </w:r>
            <w:r w:rsidRPr="00B76991">
              <w:rPr>
                <w:b/>
              </w:rPr>
              <w:t xml:space="preserve">DVD prior to showing it to their students </w:t>
            </w:r>
            <w:r>
              <w:rPr>
                <w:b/>
              </w:rPr>
              <w:t xml:space="preserve">either at the </w:t>
            </w:r>
            <w:r w:rsidRPr="00B76991">
              <w:rPr>
                <w:b/>
              </w:rPr>
              <w:t>parent information night</w:t>
            </w:r>
            <w:r>
              <w:rPr>
                <w:b/>
              </w:rPr>
              <w:t xml:space="preserve">, or at other times set by the teacher. The use of this DVD is at the </w:t>
            </w:r>
            <w:r w:rsidRPr="00B76991">
              <w:rPr>
                <w:b/>
              </w:rPr>
              <w:t>discretion of the teacher/Principal</w:t>
            </w:r>
            <w:r>
              <w:rPr>
                <w:b/>
              </w:rPr>
              <w:t>, based on its suitability for the local community context.</w:t>
            </w:r>
            <w:r w:rsidRPr="00B76991">
              <w:rPr>
                <w:b/>
              </w:rPr>
              <w:t xml:space="preserve"> Teacher</w:t>
            </w:r>
            <w:r>
              <w:rPr>
                <w:b/>
              </w:rPr>
              <w:t xml:space="preserve">s’ are advised to </w:t>
            </w:r>
            <w:r w:rsidRPr="00B76991">
              <w:rPr>
                <w:b/>
              </w:rPr>
              <w:t>preview the</w:t>
            </w:r>
            <w:r w:rsidRPr="006F4DF0">
              <w:rPr>
                <w:b/>
              </w:rPr>
              <w:t xml:space="preserve"> DVD prior to showing it to students. Note you may w</w:t>
            </w:r>
            <w:r>
              <w:rPr>
                <w:b/>
              </w:rPr>
              <w:t xml:space="preserve">ish to inform the students that there is a brief view of a </w:t>
            </w:r>
            <w:r w:rsidRPr="006F4DF0">
              <w:rPr>
                <w:b/>
              </w:rPr>
              <w:t>child birth scene</w:t>
            </w:r>
            <w:r>
              <w:rPr>
                <w:b/>
              </w:rPr>
              <w:t xml:space="preserve">. </w:t>
            </w:r>
          </w:p>
          <w:p w:rsidR="0040049E" w:rsidRDefault="0040049E" w:rsidP="006E0413">
            <w:pPr>
              <w:pStyle w:val="BodyTextIndent"/>
              <w:spacing w:before="60"/>
            </w:pPr>
            <w:r w:rsidRPr="00923C74">
              <w:rPr>
                <w:b/>
              </w:rPr>
              <w:t>TEACHER NOTE:</w:t>
            </w:r>
            <w:r>
              <w:t xml:space="preserve">  It is essential that you be aware of the possibilities of adopted students or students born by surrogacy.</w:t>
            </w:r>
          </w:p>
          <w:p w:rsidR="0040049E" w:rsidRDefault="0040049E" w:rsidP="006E0413">
            <w:pPr>
              <w:pStyle w:val="BodyTextIndent"/>
              <w:spacing w:before="60"/>
            </w:pPr>
            <w:r>
              <w:t xml:space="preserve">Students view one/both of the following DVDs: </w:t>
            </w:r>
          </w:p>
          <w:p w:rsidR="0040049E" w:rsidRDefault="0040049E" w:rsidP="00903FC0">
            <w:pPr>
              <w:pStyle w:val="BodyTextIndent"/>
              <w:numPr>
                <w:ilvl w:val="0"/>
                <w:numId w:val="42"/>
              </w:numPr>
            </w:pPr>
            <w:r>
              <w:rPr>
                <w:i/>
              </w:rPr>
              <w:t xml:space="preserve">A New </w:t>
            </w:r>
            <w:r w:rsidRPr="002956B2">
              <w:t>Baby</w:t>
            </w:r>
            <w:r>
              <w:t xml:space="preserve"> (20 mins) and discuss how the foetus grows and changes throughout the pregnancy. Students can use the following worksheets provided - </w:t>
            </w:r>
            <w:r w:rsidRPr="00BB035F">
              <w:rPr>
                <w:i/>
              </w:rPr>
              <w:t>Foetus at</w:t>
            </w:r>
            <w:r w:rsidRPr="00BB035F">
              <w:rPr>
                <w:b/>
              </w:rPr>
              <w:t xml:space="preserve"> </w:t>
            </w:r>
            <w:r w:rsidRPr="00BB035F">
              <w:rPr>
                <w:i/>
              </w:rPr>
              <w:t xml:space="preserve">6, 12, 16, 24, 32 and 40 weeks </w:t>
            </w:r>
            <w:r w:rsidRPr="00BB035F">
              <w:rPr>
                <w:iCs/>
              </w:rPr>
              <w:t>sheet</w:t>
            </w:r>
            <w:r>
              <w:rPr>
                <w:iCs/>
              </w:rPr>
              <w:t>.</w:t>
            </w:r>
            <w:r>
              <w:t xml:space="preserve">  </w:t>
            </w:r>
          </w:p>
          <w:p w:rsidR="0040049E" w:rsidRDefault="0040049E" w:rsidP="00903FC0">
            <w:pPr>
              <w:pStyle w:val="BodyTextIndent"/>
              <w:numPr>
                <w:ilvl w:val="0"/>
                <w:numId w:val="42"/>
              </w:numPr>
            </w:pPr>
            <w:r w:rsidRPr="00BB035F">
              <w:rPr>
                <w:i/>
              </w:rPr>
              <w:t>Before You Were Born</w:t>
            </w:r>
            <w:r w:rsidRPr="00BB035F">
              <w:t xml:space="preserve"> </w:t>
            </w:r>
            <w:r>
              <w:t xml:space="preserve">(8 mins) which shows the intra-uterine photography of the foetus showing the physical attributes of the developing baby.  This DVD develops the Catholic perspective and how our birth is part of God’s plan.  </w:t>
            </w:r>
            <w:r w:rsidRPr="00BB035F">
              <w:t xml:space="preserve"> </w:t>
            </w:r>
          </w:p>
          <w:p w:rsidR="0040049E" w:rsidRDefault="0040049E" w:rsidP="00A71505">
            <w:pPr>
              <w:pStyle w:val="BodyTextIndent"/>
              <w:spacing w:before="60"/>
            </w:pPr>
            <w:r w:rsidRPr="00923C74">
              <w:rPr>
                <w:b/>
              </w:rPr>
              <w:t>OPTION</w:t>
            </w:r>
            <w:r>
              <w:t>:  If there is no access to the DVDs, u</w:t>
            </w:r>
            <w:r w:rsidRPr="00BB035F">
              <w:t xml:space="preserve">se the following worksheets provided, </w:t>
            </w:r>
            <w:r w:rsidRPr="00BB035F">
              <w:rPr>
                <w:i/>
              </w:rPr>
              <w:t>Foetus at</w:t>
            </w:r>
            <w:r w:rsidRPr="00BB035F">
              <w:rPr>
                <w:b/>
              </w:rPr>
              <w:t xml:space="preserve"> </w:t>
            </w:r>
            <w:r w:rsidRPr="00BB035F">
              <w:rPr>
                <w:i/>
              </w:rPr>
              <w:t xml:space="preserve">6, 12, 16, 24, 32 and 40 weeks </w:t>
            </w:r>
            <w:r w:rsidRPr="00BB035F">
              <w:rPr>
                <w:iCs/>
              </w:rPr>
              <w:t>sheet</w:t>
            </w:r>
            <w:r>
              <w:rPr>
                <w:iCs/>
              </w:rPr>
              <w:t>.</w:t>
            </w:r>
            <w:r>
              <w:t xml:space="preserve">  </w:t>
            </w:r>
            <w:r w:rsidRPr="00BB035F">
              <w:t>Teachers may access slides</w:t>
            </w:r>
            <w:r>
              <w:t>,</w:t>
            </w:r>
            <w:r w:rsidRPr="00BB035F">
              <w:t xml:space="preserve"> books</w:t>
            </w:r>
            <w:r>
              <w:t xml:space="preserve"> or websites</w:t>
            </w:r>
            <w:r w:rsidRPr="00BB035F">
              <w:t xml:space="preserve"> depicting foetal development.  List the physical characteristics at each stage. It is important for children to realise that </w:t>
            </w:r>
            <w:r w:rsidRPr="00202AA4">
              <w:rPr>
                <w:color w:val="FF0000"/>
              </w:rPr>
              <w:t>our Catholic faith tells us that our life begins from conception or fertilisation.  Every human life, from the moment of conception until death is sacred.</w:t>
            </w:r>
            <w:r>
              <w:t xml:space="preserve">  (There are many resources that show foetal development – PLEASE BE SURE TO VIEW THESE BEFORE SHOWING THEM TO THE STUDENTS.)</w:t>
            </w:r>
          </w:p>
        </w:tc>
      </w:tr>
      <w:tr w:rsidR="0040049E" w:rsidTr="00316527">
        <w:tc>
          <w:tcPr>
            <w:tcW w:w="7196" w:type="dxa"/>
            <w:gridSpan w:val="3"/>
          </w:tcPr>
          <w:p w:rsidR="0040049E" w:rsidRPr="00923C74" w:rsidRDefault="0040049E" w:rsidP="00903FC0">
            <w:r w:rsidRPr="00923C74">
              <w:rPr>
                <w:b/>
              </w:rPr>
              <w:t>Resources</w:t>
            </w:r>
          </w:p>
          <w:p w:rsidR="0040049E" w:rsidRDefault="0040049E" w:rsidP="00903FC0">
            <w:pPr>
              <w:numPr>
                <w:ilvl w:val="0"/>
                <w:numId w:val="34"/>
              </w:numPr>
            </w:pPr>
            <w:r w:rsidRPr="006E0413">
              <w:t>DVD: Before You Were Born. Available from Teaching and Learning Resource Unit  Mt. Druitt :</w:t>
            </w:r>
            <w:r w:rsidRPr="006E0413">
              <w:rPr>
                <w:rFonts w:ascii="Tahoma" w:eastAsia="MS PGothic" w:hAnsi="Tahoma" w:cs="Tahoma"/>
                <w:lang w:val="en-US"/>
              </w:rPr>
              <w:t xml:space="preserve"> </w:t>
            </w:r>
            <w:r w:rsidRPr="006E0413">
              <w:t xml:space="preserve">Phone: 96774342 </w:t>
            </w:r>
          </w:p>
          <w:p w:rsidR="0040049E" w:rsidRPr="006E0413" w:rsidRDefault="0040049E" w:rsidP="00903FC0">
            <w:pPr>
              <w:numPr>
                <w:ilvl w:val="0"/>
                <w:numId w:val="34"/>
              </w:numPr>
            </w:pPr>
            <w:r w:rsidRPr="006E0413">
              <w:t xml:space="preserve">DVD: A New Baby, New Wonder of Living Series.  Phone: (03) 9870 7044  </w:t>
            </w:r>
            <w:hyperlink r:id="rId38" w:history="1">
              <w:r w:rsidRPr="006E0413">
                <w:rPr>
                  <w:rStyle w:val="Hyperlink"/>
                </w:rPr>
                <w:t>www.opendoors.com.au</w:t>
              </w:r>
            </w:hyperlink>
          </w:p>
          <w:p w:rsidR="0040049E" w:rsidRPr="006E0413" w:rsidRDefault="0040049E" w:rsidP="0036012D">
            <w:pPr>
              <w:numPr>
                <w:ilvl w:val="0"/>
                <w:numId w:val="34"/>
              </w:numPr>
            </w:pPr>
            <w:r w:rsidRPr="006E0413">
              <w:t xml:space="preserve">Board of Studies. NSW. (1999). </w:t>
            </w:r>
            <w:r w:rsidRPr="006E0413">
              <w:rPr>
                <w:i/>
              </w:rPr>
              <w:t>PDHPE K–6 Teaching Kit: Getting It Together.</w:t>
            </w:r>
            <w:r w:rsidRPr="006E0413">
              <w:t xml:space="preserve"> </w:t>
            </w:r>
          </w:p>
          <w:p w:rsidR="0040049E" w:rsidRPr="006E0413" w:rsidRDefault="0040049E" w:rsidP="0036012D">
            <w:r w:rsidRPr="006E0413">
              <w:t xml:space="preserve">       Sydney: BOS. p 40.</w:t>
            </w:r>
          </w:p>
          <w:p w:rsidR="0040049E" w:rsidRPr="00923C74" w:rsidRDefault="0040049E" w:rsidP="0036012D"/>
        </w:tc>
        <w:tc>
          <w:tcPr>
            <w:tcW w:w="2049" w:type="dxa"/>
          </w:tcPr>
          <w:p w:rsidR="0040049E" w:rsidRPr="0036012D" w:rsidRDefault="0040049E" w:rsidP="00903FC0">
            <w:pPr>
              <w:rPr>
                <w:b/>
              </w:rPr>
            </w:pPr>
            <w:r w:rsidRPr="0036012D">
              <w:rPr>
                <w:b/>
              </w:rPr>
              <w:t>Assessment</w:t>
            </w:r>
            <w:r>
              <w:rPr>
                <w:b/>
              </w:rPr>
              <w:t xml:space="preserve"> </w:t>
            </w:r>
          </w:p>
          <w:p w:rsidR="0040049E" w:rsidRPr="00923C74" w:rsidRDefault="0040049E" w:rsidP="00903FC0">
            <w:r>
              <w:t>Teacher observation of student discussion</w:t>
            </w:r>
          </w:p>
        </w:tc>
      </w:tr>
    </w:tbl>
    <w:p w:rsidR="0040049E" w:rsidRDefault="0040049E" w:rsidP="009510CD">
      <w:r>
        <w:object w:dxaOrig="9060" w:dyaOrig="13740">
          <v:shape id="_x0000_i1029" type="#_x0000_t75" style="width:439.4pt;height:667.1pt" o:ole="" fillcolor="window">
            <v:imagedata r:id="rId39" o:title=""/>
          </v:shape>
          <o:OLEObject Type="Embed" ProgID="Word.Picture.8" ShapeID="_x0000_i1029" DrawAspect="Content" ObjectID="_1423469395" r:id="rId40"/>
        </w:object>
      </w:r>
    </w:p>
    <w:tbl>
      <w:tblPr>
        <w:tblW w:w="0" w:type="auto"/>
        <w:tblLook w:val="0000" w:firstRow="0" w:lastRow="0" w:firstColumn="0" w:lastColumn="0" w:noHBand="0" w:noVBand="0"/>
      </w:tblPr>
      <w:tblGrid>
        <w:gridCol w:w="8522"/>
      </w:tblGrid>
      <w:tr w:rsidR="0040049E">
        <w:tc>
          <w:tcPr>
            <w:tcW w:w="8522" w:type="dxa"/>
          </w:tcPr>
          <w:p w:rsidR="0040049E" w:rsidRDefault="0040049E" w:rsidP="00DF66D6">
            <w:pPr>
              <w:ind w:right="-180"/>
              <w:jc w:val="center"/>
              <w:rPr>
                <w:sz w:val="14"/>
                <w:lang w:val="en-US"/>
              </w:rPr>
            </w:pPr>
            <w:r>
              <w:rPr>
                <w:sz w:val="14"/>
                <w:lang w:val="en-US"/>
              </w:rPr>
              <w:t xml:space="preserve">Reproduced from: Board of Studies NSW (1998) </w:t>
            </w:r>
            <w:r>
              <w:rPr>
                <w:i/>
                <w:iCs/>
                <w:sz w:val="14"/>
                <w:lang w:val="en-US"/>
              </w:rPr>
              <w:t xml:space="preserve">Personal Development, Health and Physical Education K–6 Teaching Kit: Interpersonal Relationships; Growth and Development; </w:t>
            </w:r>
            <w:r>
              <w:rPr>
                <w:sz w:val="14"/>
                <w:lang w:val="en-US"/>
              </w:rPr>
              <w:t>and</w:t>
            </w:r>
            <w:r>
              <w:rPr>
                <w:i/>
                <w:iCs/>
                <w:sz w:val="14"/>
                <w:lang w:val="en-US"/>
              </w:rPr>
              <w:t xml:space="preserve"> Safe Living </w:t>
            </w:r>
            <w:r>
              <w:rPr>
                <w:sz w:val="14"/>
                <w:lang w:val="en-US"/>
              </w:rPr>
              <w:t>Stages 1-3.</w:t>
            </w:r>
          </w:p>
        </w:tc>
      </w:tr>
    </w:tbl>
    <w:p w:rsidR="0040049E" w:rsidRDefault="0040049E" w:rsidP="009510CD">
      <w:pPr>
        <w:rPr>
          <w:sz w:val="32"/>
        </w:rPr>
      </w:pPr>
      <w:r>
        <w:br w:type="page"/>
      </w:r>
      <w:r>
        <w:rPr>
          <w:b/>
          <w:sz w:val="32"/>
        </w:rPr>
        <w:lastRenderedPageBreak/>
        <w:t xml:space="preserve">Lesson 7 </w:t>
      </w:r>
      <w:proofErr w:type="gramStart"/>
      <w:r>
        <w:rPr>
          <w:b/>
          <w:sz w:val="32"/>
        </w:rPr>
        <w:t>How</w:t>
      </w:r>
      <w:proofErr w:type="gramEnd"/>
      <w:r>
        <w:rPr>
          <w:b/>
          <w:sz w:val="32"/>
        </w:rPr>
        <w:t xml:space="preserve"> does puberty begin?</w:t>
      </w:r>
    </w:p>
    <w:p w:rsidR="0040049E" w:rsidRDefault="0040049E" w:rsidP="009510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1"/>
        <w:gridCol w:w="3082"/>
        <w:gridCol w:w="182"/>
        <w:gridCol w:w="2900"/>
      </w:tblGrid>
      <w:tr w:rsidR="0040049E">
        <w:tc>
          <w:tcPr>
            <w:tcW w:w="3081" w:type="dxa"/>
          </w:tcPr>
          <w:p w:rsidR="0040049E" w:rsidRPr="003324E2" w:rsidRDefault="0040049E" w:rsidP="0090504C">
            <w:pPr>
              <w:jc w:val="center"/>
              <w:rPr>
                <w:b/>
              </w:rPr>
            </w:pPr>
            <w:r w:rsidRPr="003324E2">
              <w:rPr>
                <w:b/>
              </w:rPr>
              <w:t>Enduring Understanding</w:t>
            </w:r>
          </w:p>
        </w:tc>
        <w:tc>
          <w:tcPr>
            <w:tcW w:w="3082" w:type="dxa"/>
          </w:tcPr>
          <w:p w:rsidR="0040049E" w:rsidRPr="003324E2" w:rsidRDefault="0040049E" w:rsidP="0090504C">
            <w:pPr>
              <w:jc w:val="center"/>
              <w:rPr>
                <w:b/>
              </w:rPr>
            </w:pPr>
            <w:r w:rsidRPr="003324E2">
              <w:rPr>
                <w:b/>
              </w:rPr>
              <w:t>Outcomes</w:t>
            </w:r>
          </w:p>
        </w:tc>
        <w:tc>
          <w:tcPr>
            <w:tcW w:w="3082" w:type="dxa"/>
            <w:gridSpan w:val="2"/>
          </w:tcPr>
          <w:p w:rsidR="0040049E" w:rsidRPr="003324E2" w:rsidRDefault="0040049E" w:rsidP="0090504C">
            <w:pPr>
              <w:jc w:val="center"/>
              <w:rPr>
                <w:b/>
              </w:rPr>
            </w:pPr>
            <w:r w:rsidRPr="003324E2">
              <w:rPr>
                <w:b/>
              </w:rPr>
              <w:t>Indicators</w:t>
            </w:r>
          </w:p>
        </w:tc>
      </w:tr>
      <w:tr w:rsidR="0040049E" w:rsidTr="00316527">
        <w:trPr>
          <w:trHeight w:val="3370"/>
        </w:trPr>
        <w:tc>
          <w:tcPr>
            <w:tcW w:w="3081" w:type="dxa"/>
          </w:tcPr>
          <w:p w:rsidR="0040049E" w:rsidRPr="001D54EA" w:rsidRDefault="0040049E" w:rsidP="0090504C">
            <w:pPr>
              <w:spacing w:before="60"/>
              <w:rPr>
                <w:color w:val="000000"/>
              </w:rPr>
            </w:pPr>
            <w:r w:rsidRPr="001D54EA">
              <w:rPr>
                <w:color w:val="000000"/>
              </w:rPr>
              <w:t>E.2. Change and growth is a part of who we are.</w:t>
            </w:r>
          </w:p>
          <w:p w:rsidR="0040049E" w:rsidRPr="001D54EA" w:rsidRDefault="0040049E" w:rsidP="005F600D">
            <w:pPr>
              <w:rPr>
                <w:color w:val="000000"/>
              </w:rPr>
            </w:pPr>
          </w:p>
          <w:p w:rsidR="0040049E" w:rsidRPr="001D54EA" w:rsidRDefault="0040049E" w:rsidP="005F600D">
            <w:pPr>
              <w:rPr>
                <w:color w:val="000000"/>
              </w:rPr>
            </w:pPr>
            <w:r w:rsidRPr="001D54EA">
              <w:rPr>
                <w:color w:val="000000"/>
              </w:rPr>
              <w:t xml:space="preserve">E.4.We </w:t>
            </w:r>
            <w:proofErr w:type="gramStart"/>
            <w:r w:rsidRPr="001D54EA">
              <w:rPr>
                <w:color w:val="000000"/>
              </w:rPr>
              <w:t>have</w:t>
            </w:r>
            <w:proofErr w:type="gramEnd"/>
            <w:r w:rsidRPr="001D54EA">
              <w:rPr>
                <w:color w:val="000000"/>
              </w:rPr>
              <w:t xml:space="preserve"> a responsibility to make wise decisions about our body and our relationships.</w:t>
            </w:r>
          </w:p>
          <w:p w:rsidR="0040049E" w:rsidRPr="001D54EA" w:rsidRDefault="0040049E" w:rsidP="005F600D"/>
          <w:p w:rsidR="0040049E" w:rsidRPr="001D54EA" w:rsidRDefault="0040049E" w:rsidP="005F600D"/>
          <w:p w:rsidR="0040049E" w:rsidRPr="001D54EA" w:rsidRDefault="0040049E" w:rsidP="005F600D"/>
          <w:p w:rsidR="0040049E" w:rsidRPr="001D54EA" w:rsidRDefault="0040049E" w:rsidP="00713580"/>
        </w:tc>
        <w:tc>
          <w:tcPr>
            <w:tcW w:w="3082" w:type="dxa"/>
          </w:tcPr>
          <w:p w:rsidR="0040049E" w:rsidRPr="001D54EA" w:rsidRDefault="0040049E" w:rsidP="0090504C">
            <w:pPr>
              <w:spacing w:before="60"/>
            </w:pPr>
            <w:r w:rsidRPr="001D54EA">
              <w:t>GDS3.9 Explains and demonstrates strategies for dealing with life changes</w:t>
            </w:r>
          </w:p>
          <w:p w:rsidR="0040049E" w:rsidRPr="001D54EA" w:rsidRDefault="0040049E" w:rsidP="005F600D"/>
          <w:p w:rsidR="0040049E" w:rsidRDefault="0040049E" w:rsidP="0077521C">
            <w:r w:rsidRPr="001D54EA">
              <w:t>COS3.1 Communicates confidently in a variety of situations</w:t>
            </w:r>
          </w:p>
          <w:p w:rsidR="0040049E" w:rsidRPr="001D54EA" w:rsidRDefault="0040049E" w:rsidP="0077521C"/>
          <w:p w:rsidR="0040049E" w:rsidRPr="001D54EA" w:rsidRDefault="0040049E" w:rsidP="00713580">
            <w:pPr>
              <w:spacing w:before="120"/>
            </w:pPr>
            <w:r w:rsidRPr="001D54EA">
              <w:t>V1 Refers to a sense of their own worth and dignity</w:t>
            </w:r>
          </w:p>
        </w:tc>
        <w:tc>
          <w:tcPr>
            <w:tcW w:w="3082" w:type="dxa"/>
            <w:gridSpan w:val="2"/>
          </w:tcPr>
          <w:p w:rsidR="0040049E" w:rsidRDefault="0040049E" w:rsidP="0090504C">
            <w:pPr>
              <w:numPr>
                <w:ilvl w:val="0"/>
                <w:numId w:val="20"/>
              </w:numPr>
              <w:spacing w:before="60"/>
              <w:ind w:left="357" w:hanging="357"/>
            </w:pPr>
            <w:r w:rsidRPr="001D54EA">
              <w:t>Recognises that many changes occur in a predictable sequence</w:t>
            </w:r>
          </w:p>
          <w:p w:rsidR="0040049E" w:rsidRPr="001D54EA" w:rsidRDefault="0040049E" w:rsidP="00316527">
            <w:pPr>
              <w:spacing w:before="60"/>
            </w:pPr>
          </w:p>
          <w:p w:rsidR="0040049E" w:rsidRDefault="0040049E" w:rsidP="0090504C">
            <w:pPr>
              <w:numPr>
                <w:ilvl w:val="0"/>
                <w:numId w:val="20"/>
              </w:numPr>
              <w:spacing w:before="60"/>
              <w:ind w:left="357" w:hanging="357"/>
            </w:pPr>
            <w:r w:rsidRPr="001D54EA">
              <w:t>Devises questions to clarify understandings related to puberty</w:t>
            </w:r>
          </w:p>
          <w:p w:rsidR="0040049E" w:rsidRDefault="0040049E" w:rsidP="00316527">
            <w:pPr>
              <w:spacing w:before="60"/>
            </w:pPr>
          </w:p>
          <w:p w:rsidR="0040049E" w:rsidRPr="001D54EA" w:rsidRDefault="0040049E" w:rsidP="00713580">
            <w:pPr>
              <w:numPr>
                <w:ilvl w:val="0"/>
                <w:numId w:val="20"/>
              </w:numPr>
              <w:ind w:left="357" w:hanging="357"/>
            </w:pPr>
            <w:r w:rsidRPr="001D54EA">
              <w:t>Accepts themselves as they grow and change</w:t>
            </w:r>
          </w:p>
        </w:tc>
      </w:tr>
      <w:tr w:rsidR="0040049E">
        <w:tc>
          <w:tcPr>
            <w:tcW w:w="9245" w:type="dxa"/>
            <w:gridSpan w:val="4"/>
          </w:tcPr>
          <w:p w:rsidR="0040049E" w:rsidRPr="00100F0B" w:rsidRDefault="0040049E" w:rsidP="009510CD">
            <w:r>
              <w:rPr>
                <w:b/>
              </w:rPr>
              <w:t xml:space="preserve">Suggested </w:t>
            </w:r>
            <w:r w:rsidRPr="00100F0B">
              <w:rPr>
                <w:b/>
              </w:rPr>
              <w:t xml:space="preserve">Learning Experiences </w:t>
            </w:r>
          </w:p>
          <w:p w:rsidR="0040049E" w:rsidRDefault="0040049E" w:rsidP="00316527">
            <w:pPr>
              <w:ind w:right="-850"/>
              <w:rPr>
                <w:color w:val="FF0000"/>
              </w:rPr>
            </w:pPr>
          </w:p>
          <w:p w:rsidR="0040049E" w:rsidRPr="00316527" w:rsidRDefault="0040049E" w:rsidP="00316527">
            <w:pPr>
              <w:ind w:right="-850"/>
              <w:rPr>
                <w:color w:val="FF0000"/>
              </w:rPr>
            </w:pPr>
            <w:r w:rsidRPr="00316527">
              <w:rPr>
                <w:color w:val="FF0000"/>
              </w:rPr>
              <w:t xml:space="preserve">TW: Our body is a gift of God, ‘God’s temple’ (1 </w:t>
            </w:r>
            <w:proofErr w:type="spellStart"/>
            <w:r w:rsidRPr="00316527">
              <w:rPr>
                <w:color w:val="FF0000"/>
              </w:rPr>
              <w:t>Cor</w:t>
            </w:r>
            <w:proofErr w:type="spellEnd"/>
            <w:r w:rsidRPr="00316527">
              <w:rPr>
                <w:color w:val="FF0000"/>
              </w:rPr>
              <w:t xml:space="preserve"> 3:16) to be treated with respect. </w:t>
            </w:r>
          </w:p>
          <w:p w:rsidR="0040049E" w:rsidRPr="00316527" w:rsidRDefault="0040049E" w:rsidP="00316527">
            <w:pPr>
              <w:rPr>
                <w:color w:val="FF0000"/>
              </w:rPr>
            </w:pPr>
            <w:r w:rsidRPr="00316527">
              <w:rPr>
                <w:color w:val="FF0000"/>
              </w:rPr>
              <w:t xml:space="preserve">It is our responsibility to be faithful to ourselves, others and God in all areas of our life. </w:t>
            </w:r>
          </w:p>
          <w:p w:rsidR="0040049E" w:rsidRPr="00316527" w:rsidRDefault="0040049E" w:rsidP="00316527">
            <w:pPr>
              <w:spacing w:after="120"/>
              <w:rPr>
                <w:color w:val="FF0000"/>
              </w:rPr>
            </w:pPr>
            <w:r w:rsidRPr="00316527">
              <w:rPr>
                <w:color w:val="FF0000"/>
              </w:rPr>
              <w:t xml:space="preserve">Each individual is created in the image and likeness of God. </w:t>
            </w:r>
          </w:p>
          <w:p w:rsidR="0040049E" w:rsidRPr="001D54EA" w:rsidRDefault="0040049E" w:rsidP="00D44091">
            <w:pPr>
              <w:pStyle w:val="BodyTextIndent"/>
              <w:spacing w:before="120"/>
            </w:pPr>
            <w:r w:rsidRPr="001D54EA">
              <w:t>Students use their timeline from the previous lesson and discuss why we change.  Teacher focuses students’ attention on changes from child to teenager and how everyone has their own body clock for changes in physical development.</w:t>
            </w:r>
          </w:p>
          <w:p w:rsidR="0040049E" w:rsidRPr="001D54EA" w:rsidRDefault="0040049E" w:rsidP="00D44091">
            <w:pPr>
              <w:pStyle w:val="BodyTextIndent"/>
              <w:spacing w:before="120"/>
            </w:pPr>
            <w:r w:rsidRPr="001D54EA">
              <w:t xml:space="preserve">In small groups, students brainstorm changes they know that will occur during puberty for </w:t>
            </w:r>
            <w:r w:rsidRPr="001D54EA">
              <w:rPr>
                <w:b/>
              </w:rPr>
              <w:t>both boys and girls</w:t>
            </w:r>
            <w:r w:rsidRPr="001D54EA">
              <w:t>.  Record these on A3 paper. As a class, groups share their responses by pinning their A3 paper on the wall and the class walks past each group’s responses and can add ideas to each list.</w:t>
            </w:r>
          </w:p>
          <w:p w:rsidR="0040049E" w:rsidRDefault="0040049E" w:rsidP="00D44091">
            <w:pPr>
              <w:pStyle w:val="BodyTextIndent"/>
              <w:spacing w:before="120"/>
            </w:pPr>
          </w:p>
          <w:p w:rsidR="0040049E" w:rsidRDefault="0040049E" w:rsidP="00202AA4">
            <w:pPr>
              <w:pStyle w:val="BodyTextIndent"/>
              <w:spacing w:before="120"/>
              <w:rPr>
                <w:b/>
              </w:rPr>
            </w:pPr>
            <w:r w:rsidRPr="00923C74">
              <w:rPr>
                <w:b/>
              </w:rPr>
              <w:t>TEACHER NOTE</w:t>
            </w:r>
            <w:r>
              <w:rPr>
                <w:b/>
              </w:rPr>
              <w:t xml:space="preserve">: It is suggested that teachers provide an opportunity </w:t>
            </w:r>
            <w:r w:rsidRPr="00B76991">
              <w:rPr>
                <w:b/>
              </w:rPr>
              <w:t xml:space="preserve">for parents to view the </w:t>
            </w:r>
            <w:r w:rsidRPr="00202AA4">
              <w:rPr>
                <w:b/>
                <w:i/>
              </w:rPr>
              <w:t xml:space="preserve">And Now There's </w:t>
            </w:r>
            <w:proofErr w:type="gramStart"/>
            <w:r w:rsidRPr="00202AA4">
              <w:rPr>
                <w:b/>
                <w:i/>
              </w:rPr>
              <w:t>Me</w:t>
            </w:r>
            <w:r>
              <w:rPr>
                <w:b/>
                <w:i/>
              </w:rPr>
              <w:t xml:space="preserve"> </w:t>
            </w:r>
            <w:r>
              <w:t xml:space="preserve"> </w:t>
            </w:r>
            <w:r w:rsidRPr="00B76991">
              <w:rPr>
                <w:b/>
              </w:rPr>
              <w:t>DVD</w:t>
            </w:r>
            <w:proofErr w:type="gramEnd"/>
            <w:r w:rsidRPr="00B76991">
              <w:rPr>
                <w:b/>
              </w:rPr>
              <w:t xml:space="preserve"> prior to showing it to their students </w:t>
            </w:r>
            <w:r>
              <w:rPr>
                <w:b/>
              </w:rPr>
              <w:t xml:space="preserve">either at the </w:t>
            </w:r>
            <w:r w:rsidRPr="00B76991">
              <w:rPr>
                <w:b/>
              </w:rPr>
              <w:t>parent information night</w:t>
            </w:r>
            <w:r>
              <w:rPr>
                <w:b/>
              </w:rPr>
              <w:t xml:space="preserve">, or at other times set by the teacher. The use of this DVD is at the </w:t>
            </w:r>
            <w:r w:rsidRPr="00B76991">
              <w:rPr>
                <w:b/>
              </w:rPr>
              <w:t>discretion of the teacher/Principal</w:t>
            </w:r>
            <w:r>
              <w:rPr>
                <w:b/>
              </w:rPr>
              <w:t>, based on its suitability for the local community context.</w:t>
            </w:r>
            <w:r w:rsidRPr="00B76991">
              <w:rPr>
                <w:b/>
              </w:rPr>
              <w:t xml:space="preserve"> Teacher</w:t>
            </w:r>
            <w:r>
              <w:rPr>
                <w:b/>
              </w:rPr>
              <w:t xml:space="preserve">s’ are advised to </w:t>
            </w:r>
            <w:r w:rsidRPr="00B76991">
              <w:rPr>
                <w:b/>
              </w:rPr>
              <w:t>preview the</w:t>
            </w:r>
            <w:r w:rsidRPr="006F4DF0">
              <w:rPr>
                <w:b/>
              </w:rPr>
              <w:t xml:space="preserve"> DVD prior to showing it to students. Note you may w</w:t>
            </w:r>
            <w:r>
              <w:rPr>
                <w:b/>
              </w:rPr>
              <w:t xml:space="preserve">ish to inform the students that there is a brief view of a </w:t>
            </w:r>
            <w:r w:rsidRPr="006F4DF0">
              <w:rPr>
                <w:b/>
              </w:rPr>
              <w:t>child birth scene</w:t>
            </w:r>
            <w:r>
              <w:rPr>
                <w:b/>
              </w:rPr>
              <w:t xml:space="preserve">. </w:t>
            </w:r>
          </w:p>
          <w:p w:rsidR="0040049E" w:rsidRDefault="0040049E" w:rsidP="00D44091">
            <w:pPr>
              <w:pStyle w:val="BodyTextIndent"/>
              <w:spacing w:before="120"/>
            </w:pPr>
          </w:p>
          <w:p w:rsidR="0040049E" w:rsidRPr="001D54EA" w:rsidRDefault="0040049E" w:rsidP="00D44091">
            <w:pPr>
              <w:pStyle w:val="BodyTextIndent"/>
              <w:spacing w:before="120"/>
            </w:pPr>
            <w:r w:rsidRPr="001D54EA">
              <w:t>Students view the DVD video ‘</w:t>
            </w:r>
            <w:r w:rsidRPr="001D54EA">
              <w:rPr>
                <w:i/>
              </w:rPr>
              <w:t>And Now There's Me</w:t>
            </w:r>
            <w:r w:rsidRPr="001D54EA">
              <w:t xml:space="preserve">.’ </w:t>
            </w:r>
            <w:r>
              <w:t xml:space="preserve">Note </w:t>
            </w:r>
            <w:r w:rsidRPr="001D54EA">
              <w:t>Discuss changes presented in the DVD. In pairs discuss:</w:t>
            </w:r>
          </w:p>
          <w:p w:rsidR="0040049E" w:rsidRPr="001D54EA" w:rsidRDefault="0040049E" w:rsidP="009510CD">
            <w:pPr>
              <w:pStyle w:val="BodyTextIndent"/>
              <w:widowControl/>
              <w:numPr>
                <w:ilvl w:val="0"/>
                <w:numId w:val="37"/>
              </w:numPr>
              <w:spacing w:after="120"/>
            </w:pPr>
            <w:r w:rsidRPr="001D54EA">
              <w:t>List the different systems of the body and the function of each. (Refer to sheets on Male and Female Reproductive Systems for correct terminology and structure.)</w:t>
            </w:r>
          </w:p>
          <w:p w:rsidR="0040049E" w:rsidRPr="001D54EA" w:rsidRDefault="0040049E" w:rsidP="009510CD">
            <w:pPr>
              <w:pStyle w:val="BodyTextIndent"/>
              <w:widowControl/>
              <w:numPr>
                <w:ilvl w:val="0"/>
                <w:numId w:val="37"/>
              </w:numPr>
              <w:spacing w:after="120"/>
            </w:pPr>
            <w:r w:rsidRPr="001D54EA">
              <w:t xml:space="preserve"> A definition for puberty and write it down</w:t>
            </w:r>
          </w:p>
          <w:p w:rsidR="0040049E" w:rsidRPr="001D54EA" w:rsidRDefault="0040049E" w:rsidP="009510CD">
            <w:pPr>
              <w:pStyle w:val="BodyTextIndent"/>
              <w:widowControl/>
              <w:numPr>
                <w:ilvl w:val="0"/>
                <w:numId w:val="37"/>
              </w:numPr>
              <w:spacing w:after="120"/>
            </w:pPr>
            <w:r w:rsidRPr="001D54EA">
              <w:t xml:space="preserve">The role of hormones on puberty. See </w:t>
            </w:r>
            <w:r w:rsidRPr="001D54EA">
              <w:rPr>
                <w:i/>
              </w:rPr>
              <w:t>Teacher Information sheet 1 ‘How does puberty begin? The role of hormones’</w:t>
            </w:r>
            <w:r w:rsidRPr="001D54EA">
              <w:rPr>
                <w:b/>
              </w:rPr>
              <w:t>.</w:t>
            </w:r>
            <w:r w:rsidRPr="001D54EA">
              <w:t xml:space="preserve"> Teacher needs to emphasise the role of the pituitary gland in the stimulation of the sex glands and the production of sex hormones.</w:t>
            </w:r>
          </w:p>
          <w:p w:rsidR="0040049E" w:rsidRPr="001D54EA" w:rsidRDefault="0040049E" w:rsidP="009510CD">
            <w:pPr>
              <w:pStyle w:val="BodyTextIndent"/>
              <w:widowControl/>
              <w:numPr>
                <w:ilvl w:val="0"/>
                <w:numId w:val="37"/>
              </w:numPr>
              <w:spacing w:after="120"/>
            </w:pPr>
            <w:r w:rsidRPr="001D54EA">
              <w:t>The importance of talking with mum or dad. How can you talk with your mum or dad about this important issue?</w:t>
            </w:r>
          </w:p>
          <w:p w:rsidR="0040049E" w:rsidRPr="001D54EA" w:rsidRDefault="0040049E" w:rsidP="00D44091">
            <w:pPr>
              <w:pStyle w:val="BodyTextIndent"/>
              <w:spacing w:before="120"/>
            </w:pPr>
            <w:r w:rsidRPr="001D54EA">
              <w:t xml:space="preserve">In pairs, students prepare questions related to puberty and place in the ‘Question Box’ for the teacher to answer the following lesson.  TEACHER NOTE:  It is important to advise the students that the questions they write may be sent home or used at a parent workshop.  This will hopefully deter students from writing inappropriate questions.  It is also advisable that the </w:t>
            </w:r>
            <w:r w:rsidRPr="001D54EA">
              <w:lastRenderedPageBreak/>
              <w:t xml:space="preserve">teacher reads the questions in the ‘Question Box’ BEFORE reading them out for the first time in the lesson.  (Refer to the </w:t>
            </w:r>
            <w:r>
              <w:t>Support Materials</w:t>
            </w:r>
            <w:r w:rsidRPr="001D54EA">
              <w:t xml:space="preserve">, Frequently Asked </w:t>
            </w:r>
            <w:r w:rsidRPr="001D54EA">
              <w:rPr>
                <w:i/>
              </w:rPr>
              <w:t>Questions and Answers for Stage 3 Sexuality Education in a Catholic School</w:t>
            </w:r>
            <w:r w:rsidRPr="001D54EA">
              <w:t>.’</w:t>
            </w:r>
            <w:r>
              <w:t>)</w:t>
            </w:r>
            <w:r w:rsidRPr="001D54EA">
              <w:t>.</w:t>
            </w:r>
          </w:p>
          <w:p w:rsidR="0040049E" w:rsidRDefault="0040049E" w:rsidP="000807E4">
            <w:pPr>
              <w:pStyle w:val="BodyTextIndent"/>
              <w:spacing w:before="120"/>
            </w:pPr>
            <w:r w:rsidRPr="001D54EA">
              <w:rPr>
                <w:b/>
              </w:rPr>
              <w:t>Home/School Task</w:t>
            </w:r>
            <w:r>
              <w:rPr>
                <w:b/>
              </w:rPr>
              <w:t xml:space="preserve"> </w:t>
            </w:r>
            <w:r w:rsidRPr="001D54EA">
              <w:t>Students interview a parent/carer/trusted adult about their experience of puberty. Develop their own interview questions e.g. When did your body start to grow and change? What did you find difficult?  What did you do to manage and cope with these changes and difficulties?</w:t>
            </w:r>
          </w:p>
          <w:p w:rsidR="0040049E" w:rsidRPr="00100F0B" w:rsidRDefault="0040049E" w:rsidP="000807E4">
            <w:pPr>
              <w:pStyle w:val="BodyTextIndent"/>
              <w:spacing w:before="120"/>
              <w:rPr>
                <w:sz w:val="16"/>
                <w:szCs w:val="16"/>
              </w:rPr>
            </w:pPr>
          </w:p>
        </w:tc>
      </w:tr>
      <w:tr w:rsidR="0040049E" w:rsidRPr="001D54EA" w:rsidTr="00316527">
        <w:tc>
          <w:tcPr>
            <w:tcW w:w="6345" w:type="dxa"/>
            <w:gridSpan w:val="3"/>
          </w:tcPr>
          <w:p w:rsidR="0040049E" w:rsidRPr="001D54EA" w:rsidRDefault="0040049E" w:rsidP="009510CD">
            <w:r w:rsidRPr="001D54EA">
              <w:rPr>
                <w:b/>
              </w:rPr>
              <w:lastRenderedPageBreak/>
              <w:t>Resources</w:t>
            </w:r>
          </w:p>
          <w:p w:rsidR="0040049E" w:rsidRPr="001D54EA" w:rsidRDefault="0040049E" w:rsidP="009510CD">
            <w:pPr>
              <w:numPr>
                <w:ilvl w:val="0"/>
                <w:numId w:val="32"/>
              </w:numPr>
            </w:pPr>
            <w:r w:rsidRPr="001D54EA">
              <w:t>A3 Paper</w:t>
            </w:r>
          </w:p>
          <w:p w:rsidR="0040049E" w:rsidRPr="001D54EA" w:rsidRDefault="0040049E" w:rsidP="003324E2">
            <w:pPr>
              <w:numPr>
                <w:ilvl w:val="0"/>
                <w:numId w:val="32"/>
              </w:numPr>
            </w:pPr>
            <w:r w:rsidRPr="001D54EA">
              <w:t xml:space="preserve">Board of Studies. NSW. (1999). </w:t>
            </w:r>
            <w:r w:rsidRPr="001D54EA">
              <w:rPr>
                <w:i/>
              </w:rPr>
              <w:t>PDHPE K–6 Teaching Kit: Getting It Together</w:t>
            </w:r>
            <w:r w:rsidRPr="001D54EA">
              <w:t xml:space="preserve">. Sydney: BOS. </w:t>
            </w:r>
            <w:r w:rsidRPr="001D54EA">
              <w:rPr>
                <w:i/>
              </w:rPr>
              <w:t>Male and Female Glands of the Body</w:t>
            </w:r>
            <w:r w:rsidRPr="001D54EA">
              <w:t xml:space="preserve"> and </w:t>
            </w:r>
            <w:r w:rsidRPr="001D54EA">
              <w:rPr>
                <w:i/>
              </w:rPr>
              <w:t>Teacher Information Sheet How does puberty begin? The Role of Hormones</w:t>
            </w:r>
            <w:r w:rsidRPr="001D54EA">
              <w:t xml:space="preserve">. </w:t>
            </w:r>
            <w:proofErr w:type="spellStart"/>
            <w:r w:rsidRPr="001D54EA">
              <w:t>pp</w:t>
            </w:r>
            <w:proofErr w:type="spellEnd"/>
            <w:r w:rsidRPr="001D54EA">
              <w:t xml:space="preserve"> 41, 44.</w:t>
            </w:r>
          </w:p>
          <w:p w:rsidR="0040049E" w:rsidRPr="001D54EA" w:rsidRDefault="0040049E" w:rsidP="003324E2">
            <w:pPr>
              <w:numPr>
                <w:ilvl w:val="0"/>
                <w:numId w:val="32"/>
              </w:numPr>
            </w:pPr>
            <w:r w:rsidRPr="001D54EA">
              <w:t xml:space="preserve">DVD: And Now There's Me., New Wonder of Living Series.  Phone (03) 9870 7044 </w:t>
            </w:r>
            <w:hyperlink r:id="rId41" w:history="1">
              <w:r w:rsidRPr="001D54EA">
                <w:rPr>
                  <w:rStyle w:val="Hyperlink"/>
                </w:rPr>
                <w:t>www.opendoors.com.au</w:t>
              </w:r>
            </w:hyperlink>
          </w:p>
          <w:p w:rsidR="0040049E" w:rsidRPr="001D54EA" w:rsidRDefault="0040049E" w:rsidP="00100F0B"/>
        </w:tc>
        <w:tc>
          <w:tcPr>
            <w:tcW w:w="2900" w:type="dxa"/>
          </w:tcPr>
          <w:p w:rsidR="0040049E" w:rsidRPr="001D54EA" w:rsidRDefault="0040049E" w:rsidP="003324E2">
            <w:pPr>
              <w:rPr>
                <w:b/>
              </w:rPr>
            </w:pPr>
            <w:r w:rsidRPr="001D54EA">
              <w:rPr>
                <w:b/>
              </w:rPr>
              <w:t xml:space="preserve">Assessment </w:t>
            </w:r>
          </w:p>
          <w:p w:rsidR="0040049E" w:rsidRPr="001D54EA" w:rsidRDefault="0040049E" w:rsidP="003324E2">
            <w:r w:rsidRPr="001D54EA">
              <w:t>Students contribution to discussion about changes during puberty</w:t>
            </w:r>
          </w:p>
        </w:tc>
      </w:tr>
    </w:tbl>
    <w:p w:rsidR="0040049E" w:rsidRDefault="0040049E" w:rsidP="009510CD"/>
    <w:p w:rsidR="0040049E" w:rsidRDefault="0040049E" w:rsidP="000D196B"/>
    <w:p w:rsidR="0040049E" w:rsidRDefault="0040049E" w:rsidP="000D196B">
      <w:r>
        <w:object w:dxaOrig="8641" w:dyaOrig="12550">
          <v:shape id="_x0000_i1030" type="#_x0000_t75" style="width:466.6pt;height:652.6pt" o:ole="" fillcolor="window">
            <v:imagedata r:id="rId42" o:title=""/>
          </v:shape>
          <o:OLEObject Type="Embed" ProgID="Word.Picture.8" ShapeID="_x0000_i1030" DrawAspect="Content" ObjectID="_1423469396" r:id="rId43"/>
        </w:object>
      </w:r>
    </w:p>
    <w:tbl>
      <w:tblPr>
        <w:tblW w:w="9180" w:type="dxa"/>
        <w:tblLook w:val="0000" w:firstRow="0" w:lastRow="0" w:firstColumn="0" w:lastColumn="0" w:noHBand="0" w:noVBand="0"/>
      </w:tblPr>
      <w:tblGrid>
        <w:gridCol w:w="9180"/>
      </w:tblGrid>
      <w:tr w:rsidR="0040049E">
        <w:tc>
          <w:tcPr>
            <w:tcW w:w="9180" w:type="dxa"/>
          </w:tcPr>
          <w:p w:rsidR="0040049E" w:rsidRDefault="0040049E" w:rsidP="00100F0B">
            <w:pPr>
              <w:ind w:right="-180"/>
              <w:jc w:val="center"/>
              <w:rPr>
                <w:sz w:val="14"/>
                <w:lang w:val="en-US"/>
              </w:rPr>
            </w:pPr>
            <w:r>
              <w:rPr>
                <w:sz w:val="14"/>
                <w:lang w:val="en-US"/>
              </w:rPr>
              <w:t xml:space="preserve">Reproduced from: Board of Studies NSW (1998) </w:t>
            </w:r>
            <w:r>
              <w:rPr>
                <w:i/>
                <w:iCs/>
                <w:sz w:val="14"/>
                <w:lang w:val="en-US"/>
              </w:rPr>
              <w:t xml:space="preserve">Personal Development, Health and Physical Education K–6 Teaching Kit: Interpersonal Relationships; Growth and Development; </w:t>
            </w:r>
            <w:r>
              <w:rPr>
                <w:sz w:val="14"/>
                <w:lang w:val="en-US"/>
              </w:rPr>
              <w:t>and</w:t>
            </w:r>
            <w:r>
              <w:rPr>
                <w:i/>
                <w:iCs/>
                <w:sz w:val="14"/>
                <w:lang w:val="en-US"/>
              </w:rPr>
              <w:t xml:space="preserve"> Safe Living </w:t>
            </w:r>
            <w:r>
              <w:rPr>
                <w:sz w:val="14"/>
                <w:lang w:val="en-US"/>
              </w:rPr>
              <w:t>Stages 1-3.</w:t>
            </w:r>
          </w:p>
        </w:tc>
      </w:tr>
    </w:tbl>
    <w:p w:rsidR="0040049E" w:rsidRDefault="0040049E" w:rsidP="000D196B"/>
    <w:p w:rsidR="0040049E" w:rsidRDefault="0071149C" w:rsidP="000D196B">
      <w:r>
        <w:rPr>
          <w:noProof/>
          <w:lang w:eastAsia="en-AU"/>
        </w:rPr>
        <w:lastRenderedPageBreak/>
        <w:drawing>
          <wp:inline distT="0" distB="0" distL="0" distR="0">
            <wp:extent cx="5791200" cy="8972550"/>
            <wp:effectExtent l="0" t="0" r="0" b="0"/>
            <wp:docPr id="14" name="Picture 4" descr="i like m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 like me-ma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91200" cy="8972550"/>
                    </a:xfrm>
                    <a:prstGeom prst="rect">
                      <a:avLst/>
                    </a:prstGeom>
                    <a:noFill/>
                    <a:ln>
                      <a:noFill/>
                    </a:ln>
                  </pic:spPr>
                </pic:pic>
              </a:graphicData>
            </a:graphic>
          </wp:inline>
        </w:drawing>
      </w:r>
    </w:p>
    <w:tbl>
      <w:tblPr>
        <w:tblW w:w="9180" w:type="dxa"/>
        <w:tblLook w:val="0000" w:firstRow="0" w:lastRow="0" w:firstColumn="0" w:lastColumn="0" w:noHBand="0" w:noVBand="0"/>
      </w:tblPr>
      <w:tblGrid>
        <w:gridCol w:w="9180"/>
      </w:tblGrid>
      <w:tr w:rsidR="0040049E">
        <w:tc>
          <w:tcPr>
            <w:tcW w:w="9180" w:type="dxa"/>
          </w:tcPr>
          <w:p w:rsidR="0040049E" w:rsidRDefault="0040049E" w:rsidP="00100F0B">
            <w:pPr>
              <w:ind w:right="-180"/>
              <w:jc w:val="center"/>
              <w:rPr>
                <w:sz w:val="14"/>
                <w:lang w:val="en-US"/>
              </w:rPr>
            </w:pPr>
            <w:r>
              <w:rPr>
                <w:sz w:val="14"/>
                <w:lang w:val="en-US"/>
              </w:rPr>
              <w:t xml:space="preserve">Reproduced from: Board of Studies NSW (1998) </w:t>
            </w:r>
            <w:r>
              <w:rPr>
                <w:i/>
                <w:iCs/>
                <w:sz w:val="14"/>
                <w:lang w:val="en-US"/>
              </w:rPr>
              <w:t xml:space="preserve">Personal Development, Health and Physical Education K–6 Teaching Kit: Interpersonal Relationships; Growth and Development; </w:t>
            </w:r>
            <w:r>
              <w:rPr>
                <w:sz w:val="14"/>
                <w:lang w:val="en-US"/>
              </w:rPr>
              <w:t>and</w:t>
            </w:r>
            <w:r>
              <w:rPr>
                <w:i/>
                <w:iCs/>
                <w:sz w:val="14"/>
                <w:lang w:val="en-US"/>
              </w:rPr>
              <w:t xml:space="preserve"> Safe Living </w:t>
            </w:r>
            <w:r>
              <w:rPr>
                <w:sz w:val="14"/>
                <w:lang w:val="en-US"/>
              </w:rPr>
              <w:t>Stages 1-3.</w:t>
            </w:r>
          </w:p>
        </w:tc>
      </w:tr>
    </w:tbl>
    <w:p w:rsidR="0040049E" w:rsidRDefault="0071149C" w:rsidP="000D196B">
      <w:r>
        <w:rPr>
          <w:noProof/>
          <w:lang w:eastAsia="en-AU"/>
        </w:rPr>
        <w:lastRenderedPageBreak/>
        <w:drawing>
          <wp:inline distT="0" distB="0" distL="0" distR="0">
            <wp:extent cx="5648325" cy="8801100"/>
            <wp:effectExtent l="0" t="0" r="9525" b="0"/>
            <wp:docPr id="15" name="Picture 5" descr="i like me-male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 like me-male answer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8325" cy="8801100"/>
                    </a:xfrm>
                    <a:prstGeom prst="rect">
                      <a:avLst/>
                    </a:prstGeom>
                    <a:noFill/>
                    <a:ln>
                      <a:noFill/>
                    </a:ln>
                  </pic:spPr>
                </pic:pic>
              </a:graphicData>
            </a:graphic>
          </wp:inline>
        </w:drawing>
      </w:r>
    </w:p>
    <w:tbl>
      <w:tblPr>
        <w:tblW w:w="9180" w:type="dxa"/>
        <w:tblLook w:val="0000" w:firstRow="0" w:lastRow="0" w:firstColumn="0" w:lastColumn="0" w:noHBand="0" w:noVBand="0"/>
      </w:tblPr>
      <w:tblGrid>
        <w:gridCol w:w="9180"/>
      </w:tblGrid>
      <w:tr w:rsidR="0040049E">
        <w:tc>
          <w:tcPr>
            <w:tcW w:w="9180" w:type="dxa"/>
          </w:tcPr>
          <w:p w:rsidR="0040049E" w:rsidRDefault="0040049E" w:rsidP="00100F0B">
            <w:pPr>
              <w:ind w:right="-180"/>
              <w:jc w:val="center"/>
              <w:rPr>
                <w:sz w:val="14"/>
                <w:lang w:val="en-US"/>
              </w:rPr>
            </w:pPr>
            <w:r>
              <w:rPr>
                <w:sz w:val="14"/>
                <w:lang w:val="en-US"/>
              </w:rPr>
              <w:t xml:space="preserve">Reproduced from: Board of Studies NSW (1998) </w:t>
            </w:r>
            <w:r>
              <w:rPr>
                <w:i/>
                <w:iCs/>
                <w:sz w:val="14"/>
                <w:lang w:val="en-US"/>
              </w:rPr>
              <w:t xml:space="preserve">Personal Development, Health and Physical Education K–6 Teaching Kit: Interpersonal Relationships; Growth and Development; </w:t>
            </w:r>
            <w:r>
              <w:rPr>
                <w:sz w:val="14"/>
                <w:lang w:val="en-US"/>
              </w:rPr>
              <w:t>and</w:t>
            </w:r>
            <w:r>
              <w:rPr>
                <w:i/>
                <w:iCs/>
                <w:sz w:val="14"/>
                <w:lang w:val="en-US"/>
              </w:rPr>
              <w:t xml:space="preserve"> Safe Living </w:t>
            </w:r>
            <w:r>
              <w:rPr>
                <w:sz w:val="14"/>
                <w:lang w:val="en-US"/>
              </w:rPr>
              <w:t>Stages 1-3.</w:t>
            </w:r>
          </w:p>
        </w:tc>
      </w:tr>
    </w:tbl>
    <w:p w:rsidR="0040049E" w:rsidRDefault="0040049E" w:rsidP="000D196B"/>
    <w:p w:rsidR="0040049E" w:rsidRDefault="0040049E" w:rsidP="000D196B">
      <w:r>
        <w:br w:type="page"/>
      </w:r>
      <w:r w:rsidR="0071149C">
        <w:rPr>
          <w:noProof/>
          <w:lang w:eastAsia="en-AU"/>
        </w:rPr>
        <w:lastRenderedPageBreak/>
        <w:drawing>
          <wp:inline distT="0" distB="0" distL="0" distR="0">
            <wp:extent cx="5905500" cy="8239125"/>
            <wp:effectExtent l="0" t="0" r="0" b="9525"/>
            <wp:docPr id="16" name="Picture 6" descr="i like me-female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 like me-female answer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5500" cy="8239125"/>
                    </a:xfrm>
                    <a:prstGeom prst="rect">
                      <a:avLst/>
                    </a:prstGeom>
                    <a:noFill/>
                    <a:ln>
                      <a:noFill/>
                    </a:ln>
                  </pic:spPr>
                </pic:pic>
              </a:graphicData>
            </a:graphic>
          </wp:inline>
        </w:drawing>
      </w:r>
    </w:p>
    <w:p w:rsidR="0040049E" w:rsidRDefault="0040049E" w:rsidP="000D196B"/>
    <w:tbl>
      <w:tblPr>
        <w:tblW w:w="9180" w:type="dxa"/>
        <w:tblLook w:val="0000" w:firstRow="0" w:lastRow="0" w:firstColumn="0" w:lastColumn="0" w:noHBand="0" w:noVBand="0"/>
      </w:tblPr>
      <w:tblGrid>
        <w:gridCol w:w="9180"/>
      </w:tblGrid>
      <w:tr w:rsidR="0040049E">
        <w:tc>
          <w:tcPr>
            <w:tcW w:w="9180" w:type="dxa"/>
          </w:tcPr>
          <w:p w:rsidR="0040049E" w:rsidRDefault="0040049E" w:rsidP="00100F0B">
            <w:pPr>
              <w:ind w:right="-180"/>
              <w:jc w:val="center"/>
              <w:rPr>
                <w:sz w:val="14"/>
                <w:lang w:val="en-US"/>
              </w:rPr>
            </w:pPr>
            <w:r>
              <w:rPr>
                <w:sz w:val="14"/>
                <w:lang w:val="en-US"/>
              </w:rPr>
              <w:t xml:space="preserve">Reproduced from: Board of Studies NSW (1998) </w:t>
            </w:r>
            <w:r>
              <w:rPr>
                <w:i/>
                <w:iCs/>
                <w:sz w:val="14"/>
                <w:lang w:val="en-US"/>
              </w:rPr>
              <w:t xml:space="preserve">Personal Development, Health and Physical Education K–6 Teaching Kit: Interpersonal Relationships; Growth and Development; </w:t>
            </w:r>
            <w:r>
              <w:rPr>
                <w:sz w:val="14"/>
                <w:lang w:val="en-US"/>
              </w:rPr>
              <w:t>and</w:t>
            </w:r>
            <w:r>
              <w:rPr>
                <w:i/>
                <w:iCs/>
                <w:sz w:val="14"/>
                <w:lang w:val="en-US"/>
              </w:rPr>
              <w:t xml:space="preserve"> Safe Living </w:t>
            </w:r>
            <w:r>
              <w:rPr>
                <w:sz w:val="14"/>
                <w:lang w:val="en-US"/>
              </w:rPr>
              <w:t>Stages 1-3.</w:t>
            </w:r>
          </w:p>
        </w:tc>
      </w:tr>
    </w:tbl>
    <w:p w:rsidR="0040049E" w:rsidRDefault="0040049E" w:rsidP="000D196B">
      <w:r>
        <w:br w:type="page"/>
      </w:r>
      <w:r w:rsidR="0071149C">
        <w:rPr>
          <w:noProof/>
          <w:lang w:eastAsia="en-AU"/>
        </w:rPr>
        <w:lastRenderedPageBreak/>
        <w:drawing>
          <wp:inline distT="0" distB="0" distL="0" distR="0">
            <wp:extent cx="5591175" cy="8543925"/>
            <wp:effectExtent l="0" t="0" r="9525" b="9525"/>
            <wp:docPr id="17" name="Picture 7" descr="i like me-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 like me-information"/>
                    <pic:cNvPicPr>
                      <a:picLocks noChangeAspect="1" noChangeArrowheads="1"/>
                    </pic:cNvPicPr>
                  </pic:nvPicPr>
                  <pic:blipFill>
                    <a:blip r:embed="rId47">
                      <a:extLst>
                        <a:ext uri="{28A0092B-C50C-407E-A947-70E740481C1C}">
                          <a14:useLocalDpi xmlns:a14="http://schemas.microsoft.com/office/drawing/2010/main" val="0"/>
                        </a:ext>
                      </a:extLst>
                    </a:blip>
                    <a:srcRect l="784"/>
                    <a:stretch>
                      <a:fillRect/>
                    </a:stretch>
                  </pic:blipFill>
                  <pic:spPr bwMode="auto">
                    <a:xfrm>
                      <a:off x="0" y="0"/>
                      <a:ext cx="5591175" cy="8543925"/>
                    </a:xfrm>
                    <a:prstGeom prst="rect">
                      <a:avLst/>
                    </a:prstGeom>
                    <a:noFill/>
                    <a:ln>
                      <a:noFill/>
                    </a:ln>
                  </pic:spPr>
                </pic:pic>
              </a:graphicData>
            </a:graphic>
          </wp:inline>
        </w:drawing>
      </w:r>
    </w:p>
    <w:p w:rsidR="0040049E" w:rsidRDefault="0040049E" w:rsidP="000D196B"/>
    <w:tbl>
      <w:tblPr>
        <w:tblW w:w="9180" w:type="dxa"/>
        <w:tblLook w:val="0000" w:firstRow="0" w:lastRow="0" w:firstColumn="0" w:lastColumn="0" w:noHBand="0" w:noVBand="0"/>
      </w:tblPr>
      <w:tblGrid>
        <w:gridCol w:w="9180"/>
      </w:tblGrid>
      <w:tr w:rsidR="0040049E">
        <w:tc>
          <w:tcPr>
            <w:tcW w:w="9180" w:type="dxa"/>
          </w:tcPr>
          <w:p w:rsidR="0040049E" w:rsidRDefault="0040049E" w:rsidP="00100F0B">
            <w:pPr>
              <w:ind w:right="-180"/>
              <w:jc w:val="center"/>
              <w:rPr>
                <w:sz w:val="14"/>
                <w:lang w:val="en-US"/>
              </w:rPr>
            </w:pPr>
            <w:r>
              <w:rPr>
                <w:sz w:val="14"/>
                <w:lang w:val="en-US"/>
              </w:rPr>
              <w:t xml:space="preserve">Reproduced from: Board of Studies NSW (1998) </w:t>
            </w:r>
            <w:r>
              <w:rPr>
                <w:i/>
                <w:iCs/>
                <w:sz w:val="14"/>
                <w:lang w:val="en-US"/>
              </w:rPr>
              <w:t xml:space="preserve">Personal Development, Health and Physical Education K–6 Teaching Kit: Interpersonal Relationships; Growth and Development; </w:t>
            </w:r>
            <w:r>
              <w:rPr>
                <w:sz w:val="14"/>
                <w:lang w:val="en-US"/>
              </w:rPr>
              <w:t>and</w:t>
            </w:r>
            <w:r>
              <w:rPr>
                <w:i/>
                <w:iCs/>
                <w:sz w:val="14"/>
                <w:lang w:val="en-US"/>
              </w:rPr>
              <w:t xml:space="preserve"> Safe Living </w:t>
            </w:r>
            <w:r>
              <w:rPr>
                <w:sz w:val="14"/>
                <w:lang w:val="en-US"/>
              </w:rPr>
              <w:t>Stages 1-3.</w:t>
            </w:r>
          </w:p>
        </w:tc>
      </w:tr>
    </w:tbl>
    <w:p w:rsidR="0040049E" w:rsidRDefault="0040049E" w:rsidP="009510CD"/>
    <w:p w:rsidR="0040049E" w:rsidRDefault="0040049E" w:rsidP="009510CD">
      <w:r>
        <w:br w:type="page"/>
      </w:r>
      <w:r w:rsidR="0071149C">
        <w:rPr>
          <w:noProof/>
          <w:lang w:eastAsia="en-AU"/>
        </w:rPr>
        <w:lastRenderedPageBreak/>
        <w:drawing>
          <wp:inline distT="0" distB="0" distL="0" distR="0">
            <wp:extent cx="5876925" cy="8401050"/>
            <wp:effectExtent l="0" t="0" r="9525" b="0"/>
            <wp:docPr id="18" name="Picture 8" descr="i like me-g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 like me-glands"/>
                    <pic:cNvPicPr>
                      <a:picLocks noChangeAspect="1" noChangeArrowheads="1"/>
                    </pic:cNvPicPr>
                  </pic:nvPicPr>
                  <pic:blipFill>
                    <a:blip r:embed="rId48">
                      <a:extLst>
                        <a:ext uri="{28A0092B-C50C-407E-A947-70E740481C1C}">
                          <a14:useLocalDpi xmlns:a14="http://schemas.microsoft.com/office/drawing/2010/main" val="0"/>
                        </a:ext>
                      </a:extLst>
                    </a:blip>
                    <a:srcRect l="2448"/>
                    <a:stretch>
                      <a:fillRect/>
                    </a:stretch>
                  </pic:blipFill>
                  <pic:spPr bwMode="auto">
                    <a:xfrm>
                      <a:off x="0" y="0"/>
                      <a:ext cx="5876925" cy="8401050"/>
                    </a:xfrm>
                    <a:prstGeom prst="rect">
                      <a:avLst/>
                    </a:prstGeom>
                    <a:noFill/>
                    <a:ln>
                      <a:noFill/>
                    </a:ln>
                  </pic:spPr>
                </pic:pic>
              </a:graphicData>
            </a:graphic>
          </wp:inline>
        </w:drawing>
      </w:r>
    </w:p>
    <w:p w:rsidR="0040049E" w:rsidRDefault="0040049E" w:rsidP="009510CD"/>
    <w:tbl>
      <w:tblPr>
        <w:tblW w:w="0" w:type="auto"/>
        <w:tblLook w:val="0000" w:firstRow="0" w:lastRow="0" w:firstColumn="0" w:lastColumn="0" w:noHBand="0" w:noVBand="0"/>
      </w:tblPr>
      <w:tblGrid>
        <w:gridCol w:w="8522"/>
      </w:tblGrid>
      <w:tr w:rsidR="0040049E">
        <w:tc>
          <w:tcPr>
            <w:tcW w:w="8522" w:type="dxa"/>
          </w:tcPr>
          <w:p w:rsidR="0040049E" w:rsidRDefault="0040049E" w:rsidP="00100F0B">
            <w:pPr>
              <w:ind w:right="-180"/>
              <w:jc w:val="center"/>
              <w:rPr>
                <w:sz w:val="14"/>
                <w:lang w:val="en-US"/>
              </w:rPr>
            </w:pPr>
            <w:r>
              <w:rPr>
                <w:sz w:val="14"/>
                <w:lang w:val="en-US"/>
              </w:rPr>
              <w:t xml:space="preserve">Reproduced from: Board of Studies NSW (1998) </w:t>
            </w:r>
            <w:r>
              <w:rPr>
                <w:i/>
                <w:iCs/>
                <w:sz w:val="14"/>
                <w:lang w:val="en-US"/>
              </w:rPr>
              <w:t xml:space="preserve">Personal Development, Health and Physical Education K–6 Teaching Kit: Interpersonal Relationships; Growth and Development; </w:t>
            </w:r>
            <w:r>
              <w:rPr>
                <w:sz w:val="14"/>
                <w:lang w:val="en-US"/>
              </w:rPr>
              <w:t>and</w:t>
            </w:r>
            <w:r>
              <w:rPr>
                <w:i/>
                <w:iCs/>
                <w:sz w:val="14"/>
                <w:lang w:val="en-US"/>
              </w:rPr>
              <w:t xml:space="preserve"> Safe Living </w:t>
            </w:r>
            <w:r>
              <w:rPr>
                <w:sz w:val="14"/>
                <w:lang w:val="en-US"/>
              </w:rPr>
              <w:t>Stages 1-3.</w:t>
            </w:r>
          </w:p>
        </w:tc>
      </w:tr>
    </w:tbl>
    <w:p w:rsidR="0040049E" w:rsidRDefault="0040049E" w:rsidP="009510CD">
      <w:r>
        <w:br w:type="page"/>
      </w:r>
      <w:r w:rsidR="0071149C">
        <w:rPr>
          <w:noProof/>
          <w:lang w:eastAsia="en-AU"/>
        </w:rPr>
        <w:lastRenderedPageBreak/>
        <w:drawing>
          <wp:inline distT="0" distB="0" distL="0" distR="0">
            <wp:extent cx="5895975" cy="8201025"/>
            <wp:effectExtent l="0" t="0" r="9525" b="9525"/>
            <wp:docPr id="19" name="Picture 9" descr="i like me-pub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 like me-puberty"/>
                    <pic:cNvPicPr>
                      <a:picLocks noChangeAspect="1" noChangeArrowheads="1"/>
                    </pic:cNvPicPr>
                  </pic:nvPicPr>
                  <pic:blipFill>
                    <a:blip r:embed="rId49">
                      <a:extLst>
                        <a:ext uri="{28A0092B-C50C-407E-A947-70E740481C1C}">
                          <a14:useLocalDpi xmlns:a14="http://schemas.microsoft.com/office/drawing/2010/main" val="0"/>
                        </a:ext>
                      </a:extLst>
                    </a:blip>
                    <a:srcRect l="781" t="1790"/>
                    <a:stretch>
                      <a:fillRect/>
                    </a:stretch>
                  </pic:blipFill>
                  <pic:spPr bwMode="auto">
                    <a:xfrm>
                      <a:off x="0" y="0"/>
                      <a:ext cx="5895975" cy="8201025"/>
                    </a:xfrm>
                    <a:prstGeom prst="rect">
                      <a:avLst/>
                    </a:prstGeom>
                    <a:noFill/>
                    <a:ln>
                      <a:noFill/>
                    </a:ln>
                  </pic:spPr>
                </pic:pic>
              </a:graphicData>
            </a:graphic>
          </wp:inline>
        </w:drawing>
      </w:r>
    </w:p>
    <w:p w:rsidR="0040049E" w:rsidRDefault="0040049E" w:rsidP="009510CD"/>
    <w:tbl>
      <w:tblPr>
        <w:tblW w:w="9180" w:type="dxa"/>
        <w:tblLook w:val="0000" w:firstRow="0" w:lastRow="0" w:firstColumn="0" w:lastColumn="0" w:noHBand="0" w:noVBand="0"/>
      </w:tblPr>
      <w:tblGrid>
        <w:gridCol w:w="9180"/>
      </w:tblGrid>
      <w:tr w:rsidR="0040049E">
        <w:tc>
          <w:tcPr>
            <w:tcW w:w="9180" w:type="dxa"/>
          </w:tcPr>
          <w:p w:rsidR="0040049E" w:rsidRDefault="0040049E" w:rsidP="00100F0B">
            <w:pPr>
              <w:ind w:right="-180"/>
              <w:jc w:val="center"/>
              <w:rPr>
                <w:sz w:val="14"/>
                <w:lang w:val="en-US"/>
              </w:rPr>
            </w:pPr>
            <w:r>
              <w:rPr>
                <w:sz w:val="14"/>
                <w:lang w:val="en-US"/>
              </w:rPr>
              <w:t xml:space="preserve">Reproduced from: Board of Studies NSW (1998) </w:t>
            </w:r>
            <w:r>
              <w:rPr>
                <w:i/>
                <w:iCs/>
                <w:sz w:val="14"/>
                <w:lang w:val="en-US"/>
              </w:rPr>
              <w:t xml:space="preserve">Personal Development, Health and Physical Education K–6 Teaching Kit: Interpersonal Relationships; Growth and Development; </w:t>
            </w:r>
            <w:r>
              <w:rPr>
                <w:sz w:val="14"/>
                <w:lang w:val="en-US"/>
              </w:rPr>
              <w:t>and</w:t>
            </w:r>
            <w:r>
              <w:rPr>
                <w:i/>
                <w:iCs/>
                <w:sz w:val="14"/>
                <w:lang w:val="en-US"/>
              </w:rPr>
              <w:t xml:space="preserve"> Safe Living </w:t>
            </w:r>
            <w:r>
              <w:rPr>
                <w:sz w:val="14"/>
                <w:lang w:val="en-US"/>
              </w:rPr>
              <w:t>Stages 1-3.</w:t>
            </w:r>
          </w:p>
        </w:tc>
      </w:tr>
    </w:tbl>
    <w:p w:rsidR="0040049E" w:rsidRDefault="0040049E" w:rsidP="009510CD"/>
    <w:p w:rsidR="0040049E" w:rsidRDefault="0040049E" w:rsidP="009510CD">
      <w:pPr>
        <w:rPr>
          <w:sz w:val="32"/>
        </w:rPr>
      </w:pPr>
      <w:r>
        <w:br w:type="page"/>
      </w:r>
      <w:r>
        <w:rPr>
          <w:b/>
          <w:sz w:val="32"/>
        </w:rPr>
        <w:lastRenderedPageBreak/>
        <w:t>Lesson 8   What’s happening for the boys &amp; the girls?</w:t>
      </w:r>
    </w:p>
    <w:p w:rsidR="0040049E" w:rsidRPr="006B431B" w:rsidRDefault="0040049E" w:rsidP="009510CD">
      <w:pPr>
        <w:rPr>
          <w:sz w:val="2"/>
          <w:szCs w:val="16"/>
        </w:rPr>
      </w:pP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1"/>
        <w:gridCol w:w="3318"/>
        <w:gridCol w:w="797"/>
        <w:gridCol w:w="2285"/>
      </w:tblGrid>
      <w:tr w:rsidR="0040049E" w:rsidTr="008A1730">
        <w:tc>
          <w:tcPr>
            <w:tcW w:w="3081" w:type="dxa"/>
          </w:tcPr>
          <w:p w:rsidR="0040049E" w:rsidRPr="003D171A" w:rsidRDefault="0040049E" w:rsidP="0077521C">
            <w:pPr>
              <w:jc w:val="center"/>
              <w:rPr>
                <w:b/>
              </w:rPr>
            </w:pPr>
            <w:r w:rsidRPr="003D171A">
              <w:rPr>
                <w:b/>
              </w:rPr>
              <w:t>Enduring Understandings</w:t>
            </w:r>
          </w:p>
        </w:tc>
        <w:tc>
          <w:tcPr>
            <w:tcW w:w="3318" w:type="dxa"/>
          </w:tcPr>
          <w:p w:rsidR="0040049E" w:rsidRPr="003D171A" w:rsidRDefault="0040049E" w:rsidP="0077521C">
            <w:pPr>
              <w:jc w:val="center"/>
              <w:rPr>
                <w:b/>
              </w:rPr>
            </w:pPr>
            <w:r w:rsidRPr="003D171A">
              <w:rPr>
                <w:b/>
              </w:rPr>
              <w:t>Outcomes</w:t>
            </w:r>
          </w:p>
        </w:tc>
        <w:tc>
          <w:tcPr>
            <w:tcW w:w="3082" w:type="dxa"/>
            <w:gridSpan w:val="2"/>
          </w:tcPr>
          <w:p w:rsidR="0040049E" w:rsidRPr="003D171A" w:rsidRDefault="0040049E" w:rsidP="0077521C">
            <w:pPr>
              <w:jc w:val="center"/>
              <w:rPr>
                <w:b/>
              </w:rPr>
            </w:pPr>
            <w:r w:rsidRPr="003D171A">
              <w:rPr>
                <w:b/>
              </w:rPr>
              <w:t>Indicators</w:t>
            </w:r>
          </w:p>
        </w:tc>
      </w:tr>
      <w:tr w:rsidR="0040049E" w:rsidTr="002C21E2">
        <w:trPr>
          <w:trHeight w:val="3835"/>
        </w:trPr>
        <w:tc>
          <w:tcPr>
            <w:tcW w:w="3081" w:type="dxa"/>
          </w:tcPr>
          <w:p w:rsidR="0040049E" w:rsidRPr="0042389B" w:rsidRDefault="0040049E" w:rsidP="008A1730">
            <w:pPr>
              <w:spacing w:before="60"/>
              <w:rPr>
                <w:color w:val="000000"/>
              </w:rPr>
            </w:pPr>
            <w:r w:rsidRPr="0042389B">
              <w:rPr>
                <w:color w:val="000000"/>
              </w:rPr>
              <w:t>E.2 Change and growth is a part of who we are.</w:t>
            </w:r>
          </w:p>
          <w:p w:rsidR="0040049E" w:rsidRPr="0042389B" w:rsidRDefault="0040049E" w:rsidP="005F600D"/>
          <w:p w:rsidR="0040049E" w:rsidRPr="0042389B" w:rsidRDefault="0040049E" w:rsidP="005F600D">
            <w:pPr>
              <w:rPr>
                <w:color w:val="000000"/>
              </w:rPr>
            </w:pPr>
            <w:r w:rsidRPr="0042389B">
              <w:rPr>
                <w:color w:val="000000"/>
              </w:rPr>
              <w:t>E.3 The way people cope with change affects our health and wellbeing.</w:t>
            </w:r>
          </w:p>
          <w:p w:rsidR="0040049E" w:rsidRPr="0042389B" w:rsidRDefault="0040049E" w:rsidP="005F600D"/>
          <w:p w:rsidR="0040049E" w:rsidRPr="0042389B" w:rsidRDefault="0040049E" w:rsidP="005F600D">
            <w:pPr>
              <w:rPr>
                <w:color w:val="000000"/>
              </w:rPr>
            </w:pPr>
            <w:r w:rsidRPr="0042389B">
              <w:rPr>
                <w:color w:val="000000"/>
              </w:rPr>
              <w:t xml:space="preserve">E.4We </w:t>
            </w:r>
            <w:proofErr w:type="gramStart"/>
            <w:r w:rsidRPr="0042389B">
              <w:rPr>
                <w:color w:val="000000"/>
              </w:rPr>
              <w:t>have</w:t>
            </w:r>
            <w:proofErr w:type="gramEnd"/>
            <w:r w:rsidRPr="0042389B">
              <w:rPr>
                <w:color w:val="000000"/>
              </w:rPr>
              <w:t xml:space="preserve"> a responsibility to make wise decisions about our body and our relationships.</w:t>
            </w:r>
          </w:p>
          <w:p w:rsidR="0040049E" w:rsidRPr="0042389B" w:rsidRDefault="0040049E" w:rsidP="005F600D"/>
          <w:p w:rsidR="0040049E" w:rsidRPr="0042389B" w:rsidRDefault="0040049E" w:rsidP="005F600D"/>
          <w:p w:rsidR="0040049E" w:rsidRPr="0042389B" w:rsidRDefault="0040049E" w:rsidP="005F600D"/>
          <w:p w:rsidR="0040049E" w:rsidRPr="0042389B" w:rsidRDefault="0040049E" w:rsidP="002C21E2"/>
        </w:tc>
        <w:tc>
          <w:tcPr>
            <w:tcW w:w="3318" w:type="dxa"/>
          </w:tcPr>
          <w:p w:rsidR="0040049E" w:rsidRPr="0042389B" w:rsidRDefault="0040049E" w:rsidP="008A1730">
            <w:pPr>
              <w:spacing w:before="60"/>
            </w:pPr>
            <w:r w:rsidRPr="0042389B">
              <w:t>GDS3.9 Explains and demonstrates strategies for dealing with life changes</w:t>
            </w:r>
          </w:p>
          <w:p w:rsidR="0040049E" w:rsidRPr="0042389B" w:rsidRDefault="0040049E" w:rsidP="005F600D"/>
          <w:p w:rsidR="0040049E" w:rsidRPr="0042389B" w:rsidRDefault="0040049E" w:rsidP="005F600D">
            <w:r w:rsidRPr="0042389B">
              <w:t>COS3.1 Communicates confidently in a variety of situations</w:t>
            </w:r>
          </w:p>
          <w:p w:rsidR="0040049E" w:rsidRPr="0042389B" w:rsidRDefault="0040049E" w:rsidP="005F600D"/>
          <w:p w:rsidR="0040049E" w:rsidRPr="0042389B" w:rsidRDefault="0040049E" w:rsidP="005F600D"/>
          <w:p w:rsidR="0040049E" w:rsidRPr="0042389B" w:rsidRDefault="0040049E" w:rsidP="005F600D"/>
          <w:p w:rsidR="0040049E" w:rsidRPr="0042389B" w:rsidRDefault="0040049E" w:rsidP="005F600D"/>
          <w:p w:rsidR="0040049E" w:rsidRPr="0042389B" w:rsidRDefault="0040049E" w:rsidP="005F600D"/>
          <w:p w:rsidR="0040049E" w:rsidRPr="0042389B" w:rsidRDefault="0040049E" w:rsidP="005F600D">
            <w:r w:rsidRPr="0042389B">
              <w:t>V1 Refers to a sense of their own worth and dignity</w:t>
            </w:r>
          </w:p>
        </w:tc>
        <w:tc>
          <w:tcPr>
            <w:tcW w:w="3082" w:type="dxa"/>
            <w:gridSpan w:val="2"/>
          </w:tcPr>
          <w:p w:rsidR="0040049E" w:rsidRPr="0042389B" w:rsidRDefault="0040049E" w:rsidP="003542E8">
            <w:pPr>
              <w:numPr>
                <w:ilvl w:val="0"/>
                <w:numId w:val="32"/>
              </w:numPr>
              <w:spacing w:before="60"/>
              <w:ind w:left="357" w:hanging="357"/>
            </w:pPr>
            <w:r w:rsidRPr="0042389B">
              <w:t>Recognises that many changes occur in a predictable sequence</w:t>
            </w:r>
          </w:p>
          <w:p w:rsidR="0040049E" w:rsidRPr="0042389B" w:rsidRDefault="0040049E" w:rsidP="003D171A"/>
          <w:p w:rsidR="0040049E" w:rsidRPr="0042389B" w:rsidRDefault="0040049E" w:rsidP="005F600D">
            <w:pPr>
              <w:numPr>
                <w:ilvl w:val="0"/>
                <w:numId w:val="32"/>
              </w:numPr>
            </w:pPr>
            <w:r w:rsidRPr="0042389B">
              <w:t>Describes aspects of physical development and labels parts of the reproductive system</w:t>
            </w:r>
          </w:p>
          <w:p w:rsidR="0040049E" w:rsidRPr="0042389B" w:rsidRDefault="0040049E" w:rsidP="005F600D">
            <w:pPr>
              <w:numPr>
                <w:ilvl w:val="0"/>
                <w:numId w:val="32"/>
              </w:numPr>
            </w:pPr>
            <w:r w:rsidRPr="0042389B">
              <w:t>Uses correct terminology when referring to male and female reproductive body parts</w:t>
            </w:r>
          </w:p>
          <w:p w:rsidR="0040049E" w:rsidRPr="0042389B" w:rsidRDefault="0040049E" w:rsidP="002C21E2">
            <w:pPr>
              <w:numPr>
                <w:ilvl w:val="0"/>
                <w:numId w:val="45"/>
              </w:numPr>
              <w:ind w:left="357" w:hanging="357"/>
            </w:pPr>
            <w:r w:rsidRPr="0042389B">
              <w:t>Accepts themselves as they grow and change</w:t>
            </w:r>
          </w:p>
        </w:tc>
      </w:tr>
      <w:tr w:rsidR="0040049E" w:rsidTr="006B431B">
        <w:tc>
          <w:tcPr>
            <w:tcW w:w="9481" w:type="dxa"/>
            <w:gridSpan w:val="4"/>
            <w:shd w:val="clear" w:color="auto" w:fill="B8CCE4" w:themeFill="accent1" w:themeFillTint="66"/>
          </w:tcPr>
          <w:p w:rsidR="0040049E" w:rsidRPr="00FD5CF2" w:rsidRDefault="0040049E" w:rsidP="00981FC5">
            <w:pPr>
              <w:spacing w:before="60"/>
              <w:rPr>
                <w:b/>
              </w:rPr>
            </w:pPr>
            <w:proofErr w:type="spellStart"/>
            <w:r>
              <w:rPr>
                <w:b/>
              </w:rPr>
              <w:t>KidsMatter</w:t>
            </w:r>
            <w:proofErr w:type="spellEnd"/>
            <w:r>
              <w:rPr>
                <w:b/>
              </w:rPr>
              <w:t xml:space="preserve"> SEL Focus</w:t>
            </w:r>
            <w:r w:rsidR="00FD5CF2">
              <w:rPr>
                <w:b/>
              </w:rPr>
              <w:t>:</w:t>
            </w:r>
            <w:r w:rsidR="00FD5CF2">
              <w:t xml:space="preserve"> </w:t>
            </w:r>
            <w:r w:rsidRPr="00FD5CF2">
              <w:t>Major – Social Awareness –</w:t>
            </w:r>
            <w:r w:rsidRPr="00E26FE9">
              <w:t xml:space="preserve"> Appreciating Diversity</w:t>
            </w:r>
            <w:r>
              <w:t>,</w:t>
            </w:r>
            <w:r w:rsidR="00FD5CF2">
              <w:t xml:space="preserve"> Social Awareness – Perspective </w:t>
            </w:r>
            <w:r>
              <w:t>Taking</w:t>
            </w:r>
          </w:p>
        </w:tc>
      </w:tr>
      <w:tr w:rsidR="0040049E" w:rsidTr="008A1730">
        <w:tc>
          <w:tcPr>
            <w:tcW w:w="9481" w:type="dxa"/>
            <w:gridSpan w:val="4"/>
          </w:tcPr>
          <w:p w:rsidR="0040049E" w:rsidRPr="0042389B" w:rsidRDefault="0040049E" w:rsidP="009510CD">
            <w:r w:rsidRPr="0042389B">
              <w:rPr>
                <w:b/>
              </w:rPr>
              <w:t xml:space="preserve">Suggested Learning Experiences </w:t>
            </w:r>
          </w:p>
          <w:p w:rsidR="0040049E" w:rsidRPr="0042389B" w:rsidRDefault="0040049E" w:rsidP="006B431B">
            <w:pPr>
              <w:spacing w:before="60"/>
            </w:pPr>
            <w:r w:rsidRPr="0042389B">
              <w:t>Teacher answers questions from the ‘Question Box’ prepared by students in previous lesson.</w:t>
            </w:r>
          </w:p>
          <w:p w:rsidR="0040049E" w:rsidRPr="0042389B" w:rsidRDefault="0040049E" w:rsidP="006B431B">
            <w:pPr>
              <w:spacing w:before="60"/>
            </w:pPr>
            <w:r w:rsidRPr="0042389B">
              <w:t xml:space="preserve">View the </w:t>
            </w:r>
            <w:r w:rsidRPr="0042389B">
              <w:rPr>
                <w:b/>
              </w:rPr>
              <w:t>first 10 minutes</w:t>
            </w:r>
            <w:r w:rsidRPr="0042389B">
              <w:t xml:space="preserve"> of the DVD, </w:t>
            </w:r>
            <w:r w:rsidRPr="0042389B">
              <w:rPr>
                <w:i/>
              </w:rPr>
              <w:t>I’m Stepping Out.’</w:t>
            </w:r>
            <w:r w:rsidRPr="0042389B">
              <w:t xml:space="preserve">  TEACHER NOTE: The teacher needs to preview this DVD and know when to stop viewing, that is, just after the explanation of </w:t>
            </w:r>
            <w:r>
              <w:t>nocturnal emissions (</w:t>
            </w:r>
            <w:r w:rsidRPr="0042389B">
              <w:t>‘wet dreams’</w:t>
            </w:r>
            <w:r>
              <w:t>)</w:t>
            </w:r>
            <w:r w:rsidRPr="0042389B">
              <w:t xml:space="preserve"> and before the backyard party/alcohol scene. </w:t>
            </w:r>
          </w:p>
          <w:p w:rsidR="0040049E" w:rsidRPr="0042389B" w:rsidRDefault="0040049E" w:rsidP="006B431B">
            <w:pPr>
              <w:spacing w:before="60"/>
            </w:pPr>
            <w:r>
              <w:t>S</w:t>
            </w:r>
            <w:r w:rsidRPr="0042389B">
              <w:t xml:space="preserve">ome of the teaching and learning activities from the Wonder of Living Teacher’s Manual in the DVD pack </w:t>
            </w:r>
            <w:r>
              <w:t xml:space="preserve">could be used </w:t>
            </w:r>
            <w:r w:rsidRPr="0042389B">
              <w:t xml:space="preserve">to </w:t>
            </w:r>
            <w:r>
              <w:t xml:space="preserve">further </w:t>
            </w:r>
            <w:r w:rsidRPr="0042389B">
              <w:t>develop some of the content</w:t>
            </w:r>
            <w:r>
              <w:t>.</w:t>
            </w:r>
            <w:r w:rsidRPr="0042389B">
              <w:t xml:space="preserve">  </w:t>
            </w:r>
          </w:p>
          <w:p w:rsidR="0040049E" w:rsidRPr="0042389B" w:rsidRDefault="0040049E" w:rsidP="0042389B">
            <w:pPr>
              <w:spacing w:before="120"/>
              <w:rPr>
                <w:color w:val="FF0000"/>
              </w:rPr>
            </w:pPr>
            <w:proofErr w:type="gramStart"/>
            <w:r w:rsidRPr="0042389B">
              <w:rPr>
                <w:color w:val="FF0000"/>
              </w:rPr>
              <w:t>TW :</w:t>
            </w:r>
            <w:proofErr w:type="gramEnd"/>
            <w:r w:rsidRPr="0042389B">
              <w:rPr>
                <w:color w:val="FF0000"/>
              </w:rPr>
              <w:t xml:space="preserve"> Explain to the children that as we grow and develop we enjoy all our capacities and gifts, our intellect, our emotions, our spirit, our will and our physical bodies. God wants us to embrace these changes, and to feel proud of </w:t>
            </w:r>
            <w:proofErr w:type="gramStart"/>
            <w:r w:rsidRPr="0042389B">
              <w:rPr>
                <w:color w:val="FF0000"/>
              </w:rPr>
              <w:t>who</w:t>
            </w:r>
            <w:proofErr w:type="gramEnd"/>
            <w:r w:rsidRPr="0042389B">
              <w:rPr>
                <w:color w:val="FF0000"/>
              </w:rPr>
              <w:t xml:space="preserve"> we are, showing that we each have dignity and worth. This is sometimes a very difficult thing to do. Activity: Read the following scenario:</w:t>
            </w:r>
          </w:p>
          <w:p w:rsidR="0040049E" w:rsidRPr="0042389B" w:rsidRDefault="0040049E" w:rsidP="0042389B">
            <w:pPr>
              <w:spacing w:before="120"/>
              <w:rPr>
                <w:color w:val="FF0000"/>
              </w:rPr>
            </w:pPr>
            <w:r w:rsidRPr="0042389B">
              <w:rPr>
                <w:color w:val="FF0000"/>
              </w:rPr>
              <w:t>Scenario 1: Jessica was travelling home on the bus and some boys in her class say aloud “You’ve got big boobs.”  She was hurt and embarrassed.</w:t>
            </w:r>
          </w:p>
          <w:p w:rsidR="0040049E" w:rsidRPr="0042389B" w:rsidRDefault="0040049E" w:rsidP="0042389B">
            <w:pPr>
              <w:pStyle w:val="BodyTextIndent"/>
              <w:spacing w:before="120"/>
              <w:rPr>
                <w:color w:val="FF0000"/>
              </w:rPr>
            </w:pPr>
            <w:r w:rsidRPr="0042389B">
              <w:rPr>
                <w:color w:val="FF0000"/>
              </w:rPr>
              <w:t>Scenario 2: During the swimming class some girls teased James and said “You only have a little penis. He was embarrassed and thought that something was wrong with him.</w:t>
            </w:r>
          </w:p>
          <w:p w:rsidR="0040049E" w:rsidRPr="0042389B" w:rsidRDefault="0040049E" w:rsidP="008A1730">
            <w:pPr>
              <w:spacing w:before="60"/>
              <w:rPr>
                <w:color w:val="FF0000"/>
              </w:rPr>
            </w:pPr>
            <w:r w:rsidRPr="0042389B">
              <w:rPr>
                <w:color w:val="FF0000"/>
              </w:rPr>
              <w:t>In reference to the belief, ‘We should appreciate and respect our body and the body of others,’ in small groups discuss:</w:t>
            </w:r>
          </w:p>
          <w:p w:rsidR="0040049E" w:rsidRPr="0042389B" w:rsidRDefault="0040049E" w:rsidP="00AE2E9E">
            <w:pPr>
              <w:numPr>
                <w:ilvl w:val="0"/>
                <w:numId w:val="41"/>
              </w:numPr>
              <w:rPr>
                <w:color w:val="FF0000"/>
              </w:rPr>
            </w:pPr>
            <w:r w:rsidRPr="0042389B">
              <w:rPr>
                <w:color w:val="FF0000"/>
              </w:rPr>
              <w:t xml:space="preserve">What school rule was broken in these scenarios? </w:t>
            </w:r>
          </w:p>
          <w:p w:rsidR="0040049E" w:rsidRPr="0042389B" w:rsidRDefault="0040049E" w:rsidP="00AE2E9E">
            <w:pPr>
              <w:numPr>
                <w:ilvl w:val="0"/>
                <w:numId w:val="41"/>
              </w:numPr>
              <w:rPr>
                <w:color w:val="FF0000"/>
              </w:rPr>
            </w:pPr>
            <w:r w:rsidRPr="0042389B">
              <w:rPr>
                <w:color w:val="FF0000"/>
              </w:rPr>
              <w:t xml:space="preserve">What could Jessica and James do? </w:t>
            </w:r>
          </w:p>
          <w:p w:rsidR="0040049E" w:rsidRPr="0042389B" w:rsidRDefault="0040049E" w:rsidP="00AE2E9E">
            <w:pPr>
              <w:numPr>
                <w:ilvl w:val="0"/>
                <w:numId w:val="41"/>
              </w:numPr>
              <w:rPr>
                <w:color w:val="FF0000"/>
              </w:rPr>
            </w:pPr>
            <w:r w:rsidRPr="0042389B">
              <w:rPr>
                <w:color w:val="FF0000"/>
              </w:rPr>
              <w:t xml:space="preserve">What should the bystanders do to stop this type of teasing? </w:t>
            </w:r>
          </w:p>
          <w:p w:rsidR="0040049E" w:rsidRPr="0042389B" w:rsidRDefault="0040049E" w:rsidP="00AE2E9E">
            <w:pPr>
              <w:numPr>
                <w:ilvl w:val="0"/>
                <w:numId w:val="41"/>
              </w:numPr>
              <w:rPr>
                <w:color w:val="FF0000"/>
              </w:rPr>
            </w:pPr>
            <w:r w:rsidRPr="0042389B">
              <w:rPr>
                <w:color w:val="FF0000"/>
              </w:rPr>
              <w:t>What Catholic values could these students try to live up to?</w:t>
            </w:r>
          </w:p>
          <w:p w:rsidR="0040049E" w:rsidRPr="0042389B" w:rsidRDefault="0040049E" w:rsidP="0042389B">
            <w:pPr>
              <w:pStyle w:val="BodyTextIndent"/>
              <w:spacing w:before="120"/>
            </w:pPr>
            <w:r w:rsidRPr="0042389B">
              <w:rPr>
                <w:color w:val="FF0000"/>
              </w:rPr>
              <w:t>Students are provided with some reflection time and are invited to respond to the content of this lesson (through writing, illustration and/or prayer.  Their responses may reflect their feelings and emotions during this time of change.</w:t>
            </w:r>
          </w:p>
        </w:tc>
      </w:tr>
      <w:tr w:rsidR="0040049E" w:rsidTr="00316527">
        <w:tc>
          <w:tcPr>
            <w:tcW w:w="7196" w:type="dxa"/>
            <w:gridSpan w:val="3"/>
          </w:tcPr>
          <w:p w:rsidR="0040049E" w:rsidRPr="0042389B" w:rsidRDefault="0040049E" w:rsidP="009510CD">
            <w:r w:rsidRPr="0042389B">
              <w:rPr>
                <w:b/>
              </w:rPr>
              <w:t>Resources</w:t>
            </w:r>
          </w:p>
          <w:p w:rsidR="0040049E" w:rsidRPr="0042389B" w:rsidRDefault="0040049E" w:rsidP="009510CD">
            <w:pPr>
              <w:numPr>
                <w:ilvl w:val="0"/>
                <w:numId w:val="32"/>
              </w:numPr>
            </w:pPr>
            <w:r w:rsidRPr="0042389B">
              <w:rPr>
                <w:i/>
              </w:rPr>
              <w:t xml:space="preserve">The Wonder of Living (New) </w:t>
            </w:r>
            <w:r w:rsidRPr="0042389B">
              <w:t>Disc 3 of 4</w:t>
            </w:r>
            <w:r w:rsidRPr="0042389B">
              <w:rPr>
                <w:i/>
              </w:rPr>
              <w:t xml:space="preserve"> – I’m Stepping Out -  </w:t>
            </w:r>
            <w:r w:rsidRPr="0042389B">
              <w:t>Phone (03) 8707288</w:t>
            </w:r>
          </w:p>
          <w:p w:rsidR="0040049E" w:rsidRPr="0042389B" w:rsidRDefault="0040049E" w:rsidP="003324E2">
            <w:pPr>
              <w:numPr>
                <w:ilvl w:val="0"/>
                <w:numId w:val="32"/>
              </w:numPr>
            </w:pPr>
            <w:r w:rsidRPr="0042389B">
              <w:t xml:space="preserve">DVD: Teachers manual, New Wonder of Living Series.  Phone (03) 9870 7044 </w:t>
            </w:r>
            <w:hyperlink r:id="rId50" w:history="1">
              <w:r w:rsidRPr="0042389B">
                <w:rPr>
                  <w:rStyle w:val="Hyperlink"/>
                </w:rPr>
                <w:t>www.opendoors.com.au</w:t>
              </w:r>
            </w:hyperlink>
            <w:r w:rsidRPr="0042389B">
              <w:t>.</w:t>
            </w:r>
          </w:p>
          <w:p w:rsidR="0040049E" w:rsidRPr="0042389B" w:rsidRDefault="0040049E" w:rsidP="0042389B">
            <w:pPr>
              <w:numPr>
                <w:ilvl w:val="0"/>
                <w:numId w:val="32"/>
              </w:numPr>
            </w:pPr>
            <w:r w:rsidRPr="0042389B">
              <w:t xml:space="preserve">Board of Studies. NSW. (1999). PDHPE K–6 Teaching Kit: Getting It Together. Sydney: BOS. Male Reproductive System and Female Reproductive System. </w:t>
            </w:r>
            <w:proofErr w:type="spellStart"/>
            <w:r w:rsidRPr="0042389B">
              <w:t>pp</w:t>
            </w:r>
            <w:proofErr w:type="spellEnd"/>
            <w:r w:rsidRPr="0042389B">
              <w:t xml:space="preserve"> 38–39, 42–43, and 45–46.</w:t>
            </w:r>
          </w:p>
        </w:tc>
        <w:tc>
          <w:tcPr>
            <w:tcW w:w="2285" w:type="dxa"/>
          </w:tcPr>
          <w:p w:rsidR="0040049E" w:rsidRPr="0042389B" w:rsidRDefault="0040049E" w:rsidP="003324E2">
            <w:pPr>
              <w:rPr>
                <w:b/>
              </w:rPr>
            </w:pPr>
            <w:r w:rsidRPr="0042389B">
              <w:rPr>
                <w:b/>
              </w:rPr>
              <w:t xml:space="preserve">Assessment </w:t>
            </w:r>
          </w:p>
          <w:p w:rsidR="0040049E" w:rsidRPr="0042389B" w:rsidRDefault="0040049E" w:rsidP="003D171A">
            <w:r w:rsidRPr="0042389B">
              <w:t>Student work samples of labelling body parts and contribution in discussions</w:t>
            </w:r>
          </w:p>
          <w:p w:rsidR="0040049E" w:rsidRPr="0042389B" w:rsidRDefault="0040049E" w:rsidP="003324E2"/>
        </w:tc>
      </w:tr>
    </w:tbl>
    <w:p w:rsidR="0040049E" w:rsidRDefault="0040049E" w:rsidP="009510CD">
      <w:pPr>
        <w:rPr>
          <w:sz w:val="32"/>
        </w:rPr>
      </w:pPr>
      <w:r>
        <w:rPr>
          <w:b/>
          <w:sz w:val="32"/>
        </w:rPr>
        <w:lastRenderedPageBreak/>
        <w:t>Lesson 9   How do I cope with physical change?</w:t>
      </w:r>
    </w:p>
    <w:p w:rsidR="0040049E" w:rsidRDefault="0040049E" w:rsidP="009510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1"/>
        <w:gridCol w:w="1541"/>
        <w:gridCol w:w="1541"/>
        <w:gridCol w:w="3082"/>
      </w:tblGrid>
      <w:tr w:rsidR="0040049E">
        <w:tc>
          <w:tcPr>
            <w:tcW w:w="3081" w:type="dxa"/>
          </w:tcPr>
          <w:p w:rsidR="0040049E" w:rsidRPr="003D171A" w:rsidRDefault="0040049E" w:rsidP="00591D70">
            <w:pPr>
              <w:jc w:val="center"/>
              <w:rPr>
                <w:b/>
              </w:rPr>
            </w:pPr>
            <w:r w:rsidRPr="003D171A">
              <w:rPr>
                <w:b/>
              </w:rPr>
              <w:t>Enduring Understandings</w:t>
            </w:r>
          </w:p>
        </w:tc>
        <w:tc>
          <w:tcPr>
            <w:tcW w:w="3082" w:type="dxa"/>
            <w:gridSpan w:val="2"/>
          </w:tcPr>
          <w:p w:rsidR="0040049E" w:rsidRPr="003D171A" w:rsidRDefault="0040049E" w:rsidP="00591D70">
            <w:pPr>
              <w:jc w:val="center"/>
              <w:rPr>
                <w:b/>
              </w:rPr>
            </w:pPr>
            <w:r w:rsidRPr="003D171A">
              <w:rPr>
                <w:b/>
              </w:rPr>
              <w:t>Outcomes</w:t>
            </w:r>
          </w:p>
        </w:tc>
        <w:tc>
          <w:tcPr>
            <w:tcW w:w="3082" w:type="dxa"/>
          </w:tcPr>
          <w:p w:rsidR="0040049E" w:rsidRPr="003D171A" w:rsidRDefault="0040049E" w:rsidP="00591D70">
            <w:pPr>
              <w:jc w:val="center"/>
              <w:rPr>
                <w:b/>
              </w:rPr>
            </w:pPr>
            <w:r w:rsidRPr="003D171A">
              <w:rPr>
                <w:b/>
              </w:rPr>
              <w:t>Indicators</w:t>
            </w:r>
          </w:p>
        </w:tc>
      </w:tr>
      <w:tr w:rsidR="0040049E">
        <w:tc>
          <w:tcPr>
            <w:tcW w:w="3081" w:type="dxa"/>
          </w:tcPr>
          <w:p w:rsidR="0040049E" w:rsidRPr="00186385" w:rsidRDefault="0040049E" w:rsidP="00186385">
            <w:pPr>
              <w:spacing w:before="60"/>
              <w:rPr>
                <w:color w:val="000000"/>
              </w:rPr>
            </w:pPr>
            <w:r w:rsidRPr="00186385">
              <w:rPr>
                <w:color w:val="000000"/>
              </w:rPr>
              <w:t>E.3 The way people cope with change affects our health and wellbeing.</w:t>
            </w:r>
          </w:p>
          <w:p w:rsidR="0040049E" w:rsidRPr="00186385" w:rsidRDefault="0040049E" w:rsidP="005F600D"/>
          <w:p w:rsidR="0040049E" w:rsidRPr="00186385" w:rsidRDefault="0040049E" w:rsidP="005F600D">
            <w:pPr>
              <w:rPr>
                <w:color w:val="000000"/>
              </w:rPr>
            </w:pPr>
            <w:r w:rsidRPr="00186385">
              <w:rPr>
                <w:color w:val="000000"/>
              </w:rPr>
              <w:t xml:space="preserve">E.4We </w:t>
            </w:r>
            <w:proofErr w:type="gramStart"/>
            <w:r w:rsidRPr="00186385">
              <w:rPr>
                <w:color w:val="000000"/>
              </w:rPr>
              <w:t>have</w:t>
            </w:r>
            <w:proofErr w:type="gramEnd"/>
            <w:r w:rsidRPr="00186385">
              <w:rPr>
                <w:color w:val="000000"/>
              </w:rPr>
              <w:t xml:space="preserve"> a responsibility to make wise decisions about our body and our relationships.</w:t>
            </w:r>
          </w:p>
          <w:p w:rsidR="0040049E" w:rsidRPr="00100F0B" w:rsidRDefault="0040049E" w:rsidP="005F600D">
            <w:pPr>
              <w:rPr>
                <w:sz w:val="16"/>
                <w:szCs w:val="16"/>
              </w:rPr>
            </w:pPr>
          </w:p>
          <w:p w:rsidR="0040049E" w:rsidRPr="00100F0B" w:rsidRDefault="0040049E" w:rsidP="005F600D">
            <w:pPr>
              <w:rPr>
                <w:sz w:val="16"/>
                <w:szCs w:val="16"/>
              </w:rPr>
            </w:pPr>
          </w:p>
          <w:p w:rsidR="0040049E" w:rsidRPr="00100F0B" w:rsidRDefault="0040049E" w:rsidP="005F600D">
            <w:pPr>
              <w:rPr>
                <w:sz w:val="16"/>
                <w:szCs w:val="16"/>
              </w:rPr>
            </w:pPr>
          </w:p>
          <w:p w:rsidR="0040049E" w:rsidRPr="00100F0B" w:rsidRDefault="0040049E" w:rsidP="005F600D">
            <w:pPr>
              <w:rPr>
                <w:sz w:val="16"/>
                <w:szCs w:val="16"/>
              </w:rPr>
            </w:pPr>
          </w:p>
          <w:p w:rsidR="0040049E" w:rsidRPr="00100F0B" w:rsidRDefault="0040049E" w:rsidP="005F600D">
            <w:pPr>
              <w:rPr>
                <w:sz w:val="16"/>
                <w:szCs w:val="16"/>
              </w:rPr>
            </w:pPr>
          </w:p>
          <w:p w:rsidR="0040049E" w:rsidRPr="00100F0B" w:rsidRDefault="0040049E" w:rsidP="005F600D">
            <w:pPr>
              <w:rPr>
                <w:sz w:val="16"/>
                <w:szCs w:val="16"/>
              </w:rPr>
            </w:pPr>
          </w:p>
          <w:p w:rsidR="0040049E" w:rsidRPr="00100F0B" w:rsidRDefault="0040049E" w:rsidP="005F600D">
            <w:pPr>
              <w:rPr>
                <w:sz w:val="16"/>
                <w:szCs w:val="16"/>
              </w:rPr>
            </w:pPr>
          </w:p>
        </w:tc>
        <w:tc>
          <w:tcPr>
            <w:tcW w:w="3082" w:type="dxa"/>
            <w:gridSpan w:val="2"/>
          </w:tcPr>
          <w:p w:rsidR="0040049E" w:rsidRPr="00186385" w:rsidRDefault="0040049E" w:rsidP="00186385">
            <w:pPr>
              <w:spacing w:before="60"/>
            </w:pPr>
            <w:r w:rsidRPr="00186385">
              <w:t>GDS3.9 Explains and demonstrates strategies for dealing with life changes</w:t>
            </w:r>
          </w:p>
          <w:p w:rsidR="0040049E" w:rsidRPr="00186385" w:rsidRDefault="0040049E" w:rsidP="005F600D"/>
          <w:p w:rsidR="0040049E" w:rsidRDefault="0040049E" w:rsidP="005F600D">
            <w:pPr>
              <w:rPr>
                <w:sz w:val="16"/>
                <w:szCs w:val="16"/>
              </w:rPr>
            </w:pPr>
          </w:p>
          <w:p w:rsidR="0040049E" w:rsidRDefault="0040049E" w:rsidP="005F600D">
            <w:pPr>
              <w:rPr>
                <w:sz w:val="16"/>
                <w:szCs w:val="16"/>
              </w:rPr>
            </w:pPr>
          </w:p>
          <w:p w:rsidR="0040049E" w:rsidRPr="00186385" w:rsidRDefault="0040049E" w:rsidP="00186385">
            <w:pPr>
              <w:spacing w:before="60"/>
            </w:pPr>
            <w:r w:rsidRPr="00186385">
              <w:t>PSS3.5 Suggests, considers and selects appropriate alternatives when resolving problems</w:t>
            </w:r>
          </w:p>
          <w:p w:rsidR="0040049E" w:rsidRPr="00100F0B" w:rsidRDefault="0040049E" w:rsidP="005F600D">
            <w:pPr>
              <w:rPr>
                <w:sz w:val="16"/>
                <w:szCs w:val="16"/>
              </w:rPr>
            </w:pPr>
          </w:p>
          <w:p w:rsidR="0040049E" w:rsidRPr="00186385" w:rsidRDefault="0040049E" w:rsidP="005F600D">
            <w:r w:rsidRPr="00186385">
              <w:t>V1 Refers to a sense of their own worth and dignity</w:t>
            </w:r>
          </w:p>
        </w:tc>
        <w:tc>
          <w:tcPr>
            <w:tcW w:w="3082" w:type="dxa"/>
          </w:tcPr>
          <w:p w:rsidR="0040049E" w:rsidRPr="00186385" w:rsidRDefault="0040049E" w:rsidP="003542E8">
            <w:pPr>
              <w:numPr>
                <w:ilvl w:val="0"/>
                <w:numId w:val="35"/>
              </w:numPr>
              <w:spacing w:before="60"/>
              <w:ind w:left="357" w:hanging="357"/>
            </w:pPr>
            <w:r w:rsidRPr="00186385">
              <w:t>Recognises that many changes occur in a predictable sequence</w:t>
            </w:r>
          </w:p>
          <w:p w:rsidR="0040049E" w:rsidRPr="00186385" w:rsidRDefault="0040049E" w:rsidP="005F600D">
            <w:pPr>
              <w:numPr>
                <w:ilvl w:val="0"/>
                <w:numId w:val="35"/>
              </w:numPr>
            </w:pPr>
            <w:r w:rsidRPr="00186385">
              <w:t>Describes aspects of physical development</w:t>
            </w:r>
          </w:p>
          <w:p w:rsidR="0040049E" w:rsidRDefault="0040049E" w:rsidP="005F600D">
            <w:pPr>
              <w:rPr>
                <w:sz w:val="16"/>
                <w:szCs w:val="16"/>
              </w:rPr>
            </w:pPr>
          </w:p>
          <w:p w:rsidR="0040049E" w:rsidRPr="00186385" w:rsidRDefault="0040049E" w:rsidP="005F600D">
            <w:pPr>
              <w:numPr>
                <w:ilvl w:val="0"/>
                <w:numId w:val="35"/>
              </w:numPr>
            </w:pPr>
            <w:r w:rsidRPr="00186385">
              <w:t>Suggests strategies to cope with changes during puberty</w:t>
            </w:r>
          </w:p>
          <w:p w:rsidR="0040049E" w:rsidRDefault="0040049E" w:rsidP="003D171A">
            <w:pPr>
              <w:rPr>
                <w:sz w:val="16"/>
                <w:szCs w:val="16"/>
              </w:rPr>
            </w:pPr>
          </w:p>
          <w:p w:rsidR="0040049E" w:rsidRDefault="0040049E" w:rsidP="003D171A">
            <w:pPr>
              <w:rPr>
                <w:sz w:val="16"/>
                <w:szCs w:val="16"/>
              </w:rPr>
            </w:pPr>
          </w:p>
          <w:p w:rsidR="0040049E" w:rsidRDefault="0040049E" w:rsidP="005F600D">
            <w:pPr>
              <w:numPr>
                <w:ilvl w:val="0"/>
                <w:numId w:val="35"/>
              </w:numPr>
            </w:pPr>
            <w:r w:rsidRPr="00186385">
              <w:t>Appreciates that their physical, social, emotional and intellectual development is unique</w:t>
            </w:r>
          </w:p>
          <w:p w:rsidR="0040049E" w:rsidRPr="00186385" w:rsidRDefault="0040049E" w:rsidP="008B2F6C">
            <w:pPr>
              <w:numPr>
                <w:ilvl w:val="0"/>
                <w:numId w:val="35"/>
              </w:numPr>
              <w:spacing w:before="120"/>
              <w:ind w:left="357" w:hanging="357"/>
            </w:pPr>
            <w:r w:rsidRPr="00186385">
              <w:t>Appreciates and accepts the importance of developing a personal value system</w:t>
            </w:r>
          </w:p>
          <w:p w:rsidR="0040049E" w:rsidRPr="00100F0B" w:rsidRDefault="0040049E" w:rsidP="008B2F6C">
            <w:pPr>
              <w:rPr>
                <w:sz w:val="16"/>
                <w:szCs w:val="16"/>
              </w:rPr>
            </w:pPr>
          </w:p>
        </w:tc>
      </w:tr>
      <w:tr w:rsidR="0040049E" w:rsidTr="006B431B">
        <w:tc>
          <w:tcPr>
            <w:tcW w:w="9245" w:type="dxa"/>
            <w:gridSpan w:val="4"/>
            <w:shd w:val="clear" w:color="auto" w:fill="B8CCE4" w:themeFill="accent1" w:themeFillTint="66"/>
          </w:tcPr>
          <w:p w:rsidR="0040049E" w:rsidRPr="0042389B" w:rsidRDefault="0040049E" w:rsidP="006B431B">
            <w:pPr>
              <w:spacing w:before="60" w:after="60"/>
              <w:rPr>
                <w:b/>
              </w:rPr>
            </w:pPr>
            <w:proofErr w:type="spellStart"/>
            <w:r>
              <w:rPr>
                <w:b/>
              </w:rPr>
              <w:t>KidsMatter</w:t>
            </w:r>
            <w:proofErr w:type="spellEnd"/>
            <w:r>
              <w:rPr>
                <w:b/>
              </w:rPr>
              <w:t xml:space="preserve"> SEL Focus</w:t>
            </w:r>
            <w:r w:rsidR="006B431B">
              <w:rPr>
                <w:b/>
              </w:rPr>
              <w:t>:</w:t>
            </w:r>
            <w:r w:rsidR="006B431B">
              <w:t xml:space="preserve"> </w:t>
            </w:r>
            <w:r w:rsidRPr="006B431B">
              <w:t>Major</w:t>
            </w:r>
            <w:r w:rsidR="006B431B">
              <w:t xml:space="preserve"> - </w:t>
            </w:r>
            <w:r w:rsidRPr="006B431B">
              <w:t>Relationship Skills –</w:t>
            </w:r>
            <w:r w:rsidR="006B431B">
              <w:t xml:space="preserve"> </w:t>
            </w:r>
            <w:r>
              <w:t>Building Relationships</w:t>
            </w:r>
          </w:p>
        </w:tc>
      </w:tr>
      <w:tr w:rsidR="0040049E">
        <w:tc>
          <w:tcPr>
            <w:tcW w:w="9245" w:type="dxa"/>
            <w:gridSpan w:val="4"/>
          </w:tcPr>
          <w:p w:rsidR="0040049E" w:rsidRPr="0042389B" w:rsidRDefault="0040049E" w:rsidP="009510CD">
            <w:r w:rsidRPr="0042389B">
              <w:rPr>
                <w:b/>
              </w:rPr>
              <w:t xml:space="preserve">Suggested Learning Experiences </w:t>
            </w:r>
          </w:p>
          <w:p w:rsidR="0040049E" w:rsidRPr="0042389B" w:rsidRDefault="0040049E" w:rsidP="0042389B">
            <w:pPr>
              <w:pStyle w:val="BodyTextIndent"/>
              <w:spacing w:before="120"/>
            </w:pPr>
            <w:r w:rsidRPr="0042389B">
              <w:t>Students consider the following case study and respond to the questions:</w:t>
            </w:r>
          </w:p>
          <w:p w:rsidR="0040049E" w:rsidRPr="0042389B" w:rsidRDefault="0040049E" w:rsidP="0042389B">
            <w:pPr>
              <w:pStyle w:val="BodyTextIndent"/>
              <w:spacing w:before="120"/>
              <w:rPr>
                <w:i/>
              </w:rPr>
            </w:pPr>
            <w:r w:rsidRPr="0042389B">
              <w:rPr>
                <w:i/>
              </w:rPr>
              <w:t xml:space="preserve">Tom is 12 years old. He is a keen </w:t>
            </w:r>
            <w:proofErr w:type="spellStart"/>
            <w:r w:rsidRPr="0042389B">
              <w:rPr>
                <w:i/>
              </w:rPr>
              <w:t>basketballer</w:t>
            </w:r>
            <w:proofErr w:type="spellEnd"/>
            <w:r w:rsidRPr="0042389B">
              <w:rPr>
                <w:i/>
              </w:rPr>
              <w:t>.  In the past year he has outgrown both his favourite tracksuit and his running shoes.  At training last week, Tom tripped over his own feet. He is becoming worried about the way his body is changing.</w:t>
            </w:r>
          </w:p>
          <w:p w:rsidR="0040049E" w:rsidRPr="0042389B" w:rsidRDefault="0040049E" w:rsidP="0042389B">
            <w:pPr>
              <w:numPr>
                <w:ilvl w:val="0"/>
                <w:numId w:val="33"/>
              </w:numPr>
              <w:spacing w:before="120"/>
              <w:ind w:left="714" w:hanging="357"/>
            </w:pPr>
            <w:r w:rsidRPr="0042389B">
              <w:t>Why would Tom be worried?</w:t>
            </w:r>
          </w:p>
          <w:p w:rsidR="0040049E" w:rsidRPr="0042389B" w:rsidRDefault="0040049E" w:rsidP="003542E8">
            <w:pPr>
              <w:numPr>
                <w:ilvl w:val="0"/>
                <w:numId w:val="33"/>
              </w:numPr>
              <w:ind w:left="720"/>
            </w:pPr>
            <w:r w:rsidRPr="0042389B">
              <w:t>What would be causing these changes?</w:t>
            </w:r>
          </w:p>
          <w:p w:rsidR="0040049E" w:rsidRPr="0042389B" w:rsidRDefault="0040049E" w:rsidP="003542E8">
            <w:pPr>
              <w:numPr>
                <w:ilvl w:val="0"/>
                <w:numId w:val="33"/>
              </w:numPr>
              <w:ind w:left="720"/>
            </w:pPr>
            <w:r w:rsidRPr="0042389B">
              <w:t>What advice would you give Tom about the changes he is experiencing and the way he is feeling?</w:t>
            </w:r>
          </w:p>
          <w:p w:rsidR="0040049E" w:rsidRDefault="0040049E" w:rsidP="0042389B">
            <w:pPr>
              <w:spacing w:before="120"/>
            </w:pPr>
          </w:p>
          <w:p w:rsidR="0040049E" w:rsidRPr="0042389B" w:rsidRDefault="0040049E" w:rsidP="0042389B">
            <w:pPr>
              <w:spacing w:before="120"/>
            </w:pPr>
            <w:r w:rsidRPr="0042389B">
              <w:t>Discuss reasons why having good relationships can help you feel good and cope with changes. Complete the following sentence three times: Good relationships can …………</w:t>
            </w:r>
          </w:p>
          <w:p w:rsidR="0040049E" w:rsidRPr="0042389B" w:rsidRDefault="0040049E" w:rsidP="00186385">
            <w:pPr>
              <w:spacing w:before="60"/>
            </w:pPr>
            <w:r w:rsidRPr="0042389B">
              <w:t>Students continue to journal their feelings and/or concerns about the changes of puberty.</w:t>
            </w:r>
          </w:p>
          <w:p w:rsidR="0040049E" w:rsidRDefault="0040049E" w:rsidP="0042389B">
            <w:pPr>
              <w:spacing w:before="120"/>
              <w:rPr>
                <w:color w:val="FF0000"/>
              </w:rPr>
            </w:pPr>
          </w:p>
          <w:p w:rsidR="0040049E" w:rsidRPr="0042389B" w:rsidRDefault="0040049E" w:rsidP="0042389B">
            <w:pPr>
              <w:spacing w:before="120"/>
              <w:rPr>
                <w:color w:val="FF0000"/>
              </w:rPr>
            </w:pPr>
            <w:r w:rsidRPr="0042389B">
              <w:rPr>
                <w:color w:val="FF0000"/>
              </w:rPr>
              <w:t>TW: Revise the belief, ‘We have an obligation to care for others and ourselves and appreciate and respect our bodies and the bodies of others.’  In reference to this, students work in small groups to discuss the following scenarios and present their responses to the class.</w:t>
            </w:r>
          </w:p>
          <w:p w:rsidR="0040049E" w:rsidRPr="0042389B" w:rsidRDefault="0040049E" w:rsidP="0042389B">
            <w:pPr>
              <w:spacing w:before="120"/>
              <w:rPr>
                <w:i/>
                <w:color w:val="FF0000"/>
              </w:rPr>
            </w:pPr>
            <w:r w:rsidRPr="0042389B">
              <w:rPr>
                <w:b/>
                <w:i/>
                <w:color w:val="FF0000"/>
              </w:rPr>
              <w:t>Scenario 1</w:t>
            </w:r>
            <w:r w:rsidRPr="0042389B">
              <w:rPr>
                <w:i/>
                <w:color w:val="FF0000"/>
              </w:rPr>
              <w:t xml:space="preserve">: </w:t>
            </w:r>
            <w:proofErr w:type="spellStart"/>
            <w:r w:rsidRPr="0042389B">
              <w:rPr>
                <w:i/>
                <w:color w:val="FF0000"/>
              </w:rPr>
              <w:t>Eamonn</w:t>
            </w:r>
            <w:proofErr w:type="spellEnd"/>
            <w:r w:rsidRPr="0042389B">
              <w:rPr>
                <w:i/>
                <w:color w:val="FF0000"/>
              </w:rPr>
              <w:t xml:space="preserve"> has developed a number of pimples on his face.  He feels embarrassed and covers them with his hand when he talks with others. What could he do to maintain healthy skin?</w:t>
            </w:r>
          </w:p>
          <w:p w:rsidR="0040049E" w:rsidRPr="0042389B" w:rsidRDefault="0040049E" w:rsidP="0042389B">
            <w:pPr>
              <w:spacing w:before="120"/>
              <w:rPr>
                <w:i/>
                <w:color w:val="FF0000"/>
              </w:rPr>
            </w:pPr>
            <w:r w:rsidRPr="0042389B">
              <w:rPr>
                <w:b/>
                <w:i/>
                <w:color w:val="FF0000"/>
              </w:rPr>
              <w:t>Scenario 2</w:t>
            </w:r>
            <w:r w:rsidRPr="0042389B">
              <w:rPr>
                <w:i/>
                <w:color w:val="FF0000"/>
              </w:rPr>
              <w:t>: Jacquie has begun to develop breasts earlier than her friends. She wears a loose jumper to cover up and avoids contact with others whenever possible. How can she overcome her self-conscious feelings?</w:t>
            </w:r>
          </w:p>
          <w:p w:rsidR="0040049E" w:rsidRPr="0042389B" w:rsidRDefault="0040049E" w:rsidP="0042389B">
            <w:pPr>
              <w:spacing w:before="120"/>
              <w:rPr>
                <w:i/>
                <w:color w:val="FF0000"/>
              </w:rPr>
            </w:pPr>
            <w:r w:rsidRPr="0042389B">
              <w:rPr>
                <w:b/>
                <w:i/>
                <w:color w:val="FF0000"/>
              </w:rPr>
              <w:t>Scenario 3</w:t>
            </w:r>
            <w:r w:rsidRPr="0042389B">
              <w:rPr>
                <w:i/>
                <w:color w:val="FF0000"/>
              </w:rPr>
              <w:t>: Tuan has started her first period. The school swimming carnival is on tomorrow and Tuan is an excellent swimmer. She is anxious about participating. What could she do?</w:t>
            </w:r>
          </w:p>
          <w:p w:rsidR="0040049E" w:rsidRDefault="0040049E" w:rsidP="00186385">
            <w:pPr>
              <w:spacing w:before="60"/>
            </w:pPr>
          </w:p>
          <w:p w:rsidR="0040049E" w:rsidRPr="0042389B" w:rsidRDefault="0040049E" w:rsidP="00186385">
            <w:pPr>
              <w:spacing w:before="60"/>
            </w:pPr>
            <w:r w:rsidRPr="0042389B">
              <w:lastRenderedPageBreak/>
              <w:t xml:space="preserve">Students design a chart of coping strategies for puberty as a class display.  </w:t>
            </w:r>
          </w:p>
          <w:p w:rsidR="0040049E" w:rsidRDefault="0040049E" w:rsidP="0042389B">
            <w:pPr>
              <w:pStyle w:val="Footer"/>
              <w:tabs>
                <w:tab w:val="clear" w:pos="4320"/>
                <w:tab w:val="clear" w:pos="8640"/>
              </w:tabs>
              <w:spacing w:before="120" w:after="120"/>
              <w:rPr>
                <w:color w:val="000000"/>
              </w:rPr>
            </w:pPr>
          </w:p>
          <w:p w:rsidR="0040049E" w:rsidRPr="0042389B" w:rsidRDefault="0040049E" w:rsidP="0042389B">
            <w:pPr>
              <w:pStyle w:val="Footer"/>
              <w:tabs>
                <w:tab w:val="clear" w:pos="4320"/>
                <w:tab w:val="clear" w:pos="8640"/>
              </w:tabs>
              <w:spacing w:before="120" w:after="120"/>
            </w:pPr>
            <w:r w:rsidRPr="0042389B">
              <w:rPr>
                <w:color w:val="000000"/>
              </w:rPr>
              <w:t xml:space="preserve">Teacher concludes this lesson with a group reflection.  Teacher revises the </w:t>
            </w:r>
            <w:r w:rsidRPr="0042389B">
              <w:rPr>
                <w:i/>
                <w:color w:val="000000"/>
              </w:rPr>
              <w:t>Beliefs and Values</w:t>
            </w:r>
            <w:r w:rsidRPr="0042389B">
              <w:rPr>
                <w:color w:val="000000"/>
              </w:rPr>
              <w:t xml:space="preserve"> taught in the unit.  (Refer to the Towards Wholeness Overview at the beginning of the unit.)  Multiple copies of these are scattered around a prayer space.  After students choose one of these beliefs/values that they think will assist and guide them when they begin to go through this time of physical change, they sit around the prayer space.  Students are invited to share their choice of belief/value with a partner or respond in their journal.  The reflection is concluded with all students reading </w:t>
            </w:r>
            <w:proofErr w:type="spellStart"/>
            <w:r w:rsidRPr="0042389B">
              <w:rPr>
                <w:color w:val="000000"/>
              </w:rPr>
              <w:t>Ecc</w:t>
            </w:r>
            <w:proofErr w:type="spellEnd"/>
            <w:r w:rsidRPr="0042389B">
              <w:rPr>
                <w:color w:val="000000"/>
              </w:rPr>
              <w:t xml:space="preserve"> 25: 1-2; “It is our responsibility to be faithful to ourselves, others and God in all areas of our life.”  </w:t>
            </w:r>
          </w:p>
        </w:tc>
      </w:tr>
      <w:tr w:rsidR="0040049E">
        <w:tc>
          <w:tcPr>
            <w:tcW w:w="4622" w:type="dxa"/>
            <w:gridSpan w:val="2"/>
          </w:tcPr>
          <w:p w:rsidR="0040049E" w:rsidRPr="0042389B" w:rsidRDefault="0040049E" w:rsidP="009510CD">
            <w:pPr>
              <w:pStyle w:val="Footer"/>
              <w:tabs>
                <w:tab w:val="clear" w:pos="4320"/>
                <w:tab w:val="clear" w:pos="8640"/>
              </w:tabs>
            </w:pPr>
            <w:r w:rsidRPr="0042389B">
              <w:rPr>
                <w:b/>
              </w:rPr>
              <w:lastRenderedPageBreak/>
              <w:t>Resources</w:t>
            </w:r>
          </w:p>
          <w:p w:rsidR="0040049E" w:rsidRPr="0042389B" w:rsidRDefault="0040049E" w:rsidP="009510CD">
            <w:pPr>
              <w:numPr>
                <w:ilvl w:val="0"/>
                <w:numId w:val="36"/>
              </w:numPr>
            </w:pPr>
            <w:r w:rsidRPr="0042389B">
              <w:t>Multiple copies of the Unit’s Beliefs and Values.</w:t>
            </w:r>
          </w:p>
        </w:tc>
        <w:tc>
          <w:tcPr>
            <w:tcW w:w="4623" w:type="dxa"/>
            <w:gridSpan w:val="2"/>
          </w:tcPr>
          <w:p w:rsidR="0040049E" w:rsidRPr="0042389B" w:rsidRDefault="0040049E" w:rsidP="003D171A">
            <w:pPr>
              <w:rPr>
                <w:b/>
              </w:rPr>
            </w:pPr>
            <w:r w:rsidRPr="0042389B">
              <w:rPr>
                <w:b/>
              </w:rPr>
              <w:t xml:space="preserve">Assessment </w:t>
            </w:r>
          </w:p>
          <w:p w:rsidR="0040049E" w:rsidRPr="0042389B" w:rsidRDefault="0040049E" w:rsidP="003D171A">
            <w:r w:rsidRPr="0042389B">
              <w:t>Student contribution to group presentation of findings</w:t>
            </w:r>
          </w:p>
          <w:p w:rsidR="0040049E" w:rsidRPr="0042389B" w:rsidRDefault="0040049E" w:rsidP="003D171A"/>
        </w:tc>
      </w:tr>
    </w:tbl>
    <w:p w:rsidR="0040049E" w:rsidRDefault="0040049E" w:rsidP="001F62F4">
      <w:pPr>
        <w:pStyle w:val="BodyTextIndent3"/>
        <w:ind w:left="0" w:right="-90"/>
        <w:rPr>
          <w:rFonts w:ascii="Comic Sans MS" w:hAnsi="Comic Sans MS" w:cs="Arial"/>
          <w:b/>
          <w:sz w:val="28"/>
          <w:szCs w:val="28"/>
        </w:rPr>
      </w:pPr>
      <w:r>
        <w:br w:type="page"/>
      </w:r>
      <w:r>
        <w:rPr>
          <w:noProof/>
          <w:color w:val="008000"/>
          <w:sz w:val="40"/>
          <w:lang w:val="en-AU" w:eastAsia="en-AU"/>
        </w:rPr>
        <w:lastRenderedPageBreak/>
        <w:t xml:space="preserve"> </w:t>
      </w:r>
      <w:r w:rsidRPr="009926DD">
        <w:rPr>
          <w:sz w:val="32"/>
        </w:rPr>
        <w:t xml:space="preserve">   </w:t>
      </w:r>
    </w:p>
    <w:p w:rsidR="0040049E" w:rsidRDefault="0040049E" w:rsidP="001F62F4">
      <w:pPr>
        <w:tabs>
          <w:tab w:val="left" w:pos="5760"/>
        </w:tabs>
        <w:ind w:right="72"/>
        <w:jc w:val="center"/>
        <w:rPr>
          <w:rFonts w:cs="Arial"/>
          <w:b/>
          <w:sz w:val="28"/>
          <w:szCs w:val="28"/>
        </w:rPr>
      </w:pPr>
      <w:r w:rsidRPr="00857592">
        <w:rPr>
          <w:rFonts w:cs="Arial"/>
          <w:b/>
          <w:sz w:val="28"/>
          <w:szCs w:val="28"/>
        </w:rPr>
        <w:t xml:space="preserve">TEACHER REFLECTION </w:t>
      </w:r>
      <w:r>
        <w:rPr>
          <w:rFonts w:cs="Arial"/>
          <w:b/>
          <w:sz w:val="28"/>
          <w:szCs w:val="28"/>
        </w:rPr>
        <w:t xml:space="preserve">- </w:t>
      </w:r>
      <w:r w:rsidRPr="00857592">
        <w:rPr>
          <w:rFonts w:cs="Arial"/>
          <w:b/>
          <w:sz w:val="28"/>
          <w:szCs w:val="28"/>
        </w:rPr>
        <w:t>UNIT EVALUATION</w:t>
      </w:r>
    </w:p>
    <w:p w:rsidR="0040049E" w:rsidRDefault="0040049E" w:rsidP="001F62F4">
      <w:pPr>
        <w:tabs>
          <w:tab w:val="left" w:pos="5760"/>
        </w:tabs>
        <w:ind w:right="72"/>
        <w:jc w:val="center"/>
        <w:rPr>
          <w:rFonts w:cs="Arial"/>
          <w:b/>
          <w:sz w:val="28"/>
          <w:szCs w:val="28"/>
        </w:rPr>
      </w:pPr>
    </w:p>
    <w:p w:rsidR="0040049E" w:rsidRDefault="0071149C" w:rsidP="001F62F4">
      <w:pPr>
        <w:tabs>
          <w:tab w:val="left" w:pos="5760"/>
        </w:tabs>
        <w:ind w:right="72"/>
        <w:jc w:val="center"/>
        <w:rPr>
          <w:rFonts w:cs="Arial"/>
          <w:b/>
          <w:sz w:val="28"/>
          <w:szCs w:val="28"/>
        </w:rPr>
      </w:pPr>
      <w:r>
        <w:rPr>
          <w:noProof/>
          <w:lang w:eastAsia="en-AU"/>
        </w:rPr>
        <mc:AlternateContent>
          <mc:Choice Requires="wps">
            <w:drawing>
              <wp:anchor distT="0" distB="0" distL="114300" distR="114300" simplePos="0" relativeHeight="251666432" behindDoc="0" locked="0" layoutInCell="1" allowOverlap="1">
                <wp:simplePos x="0" y="0"/>
                <wp:positionH relativeFrom="column">
                  <wp:posOffset>5205095</wp:posOffset>
                </wp:positionH>
                <wp:positionV relativeFrom="paragraph">
                  <wp:posOffset>60960</wp:posOffset>
                </wp:positionV>
                <wp:extent cx="347345" cy="914400"/>
                <wp:effectExtent l="4445" t="3810" r="635" b="0"/>
                <wp:wrapTight wrapText="bothSides">
                  <wp:wrapPolygon edited="0">
                    <wp:start x="-592" y="0"/>
                    <wp:lineTo x="-592" y="21375"/>
                    <wp:lineTo x="21600" y="21375"/>
                    <wp:lineTo x="21600" y="0"/>
                    <wp:lineTo x="-592" y="0"/>
                  </wp:wrapPolygon>
                </wp:wrapTight>
                <wp:docPr id="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CF2" w:rsidRPr="00857592" w:rsidRDefault="00FD5CF2" w:rsidP="001F62F4">
                            <w:r>
                              <w:rPr>
                                <w:rFonts w:cs="Arial"/>
                                <w:sz w:val="16"/>
                                <w:szCs w:val="16"/>
                              </w:rPr>
                              <w:t>Satisfactory</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30" type="#_x0000_t202" style="position:absolute;left:0;text-align:left;margin-left:409.85pt;margin-top:4.8pt;width:27.3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" stroked="f">
                <v:textbox style="layout-flow:vertical;mso-layout-flow-alt:bottom-to-top">
                  <w:txbxContent>
                    <w:p w:rsidR="00FD5CF2" w:rsidRPr="00857592" w:rsidRDefault="00FD5CF2" w:rsidP="001F62F4">
                      <w:r>
                        <w:rPr>
                          <w:rFonts w:cs="Arial"/>
                          <w:sz w:val="16"/>
                          <w:szCs w:val="16"/>
                        </w:rPr>
                        <w:t>Satisfactory</w:t>
                      </w:r>
                    </w:p>
                  </w:txbxContent>
                </v:textbox>
                <w10:wrap type="tight"/>
              </v:shape>
            </w:pict>
          </mc:Fallback>
        </mc:AlternateContent>
      </w:r>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4799330</wp:posOffset>
                </wp:positionH>
                <wp:positionV relativeFrom="paragraph">
                  <wp:posOffset>68580</wp:posOffset>
                </wp:positionV>
                <wp:extent cx="381000" cy="914400"/>
                <wp:effectExtent l="0" t="1905" r="1270" b="0"/>
                <wp:wrapTight wrapText="bothSides">
                  <wp:wrapPolygon edited="0">
                    <wp:start x="0" y="0"/>
                    <wp:lineTo x="21600" y="0"/>
                    <wp:lineTo x="21600" y="21600"/>
                    <wp:lineTo x="0" y="21600"/>
                    <wp:lineTo x="0" y="0"/>
                  </wp:wrapPolygon>
                </wp:wrapTight>
                <wp:docPr id="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CF2" w:rsidRPr="000576F2" w:rsidRDefault="00FD5CF2" w:rsidP="001F62F4">
                            <w:pPr>
                              <w:rPr>
                                <w:sz w:val="16"/>
                                <w:szCs w:val="16"/>
                              </w:rPr>
                            </w:pPr>
                            <w:r w:rsidRPr="000576F2">
                              <w:rPr>
                                <w:rFonts w:cs="Arial"/>
                                <w:sz w:val="16"/>
                                <w:szCs w:val="16"/>
                              </w:rPr>
                              <w:t>Unsatisfactory</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31" type="#_x0000_t202" style="position:absolute;left:0;text-align:left;margin-left:377.9pt;margin-top:5.4pt;width:30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" filled="f" stroked="f">
                <v:textbox style="layout-flow:vertical;mso-layout-flow-alt:bottom-to-top">
                  <w:txbxContent>
                    <w:p w:rsidR="00FD5CF2" w:rsidRPr="000576F2" w:rsidRDefault="00FD5CF2" w:rsidP="001F62F4">
                      <w:pPr>
                        <w:rPr>
                          <w:sz w:val="16"/>
                          <w:szCs w:val="16"/>
                        </w:rPr>
                      </w:pPr>
                      <w:r w:rsidRPr="000576F2">
                        <w:rPr>
                          <w:rFonts w:cs="Arial"/>
                          <w:sz w:val="16"/>
                          <w:szCs w:val="16"/>
                        </w:rPr>
                        <w:t>Unsatisfactory</w:t>
                      </w:r>
                    </w:p>
                  </w:txbxContent>
                </v:textbox>
                <w10:wrap type="tight"/>
              </v:shape>
            </w:pict>
          </mc:Fallback>
        </mc:AlternateContent>
      </w:r>
    </w:p>
    <w:p w:rsidR="0040049E" w:rsidRDefault="0040049E" w:rsidP="001F62F4">
      <w:pPr>
        <w:tabs>
          <w:tab w:val="left" w:pos="5760"/>
        </w:tabs>
        <w:ind w:right="72"/>
        <w:jc w:val="center"/>
        <w:rPr>
          <w:rFonts w:cs="Arial"/>
          <w:b/>
          <w:sz w:val="28"/>
          <w:szCs w:val="28"/>
        </w:rPr>
      </w:pPr>
    </w:p>
    <w:p w:rsidR="0040049E" w:rsidRDefault="0071149C" w:rsidP="001F62F4">
      <w:pPr>
        <w:tabs>
          <w:tab w:val="left" w:pos="6660"/>
          <w:tab w:val="left" w:pos="7380"/>
          <w:tab w:val="left" w:pos="7920"/>
        </w:tabs>
        <w:ind w:right="72"/>
        <w:rPr>
          <w:rFonts w:cs="Arial"/>
        </w:rPr>
      </w:pPr>
      <w:r>
        <w:rPr>
          <w:noProof/>
          <w:lang w:eastAsia="en-AU"/>
        </w:rPr>
        <mc:AlternateContent>
          <mc:Choice Requires="wps">
            <w:drawing>
              <wp:anchor distT="0" distB="0" distL="114300" distR="114300" simplePos="0" relativeHeight="251668480" behindDoc="0" locked="0" layoutInCell="1" allowOverlap="1">
                <wp:simplePos x="0" y="0"/>
                <wp:positionH relativeFrom="column">
                  <wp:posOffset>5628005</wp:posOffset>
                </wp:positionH>
                <wp:positionV relativeFrom="paragraph">
                  <wp:posOffset>28575</wp:posOffset>
                </wp:positionV>
                <wp:extent cx="302895" cy="457200"/>
                <wp:effectExtent l="0" t="0" r="3175" b="0"/>
                <wp:wrapTight wrapText="bothSides">
                  <wp:wrapPolygon edited="0">
                    <wp:start x="-679" y="0"/>
                    <wp:lineTo x="-679" y="21150"/>
                    <wp:lineTo x="21600" y="21150"/>
                    <wp:lineTo x="21600" y="0"/>
                    <wp:lineTo x="-679" y="0"/>
                  </wp:wrapPolygon>
                </wp:wrapTight>
                <wp:docPr id="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CF2" w:rsidRPr="00857592" w:rsidRDefault="00FD5CF2" w:rsidP="001F62F4">
                            <w:r>
                              <w:rPr>
                                <w:rFonts w:cs="Arial"/>
                                <w:sz w:val="16"/>
                                <w:szCs w:val="16"/>
                              </w:rPr>
                              <w:t>Good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32" type="#_x0000_t202" style="position:absolute;margin-left:443.15pt;margin-top:2.25pt;width:23.8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" stroked="f">
                <v:textbox style="layout-flow:vertical;mso-layout-flow-alt:bottom-to-top">
                  <w:txbxContent>
                    <w:p w:rsidR="00FD5CF2" w:rsidRPr="00857592" w:rsidRDefault="00FD5CF2" w:rsidP="001F62F4">
                      <w:r>
                        <w:rPr>
                          <w:rFonts w:cs="Arial"/>
                          <w:sz w:val="16"/>
                          <w:szCs w:val="16"/>
                        </w:rPr>
                        <w:t>Good</w:t>
                      </w:r>
                    </w:p>
                  </w:txbxContent>
                </v:textbox>
                <w10:wrap type="tight"/>
              </v:shape>
            </w:pict>
          </mc:Fallback>
        </mc:AlternateContent>
      </w:r>
      <w:r>
        <w:rPr>
          <w:noProof/>
          <w:lang w:eastAsia="en-AU"/>
        </w:rPr>
        <mc:AlternateContent>
          <mc:Choice Requires="wps">
            <w:drawing>
              <wp:anchor distT="0" distB="0" distL="114300" distR="114300" simplePos="0" relativeHeight="251667456" behindDoc="0" locked="0" layoutInCell="1" allowOverlap="1">
                <wp:simplePos x="0" y="0"/>
                <wp:positionH relativeFrom="column">
                  <wp:posOffset>4424680</wp:posOffset>
                </wp:positionH>
                <wp:positionV relativeFrom="paragraph">
                  <wp:posOffset>32385</wp:posOffset>
                </wp:positionV>
                <wp:extent cx="302895" cy="457200"/>
                <wp:effectExtent l="0" t="3810" r="0" b="0"/>
                <wp:wrapTight wrapText="bothSides">
                  <wp:wrapPolygon edited="0">
                    <wp:start x="0" y="0"/>
                    <wp:lineTo x="21600" y="0"/>
                    <wp:lineTo x="21600" y="21600"/>
                    <wp:lineTo x="0" y="21600"/>
                    <wp:lineTo x="0" y="0"/>
                  </wp:wrapPolygon>
                </wp:wrapTight>
                <wp:docPr id="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CF2" w:rsidRPr="00857592" w:rsidRDefault="00FD5CF2" w:rsidP="001F62F4">
                            <w:r>
                              <w:rPr>
                                <w:rFonts w:cs="Arial"/>
                                <w:sz w:val="16"/>
                                <w:szCs w:val="16"/>
                              </w:rPr>
                              <w:t>Poor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33" type="#_x0000_t202" style="position:absolute;margin-left:348.4pt;margin-top:2.55pt;width:23.8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" filled="f" stroked="f">
                <v:textbox style="layout-flow:vertical;mso-layout-flow-alt:bottom-to-top">
                  <w:txbxContent>
                    <w:p w:rsidR="00FD5CF2" w:rsidRPr="00857592" w:rsidRDefault="00FD5CF2" w:rsidP="001F62F4">
                      <w:r>
                        <w:rPr>
                          <w:rFonts w:cs="Arial"/>
                          <w:sz w:val="16"/>
                          <w:szCs w:val="16"/>
                        </w:rPr>
                        <w:t>Poor</w:t>
                      </w:r>
                    </w:p>
                  </w:txbxContent>
                </v:textbox>
                <w10:wrap type="tight"/>
              </v:shape>
            </w:pict>
          </mc:Fallback>
        </mc:AlternateContent>
      </w:r>
      <w:r w:rsidR="0040049E" w:rsidRPr="00857592">
        <w:rPr>
          <w:rFonts w:cs="Arial"/>
        </w:rPr>
        <w:t xml:space="preserve">     </w:t>
      </w:r>
    </w:p>
    <w:p w:rsidR="0040049E" w:rsidRDefault="0040049E" w:rsidP="001F62F4">
      <w:pPr>
        <w:tabs>
          <w:tab w:val="left" w:pos="6660"/>
          <w:tab w:val="left" w:pos="7380"/>
          <w:tab w:val="left" w:pos="7920"/>
        </w:tabs>
        <w:ind w:right="72"/>
        <w:rPr>
          <w:rFonts w:cs="Arial"/>
        </w:rPr>
      </w:pPr>
    </w:p>
    <w:p w:rsidR="0040049E" w:rsidRPr="008F1068" w:rsidRDefault="0040049E" w:rsidP="001F62F4">
      <w:pPr>
        <w:tabs>
          <w:tab w:val="left" w:pos="6660"/>
          <w:tab w:val="left" w:pos="7380"/>
          <w:tab w:val="left" w:pos="7920"/>
        </w:tabs>
        <w:ind w:right="72"/>
        <w:rPr>
          <w:rFonts w:cs="Arial"/>
        </w:rPr>
      </w:pPr>
      <w:r w:rsidRPr="008F1068">
        <w:rPr>
          <w:rFonts w:cs="Arial"/>
        </w:rPr>
        <w:tab/>
        <w:t xml:space="preserve">              </w:t>
      </w:r>
    </w:p>
    <w:tbl>
      <w:tblPr>
        <w:tblW w:w="9912"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0"/>
        <w:gridCol w:w="620"/>
        <w:gridCol w:w="624"/>
        <w:gridCol w:w="624"/>
        <w:gridCol w:w="624"/>
      </w:tblGrid>
      <w:tr w:rsidR="0040049E" w:rsidRPr="001F62F4" w:rsidTr="00114480">
        <w:tc>
          <w:tcPr>
            <w:tcW w:w="7420" w:type="dxa"/>
            <w:shd w:val="clear" w:color="auto" w:fill="BFBFBF"/>
          </w:tcPr>
          <w:p w:rsidR="0040049E" w:rsidRPr="001F62F4" w:rsidRDefault="0040049E" w:rsidP="00114480">
            <w:pPr>
              <w:tabs>
                <w:tab w:val="left" w:pos="5760"/>
              </w:tabs>
              <w:ind w:left="-357" w:right="74"/>
              <w:rPr>
                <w:b/>
                <w:sz w:val="24"/>
                <w:szCs w:val="24"/>
              </w:rPr>
            </w:pPr>
            <w:r w:rsidRPr="001F62F4">
              <w:rPr>
                <w:sz w:val="24"/>
                <w:szCs w:val="24"/>
              </w:rPr>
              <w:t xml:space="preserve">A. </w:t>
            </w:r>
            <w:r w:rsidRPr="001F62F4">
              <w:rPr>
                <w:b/>
                <w:sz w:val="24"/>
                <w:szCs w:val="24"/>
              </w:rPr>
              <w:t>A. EVIDENCE</w:t>
            </w:r>
          </w:p>
          <w:p w:rsidR="0040049E" w:rsidRPr="001F62F4" w:rsidRDefault="0040049E" w:rsidP="00114480">
            <w:pPr>
              <w:spacing w:before="60" w:after="60"/>
              <w:ind w:right="74"/>
              <w:rPr>
                <w:rFonts w:cs="Arial"/>
                <w:sz w:val="24"/>
                <w:szCs w:val="24"/>
              </w:rPr>
            </w:pPr>
            <w:r w:rsidRPr="001F62F4">
              <w:rPr>
                <w:b/>
                <w:sz w:val="24"/>
                <w:szCs w:val="24"/>
              </w:rPr>
              <w:t>To what extent does the assessment evidence provide:</w:t>
            </w:r>
          </w:p>
        </w:tc>
        <w:tc>
          <w:tcPr>
            <w:tcW w:w="620" w:type="dxa"/>
            <w:shd w:val="clear" w:color="auto" w:fill="BFBFBF"/>
          </w:tcPr>
          <w:p w:rsidR="0040049E" w:rsidRPr="001F62F4" w:rsidRDefault="0040049E" w:rsidP="00114480">
            <w:pPr>
              <w:spacing w:before="120"/>
              <w:ind w:right="72"/>
              <w:rPr>
                <w:rFonts w:cs="Arial"/>
                <w:sz w:val="24"/>
                <w:szCs w:val="24"/>
              </w:rPr>
            </w:pPr>
          </w:p>
        </w:tc>
        <w:tc>
          <w:tcPr>
            <w:tcW w:w="624" w:type="dxa"/>
            <w:shd w:val="clear" w:color="auto" w:fill="BFBFBF"/>
          </w:tcPr>
          <w:p w:rsidR="0040049E" w:rsidRPr="001F62F4" w:rsidRDefault="0040049E" w:rsidP="00114480">
            <w:pPr>
              <w:spacing w:before="120"/>
              <w:ind w:right="72"/>
              <w:rPr>
                <w:rFonts w:cs="Arial"/>
                <w:sz w:val="24"/>
                <w:szCs w:val="24"/>
              </w:rPr>
            </w:pPr>
          </w:p>
        </w:tc>
        <w:tc>
          <w:tcPr>
            <w:tcW w:w="624" w:type="dxa"/>
            <w:shd w:val="clear" w:color="auto" w:fill="BFBFBF"/>
          </w:tcPr>
          <w:p w:rsidR="0040049E" w:rsidRPr="001F62F4" w:rsidRDefault="0040049E" w:rsidP="00114480">
            <w:pPr>
              <w:spacing w:before="120"/>
              <w:ind w:right="72"/>
              <w:rPr>
                <w:rFonts w:cs="Arial"/>
                <w:sz w:val="24"/>
                <w:szCs w:val="24"/>
              </w:rPr>
            </w:pPr>
          </w:p>
        </w:tc>
        <w:tc>
          <w:tcPr>
            <w:tcW w:w="624" w:type="dxa"/>
            <w:shd w:val="clear" w:color="auto" w:fill="BFBFBF"/>
          </w:tcPr>
          <w:p w:rsidR="0040049E" w:rsidRPr="001F62F4" w:rsidRDefault="0040049E" w:rsidP="00114480">
            <w:pPr>
              <w:spacing w:before="120"/>
              <w:ind w:right="72"/>
              <w:rPr>
                <w:rFonts w:cs="Arial"/>
                <w:sz w:val="24"/>
                <w:szCs w:val="24"/>
              </w:rPr>
            </w:pPr>
          </w:p>
        </w:tc>
      </w:tr>
      <w:tr w:rsidR="0040049E" w:rsidRPr="001F62F4" w:rsidTr="00114480">
        <w:tc>
          <w:tcPr>
            <w:tcW w:w="7420" w:type="dxa"/>
          </w:tcPr>
          <w:p w:rsidR="0040049E" w:rsidRPr="001F62F4" w:rsidRDefault="0040049E" w:rsidP="00114480">
            <w:pPr>
              <w:spacing w:before="120" w:after="120"/>
              <w:ind w:right="74"/>
              <w:rPr>
                <w:rFonts w:cs="Arial"/>
                <w:sz w:val="24"/>
                <w:szCs w:val="24"/>
              </w:rPr>
            </w:pPr>
            <w:r w:rsidRPr="001F62F4">
              <w:rPr>
                <w:sz w:val="24"/>
                <w:szCs w:val="24"/>
              </w:rPr>
              <w:t>1. A valid and reliable measure of the targeted outcomes/enduring understandings?</w:t>
            </w:r>
          </w:p>
        </w:tc>
        <w:tc>
          <w:tcPr>
            <w:tcW w:w="620" w:type="dxa"/>
          </w:tcPr>
          <w:p w:rsidR="0040049E" w:rsidRPr="001F62F4" w:rsidRDefault="0040049E" w:rsidP="00114480">
            <w:pPr>
              <w:spacing w:before="120"/>
              <w:ind w:right="72"/>
              <w:rPr>
                <w:rFonts w:cs="Arial"/>
                <w:sz w:val="24"/>
                <w:szCs w:val="24"/>
              </w:rPr>
            </w:pPr>
          </w:p>
        </w:tc>
        <w:tc>
          <w:tcPr>
            <w:tcW w:w="624" w:type="dxa"/>
          </w:tcPr>
          <w:p w:rsidR="0040049E" w:rsidRPr="001F62F4" w:rsidRDefault="0040049E" w:rsidP="00114480">
            <w:pPr>
              <w:spacing w:before="120"/>
              <w:ind w:right="72"/>
              <w:rPr>
                <w:rFonts w:cs="Arial"/>
                <w:sz w:val="24"/>
                <w:szCs w:val="24"/>
              </w:rPr>
            </w:pPr>
          </w:p>
        </w:tc>
        <w:tc>
          <w:tcPr>
            <w:tcW w:w="624" w:type="dxa"/>
          </w:tcPr>
          <w:p w:rsidR="0040049E" w:rsidRPr="001F62F4" w:rsidRDefault="0040049E" w:rsidP="00114480">
            <w:pPr>
              <w:spacing w:before="120"/>
              <w:ind w:right="72"/>
              <w:rPr>
                <w:rFonts w:cs="Arial"/>
                <w:sz w:val="24"/>
                <w:szCs w:val="24"/>
              </w:rPr>
            </w:pPr>
          </w:p>
        </w:tc>
        <w:tc>
          <w:tcPr>
            <w:tcW w:w="624" w:type="dxa"/>
          </w:tcPr>
          <w:p w:rsidR="0040049E" w:rsidRPr="001F62F4" w:rsidRDefault="0040049E" w:rsidP="00114480">
            <w:pPr>
              <w:spacing w:before="120"/>
              <w:ind w:right="72"/>
              <w:rPr>
                <w:rFonts w:cs="Arial"/>
                <w:sz w:val="24"/>
                <w:szCs w:val="24"/>
              </w:rPr>
            </w:pPr>
          </w:p>
        </w:tc>
      </w:tr>
      <w:tr w:rsidR="0040049E" w:rsidRPr="001F62F4" w:rsidTr="00114480">
        <w:tc>
          <w:tcPr>
            <w:tcW w:w="7420" w:type="dxa"/>
          </w:tcPr>
          <w:p w:rsidR="0040049E" w:rsidRPr="001F62F4" w:rsidRDefault="0040049E" w:rsidP="00114480">
            <w:pPr>
              <w:spacing w:before="120"/>
              <w:rPr>
                <w:b/>
                <w:sz w:val="24"/>
                <w:szCs w:val="24"/>
              </w:rPr>
            </w:pPr>
            <w:r w:rsidRPr="001F62F4">
              <w:rPr>
                <w:rFonts w:cs="Arial"/>
                <w:sz w:val="24"/>
                <w:szCs w:val="24"/>
              </w:rPr>
              <w:t xml:space="preserve">2. </w:t>
            </w:r>
            <w:r w:rsidRPr="001F62F4">
              <w:rPr>
                <w:sz w:val="24"/>
                <w:szCs w:val="24"/>
              </w:rPr>
              <w:t>Sufficient information to support inferences about each</w:t>
            </w:r>
            <w:r w:rsidRPr="001F62F4">
              <w:rPr>
                <w:i/>
                <w:sz w:val="24"/>
                <w:szCs w:val="24"/>
              </w:rPr>
              <w:t xml:space="preserve"> </w:t>
            </w:r>
            <w:r w:rsidRPr="001F62F4">
              <w:rPr>
                <w:i/>
                <w:sz w:val="24"/>
                <w:szCs w:val="24"/>
              </w:rPr>
              <w:tab/>
            </w:r>
          </w:p>
          <w:p w:rsidR="0040049E" w:rsidRPr="001F62F4" w:rsidRDefault="0040049E" w:rsidP="00114480">
            <w:pPr>
              <w:spacing w:after="120"/>
              <w:ind w:left="181" w:right="74" w:hanging="181"/>
              <w:rPr>
                <w:rFonts w:cs="Arial"/>
                <w:sz w:val="24"/>
                <w:szCs w:val="24"/>
              </w:rPr>
            </w:pPr>
            <w:proofErr w:type="gramStart"/>
            <w:r w:rsidRPr="001F62F4">
              <w:rPr>
                <w:sz w:val="24"/>
                <w:szCs w:val="24"/>
              </w:rPr>
              <w:t>student’s</w:t>
            </w:r>
            <w:proofErr w:type="gramEnd"/>
            <w:r w:rsidRPr="001F62F4">
              <w:rPr>
                <w:sz w:val="24"/>
                <w:szCs w:val="24"/>
              </w:rPr>
              <w:t xml:space="preserve"> understanding/level of achievement?</w:t>
            </w:r>
          </w:p>
        </w:tc>
        <w:tc>
          <w:tcPr>
            <w:tcW w:w="620" w:type="dxa"/>
          </w:tcPr>
          <w:p w:rsidR="0040049E" w:rsidRPr="001F62F4" w:rsidRDefault="0040049E" w:rsidP="00114480">
            <w:pPr>
              <w:ind w:right="72"/>
              <w:rPr>
                <w:rFonts w:cs="Arial"/>
                <w:sz w:val="24"/>
                <w:szCs w:val="24"/>
              </w:rPr>
            </w:pPr>
          </w:p>
        </w:tc>
        <w:tc>
          <w:tcPr>
            <w:tcW w:w="624" w:type="dxa"/>
          </w:tcPr>
          <w:p w:rsidR="0040049E" w:rsidRPr="001F62F4" w:rsidRDefault="0040049E" w:rsidP="00114480">
            <w:pPr>
              <w:ind w:right="72"/>
              <w:rPr>
                <w:rFonts w:cs="Arial"/>
                <w:sz w:val="24"/>
                <w:szCs w:val="24"/>
              </w:rPr>
            </w:pPr>
          </w:p>
        </w:tc>
        <w:tc>
          <w:tcPr>
            <w:tcW w:w="624" w:type="dxa"/>
          </w:tcPr>
          <w:p w:rsidR="0040049E" w:rsidRPr="001F62F4" w:rsidRDefault="0040049E" w:rsidP="00114480">
            <w:pPr>
              <w:ind w:right="72"/>
              <w:rPr>
                <w:rFonts w:cs="Arial"/>
                <w:sz w:val="24"/>
                <w:szCs w:val="24"/>
              </w:rPr>
            </w:pPr>
          </w:p>
        </w:tc>
        <w:tc>
          <w:tcPr>
            <w:tcW w:w="624" w:type="dxa"/>
          </w:tcPr>
          <w:p w:rsidR="0040049E" w:rsidRPr="001F62F4" w:rsidRDefault="0040049E" w:rsidP="00114480">
            <w:pPr>
              <w:ind w:right="72"/>
              <w:rPr>
                <w:rFonts w:cs="Arial"/>
                <w:sz w:val="24"/>
                <w:szCs w:val="24"/>
              </w:rPr>
            </w:pPr>
          </w:p>
        </w:tc>
      </w:tr>
      <w:tr w:rsidR="0040049E" w:rsidRPr="001F62F4" w:rsidTr="00114480">
        <w:tc>
          <w:tcPr>
            <w:tcW w:w="7420" w:type="dxa"/>
          </w:tcPr>
          <w:p w:rsidR="0040049E" w:rsidRPr="001F62F4" w:rsidRDefault="0040049E" w:rsidP="00114480">
            <w:pPr>
              <w:spacing w:before="120" w:after="120"/>
              <w:ind w:right="74"/>
              <w:rPr>
                <w:rFonts w:cs="Arial"/>
                <w:sz w:val="24"/>
                <w:szCs w:val="24"/>
              </w:rPr>
            </w:pPr>
            <w:r w:rsidRPr="001F62F4">
              <w:rPr>
                <w:rFonts w:cs="Arial"/>
                <w:sz w:val="24"/>
                <w:szCs w:val="24"/>
              </w:rPr>
              <w:t xml:space="preserve">3. </w:t>
            </w:r>
            <w:r w:rsidRPr="001F62F4">
              <w:rPr>
                <w:sz w:val="24"/>
                <w:szCs w:val="24"/>
              </w:rPr>
              <w:t>Opportunities for students to demonstrate their understandings through authentic learning tasks?</w:t>
            </w:r>
          </w:p>
        </w:tc>
        <w:tc>
          <w:tcPr>
            <w:tcW w:w="620" w:type="dxa"/>
          </w:tcPr>
          <w:p w:rsidR="0040049E" w:rsidRPr="001F62F4" w:rsidRDefault="0040049E" w:rsidP="00114480">
            <w:pPr>
              <w:ind w:right="72"/>
              <w:rPr>
                <w:rFonts w:cs="Arial"/>
                <w:sz w:val="24"/>
                <w:szCs w:val="24"/>
              </w:rPr>
            </w:pPr>
          </w:p>
        </w:tc>
        <w:tc>
          <w:tcPr>
            <w:tcW w:w="624" w:type="dxa"/>
          </w:tcPr>
          <w:p w:rsidR="0040049E" w:rsidRPr="001F62F4" w:rsidRDefault="0040049E" w:rsidP="00114480">
            <w:pPr>
              <w:ind w:right="72"/>
              <w:rPr>
                <w:rFonts w:cs="Arial"/>
                <w:sz w:val="24"/>
                <w:szCs w:val="24"/>
              </w:rPr>
            </w:pPr>
          </w:p>
        </w:tc>
        <w:tc>
          <w:tcPr>
            <w:tcW w:w="624" w:type="dxa"/>
          </w:tcPr>
          <w:p w:rsidR="0040049E" w:rsidRPr="001F62F4" w:rsidRDefault="0040049E" w:rsidP="00114480">
            <w:pPr>
              <w:ind w:right="72"/>
              <w:rPr>
                <w:rFonts w:cs="Arial"/>
                <w:sz w:val="24"/>
                <w:szCs w:val="24"/>
              </w:rPr>
            </w:pPr>
          </w:p>
        </w:tc>
        <w:tc>
          <w:tcPr>
            <w:tcW w:w="624" w:type="dxa"/>
          </w:tcPr>
          <w:p w:rsidR="0040049E" w:rsidRPr="001F62F4" w:rsidRDefault="0040049E" w:rsidP="00114480">
            <w:pPr>
              <w:ind w:right="72"/>
              <w:rPr>
                <w:rFonts w:cs="Arial"/>
                <w:sz w:val="24"/>
                <w:szCs w:val="24"/>
              </w:rPr>
            </w:pPr>
          </w:p>
        </w:tc>
      </w:tr>
      <w:tr w:rsidR="0040049E" w:rsidRPr="001F62F4" w:rsidTr="00114480">
        <w:tc>
          <w:tcPr>
            <w:tcW w:w="7420" w:type="dxa"/>
            <w:shd w:val="clear" w:color="auto" w:fill="BFBFBF"/>
          </w:tcPr>
          <w:p w:rsidR="0040049E" w:rsidRPr="001F62F4" w:rsidRDefault="0040049E" w:rsidP="00114480">
            <w:pPr>
              <w:tabs>
                <w:tab w:val="left" w:pos="5760"/>
              </w:tabs>
              <w:spacing w:before="60"/>
              <w:ind w:right="74"/>
              <w:rPr>
                <w:b/>
                <w:sz w:val="24"/>
                <w:szCs w:val="24"/>
              </w:rPr>
            </w:pPr>
            <w:r w:rsidRPr="001F62F4">
              <w:rPr>
                <w:b/>
                <w:sz w:val="24"/>
                <w:szCs w:val="24"/>
              </w:rPr>
              <w:t>B. LEARNING EXPERIENCES AND INSTRUCTION</w:t>
            </w:r>
          </w:p>
          <w:p w:rsidR="0040049E" w:rsidRPr="001F62F4" w:rsidRDefault="0040049E" w:rsidP="00114480">
            <w:pPr>
              <w:spacing w:before="60" w:after="60"/>
              <w:ind w:right="74"/>
              <w:rPr>
                <w:rFonts w:cs="Arial"/>
                <w:sz w:val="24"/>
                <w:szCs w:val="24"/>
              </w:rPr>
            </w:pPr>
            <w:r w:rsidRPr="001F62F4">
              <w:rPr>
                <w:b/>
                <w:sz w:val="24"/>
                <w:szCs w:val="24"/>
              </w:rPr>
              <w:t>To what extent did students:</w:t>
            </w:r>
          </w:p>
        </w:tc>
        <w:tc>
          <w:tcPr>
            <w:tcW w:w="620" w:type="dxa"/>
            <w:shd w:val="clear" w:color="auto" w:fill="BFBFBF"/>
          </w:tcPr>
          <w:p w:rsidR="0040049E" w:rsidRPr="001F62F4" w:rsidRDefault="0040049E" w:rsidP="00114480">
            <w:pPr>
              <w:ind w:right="72"/>
              <w:rPr>
                <w:rFonts w:cs="Arial"/>
                <w:sz w:val="24"/>
                <w:szCs w:val="24"/>
              </w:rPr>
            </w:pPr>
          </w:p>
        </w:tc>
        <w:tc>
          <w:tcPr>
            <w:tcW w:w="624" w:type="dxa"/>
            <w:shd w:val="clear" w:color="auto" w:fill="BFBFBF"/>
          </w:tcPr>
          <w:p w:rsidR="0040049E" w:rsidRPr="001F62F4" w:rsidRDefault="0040049E" w:rsidP="00114480">
            <w:pPr>
              <w:ind w:right="72"/>
              <w:rPr>
                <w:rFonts w:cs="Arial"/>
                <w:sz w:val="24"/>
                <w:szCs w:val="24"/>
              </w:rPr>
            </w:pPr>
          </w:p>
        </w:tc>
        <w:tc>
          <w:tcPr>
            <w:tcW w:w="624" w:type="dxa"/>
            <w:shd w:val="clear" w:color="auto" w:fill="BFBFBF"/>
          </w:tcPr>
          <w:p w:rsidR="0040049E" w:rsidRPr="001F62F4" w:rsidRDefault="0040049E" w:rsidP="00114480">
            <w:pPr>
              <w:ind w:right="72"/>
              <w:rPr>
                <w:rFonts w:cs="Arial"/>
                <w:sz w:val="24"/>
                <w:szCs w:val="24"/>
              </w:rPr>
            </w:pPr>
          </w:p>
        </w:tc>
        <w:tc>
          <w:tcPr>
            <w:tcW w:w="624" w:type="dxa"/>
            <w:shd w:val="clear" w:color="auto" w:fill="BFBFBF"/>
          </w:tcPr>
          <w:p w:rsidR="0040049E" w:rsidRPr="001F62F4" w:rsidRDefault="0040049E" w:rsidP="00114480">
            <w:pPr>
              <w:ind w:right="72"/>
              <w:rPr>
                <w:rFonts w:cs="Arial"/>
                <w:sz w:val="24"/>
                <w:szCs w:val="24"/>
              </w:rPr>
            </w:pPr>
          </w:p>
        </w:tc>
      </w:tr>
      <w:tr w:rsidR="0040049E" w:rsidRPr="001F62F4" w:rsidTr="00114480">
        <w:tc>
          <w:tcPr>
            <w:tcW w:w="7420" w:type="dxa"/>
          </w:tcPr>
          <w:p w:rsidR="0040049E" w:rsidRPr="001F62F4" w:rsidRDefault="0040049E" w:rsidP="00114480">
            <w:pPr>
              <w:spacing w:before="120" w:after="120"/>
              <w:ind w:right="74"/>
              <w:rPr>
                <w:rFonts w:cs="Arial"/>
                <w:sz w:val="24"/>
                <w:szCs w:val="24"/>
              </w:rPr>
            </w:pPr>
            <w:r w:rsidRPr="001F62F4">
              <w:rPr>
                <w:rFonts w:cs="Arial"/>
                <w:sz w:val="24"/>
                <w:szCs w:val="24"/>
              </w:rPr>
              <w:t xml:space="preserve">1. </w:t>
            </w:r>
            <w:r w:rsidRPr="001F62F4">
              <w:rPr>
                <w:sz w:val="24"/>
                <w:szCs w:val="24"/>
              </w:rPr>
              <w:t>Achieve the outcomes and the enduring understandings of the unit (the big ideas as opposed to basic facts and skills)?</w:t>
            </w:r>
            <w:r w:rsidRPr="001F62F4">
              <w:rPr>
                <w:rFonts w:cs="Arial"/>
                <w:sz w:val="24"/>
                <w:szCs w:val="24"/>
              </w:rPr>
              <w:t xml:space="preserve"> </w:t>
            </w:r>
          </w:p>
        </w:tc>
        <w:tc>
          <w:tcPr>
            <w:tcW w:w="620" w:type="dxa"/>
          </w:tcPr>
          <w:p w:rsidR="0040049E" w:rsidRPr="001F62F4" w:rsidRDefault="0040049E" w:rsidP="00114480">
            <w:pPr>
              <w:spacing w:before="120"/>
              <w:ind w:right="72"/>
              <w:rPr>
                <w:rFonts w:cs="Arial"/>
                <w:sz w:val="24"/>
                <w:szCs w:val="24"/>
              </w:rPr>
            </w:pPr>
          </w:p>
        </w:tc>
        <w:tc>
          <w:tcPr>
            <w:tcW w:w="624" w:type="dxa"/>
          </w:tcPr>
          <w:p w:rsidR="0040049E" w:rsidRPr="001F62F4" w:rsidRDefault="0040049E" w:rsidP="00114480">
            <w:pPr>
              <w:spacing w:before="120"/>
              <w:ind w:right="72"/>
              <w:rPr>
                <w:rFonts w:cs="Arial"/>
                <w:sz w:val="24"/>
                <w:szCs w:val="24"/>
              </w:rPr>
            </w:pPr>
          </w:p>
        </w:tc>
        <w:tc>
          <w:tcPr>
            <w:tcW w:w="624" w:type="dxa"/>
          </w:tcPr>
          <w:p w:rsidR="0040049E" w:rsidRPr="001F62F4" w:rsidRDefault="0040049E" w:rsidP="00114480">
            <w:pPr>
              <w:spacing w:before="120"/>
              <w:ind w:right="72"/>
              <w:rPr>
                <w:rFonts w:cs="Arial"/>
                <w:sz w:val="24"/>
                <w:szCs w:val="24"/>
              </w:rPr>
            </w:pPr>
          </w:p>
        </w:tc>
        <w:tc>
          <w:tcPr>
            <w:tcW w:w="624" w:type="dxa"/>
          </w:tcPr>
          <w:p w:rsidR="0040049E" w:rsidRPr="001F62F4" w:rsidRDefault="0040049E" w:rsidP="00114480">
            <w:pPr>
              <w:spacing w:before="120"/>
              <w:ind w:right="72"/>
              <w:rPr>
                <w:rFonts w:cs="Arial"/>
                <w:sz w:val="24"/>
                <w:szCs w:val="24"/>
              </w:rPr>
            </w:pPr>
          </w:p>
        </w:tc>
      </w:tr>
      <w:tr w:rsidR="0040049E" w:rsidRPr="001F62F4" w:rsidTr="00114480">
        <w:tc>
          <w:tcPr>
            <w:tcW w:w="7420" w:type="dxa"/>
          </w:tcPr>
          <w:p w:rsidR="0040049E" w:rsidRPr="001F62F4" w:rsidRDefault="0040049E" w:rsidP="00114480">
            <w:pPr>
              <w:spacing w:before="120" w:after="120"/>
              <w:ind w:right="74"/>
              <w:rPr>
                <w:rFonts w:cs="Arial"/>
                <w:sz w:val="24"/>
                <w:szCs w:val="24"/>
              </w:rPr>
            </w:pPr>
            <w:r w:rsidRPr="001F62F4">
              <w:rPr>
                <w:rFonts w:cs="Arial"/>
                <w:sz w:val="24"/>
                <w:szCs w:val="24"/>
              </w:rPr>
              <w:t>2. Know where they were going and why (in terms of unit goals, requirements, and evaluative criteria)?</w:t>
            </w:r>
          </w:p>
        </w:tc>
        <w:tc>
          <w:tcPr>
            <w:tcW w:w="620" w:type="dxa"/>
          </w:tcPr>
          <w:p w:rsidR="0040049E" w:rsidRPr="001F62F4" w:rsidRDefault="0040049E" w:rsidP="00114480">
            <w:pPr>
              <w:ind w:right="72"/>
              <w:rPr>
                <w:rFonts w:cs="Arial"/>
                <w:sz w:val="24"/>
                <w:szCs w:val="24"/>
              </w:rPr>
            </w:pPr>
          </w:p>
        </w:tc>
        <w:tc>
          <w:tcPr>
            <w:tcW w:w="624" w:type="dxa"/>
          </w:tcPr>
          <w:p w:rsidR="0040049E" w:rsidRPr="001F62F4" w:rsidRDefault="0040049E" w:rsidP="00114480">
            <w:pPr>
              <w:ind w:right="72"/>
              <w:rPr>
                <w:rFonts w:cs="Arial"/>
                <w:sz w:val="24"/>
                <w:szCs w:val="24"/>
              </w:rPr>
            </w:pPr>
          </w:p>
        </w:tc>
        <w:tc>
          <w:tcPr>
            <w:tcW w:w="624" w:type="dxa"/>
          </w:tcPr>
          <w:p w:rsidR="0040049E" w:rsidRPr="001F62F4" w:rsidRDefault="0040049E" w:rsidP="00114480">
            <w:pPr>
              <w:ind w:right="72"/>
              <w:rPr>
                <w:rFonts w:cs="Arial"/>
                <w:sz w:val="24"/>
                <w:szCs w:val="24"/>
              </w:rPr>
            </w:pPr>
          </w:p>
        </w:tc>
        <w:tc>
          <w:tcPr>
            <w:tcW w:w="624" w:type="dxa"/>
          </w:tcPr>
          <w:p w:rsidR="0040049E" w:rsidRPr="001F62F4" w:rsidRDefault="0040049E" w:rsidP="00114480">
            <w:pPr>
              <w:ind w:right="72"/>
              <w:rPr>
                <w:rFonts w:cs="Arial"/>
                <w:sz w:val="24"/>
                <w:szCs w:val="24"/>
              </w:rPr>
            </w:pPr>
          </w:p>
        </w:tc>
      </w:tr>
      <w:tr w:rsidR="0040049E" w:rsidRPr="001F62F4" w:rsidTr="00114480">
        <w:tc>
          <w:tcPr>
            <w:tcW w:w="7420" w:type="dxa"/>
          </w:tcPr>
          <w:p w:rsidR="0040049E" w:rsidRPr="001F62F4" w:rsidRDefault="0040049E" w:rsidP="00114480">
            <w:pPr>
              <w:spacing w:before="120" w:after="120"/>
              <w:ind w:right="74"/>
              <w:rPr>
                <w:rFonts w:cs="Arial"/>
                <w:sz w:val="24"/>
                <w:szCs w:val="24"/>
              </w:rPr>
            </w:pPr>
            <w:r w:rsidRPr="001F62F4">
              <w:rPr>
                <w:rFonts w:cs="Arial"/>
                <w:sz w:val="24"/>
                <w:szCs w:val="24"/>
              </w:rPr>
              <w:t>3. Deepen their knowledge and understanding of the outcomes &amp; big ideas of the Unit (through inquiry, research, problem solving, and experimentation)?</w:t>
            </w:r>
          </w:p>
        </w:tc>
        <w:tc>
          <w:tcPr>
            <w:tcW w:w="620" w:type="dxa"/>
          </w:tcPr>
          <w:p w:rsidR="0040049E" w:rsidRPr="001F62F4" w:rsidRDefault="0040049E" w:rsidP="00114480">
            <w:pPr>
              <w:ind w:right="72"/>
              <w:rPr>
                <w:rFonts w:cs="Arial"/>
                <w:sz w:val="24"/>
                <w:szCs w:val="24"/>
              </w:rPr>
            </w:pPr>
          </w:p>
        </w:tc>
        <w:tc>
          <w:tcPr>
            <w:tcW w:w="624" w:type="dxa"/>
          </w:tcPr>
          <w:p w:rsidR="0040049E" w:rsidRPr="001F62F4" w:rsidRDefault="0040049E" w:rsidP="00114480">
            <w:pPr>
              <w:ind w:right="72"/>
              <w:rPr>
                <w:rFonts w:cs="Arial"/>
                <w:sz w:val="24"/>
                <w:szCs w:val="24"/>
              </w:rPr>
            </w:pPr>
          </w:p>
        </w:tc>
        <w:tc>
          <w:tcPr>
            <w:tcW w:w="624" w:type="dxa"/>
          </w:tcPr>
          <w:p w:rsidR="0040049E" w:rsidRPr="001F62F4" w:rsidRDefault="0040049E" w:rsidP="00114480">
            <w:pPr>
              <w:ind w:right="72"/>
              <w:rPr>
                <w:rFonts w:cs="Arial"/>
                <w:sz w:val="24"/>
                <w:szCs w:val="24"/>
              </w:rPr>
            </w:pPr>
          </w:p>
        </w:tc>
        <w:tc>
          <w:tcPr>
            <w:tcW w:w="624" w:type="dxa"/>
          </w:tcPr>
          <w:p w:rsidR="0040049E" w:rsidRPr="001F62F4" w:rsidRDefault="0040049E" w:rsidP="00114480">
            <w:pPr>
              <w:ind w:right="72"/>
              <w:rPr>
                <w:rFonts w:cs="Arial"/>
                <w:sz w:val="24"/>
                <w:szCs w:val="24"/>
              </w:rPr>
            </w:pPr>
          </w:p>
        </w:tc>
      </w:tr>
      <w:tr w:rsidR="0040049E" w:rsidRPr="001F62F4" w:rsidTr="00114480">
        <w:tc>
          <w:tcPr>
            <w:tcW w:w="7420" w:type="dxa"/>
          </w:tcPr>
          <w:p w:rsidR="0040049E" w:rsidRPr="001F62F4" w:rsidRDefault="0040049E" w:rsidP="00114480">
            <w:pPr>
              <w:spacing w:before="120" w:after="120"/>
              <w:ind w:right="74"/>
              <w:rPr>
                <w:rFonts w:cs="Arial"/>
                <w:sz w:val="24"/>
                <w:szCs w:val="24"/>
              </w:rPr>
            </w:pPr>
            <w:r w:rsidRPr="001F62F4">
              <w:rPr>
                <w:rFonts w:cs="Arial"/>
                <w:sz w:val="24"/>
                <w:szCs w:val="24"/>
              </w:rPr>
              <w:t>4. Receive explicit instruction on the knowledge and skills needed to equip them for the required performances?</w:t>
            </w:r>
          </w:p>
        </w:tc>
        <w:tc>
          <w:tcPr>
            <w:tcW w:w="620" w:type="dxa"/>
          </w:tcPr>
          <w:p w:rsidR="0040049E" w:rsidRPr="001F62F4" w:rsidRDefault="0040049E" w:rsidP="00114480">
            <w:pPr>
              <w:ind w:right="72"/>
              <w:rPr>
                <w:rFonts w:cs="Arial"/>
                <w:sz w:val="24"/>
                <w:szCs w:val="24"/>
              </w:rPr>
            </w:pPr>
          </w:p>
        </w:tc>
        <w:tc>
          <w:tcPr>
            <w:tcW w:w="624" w:type="dxa"/>
          </w:tcPr>
          <w:p w:rsidR="0040049E" w:rsidRPr="001F62F4" w:rsidRDefault="0040049E" w:rsidP="00114480">
            <w:pPr>
              <w:ind w:right="72"/>
              <w:rPr>
                <w:rFonts w:cs="Arial"/>
                <w:sz w:val="24"/>
                <w:szCs w:val="24"/>
              </w:rPr>
            </w:pPr>
          </w:p>
        </w:tc>
        <w:tc>
          <w:tcPr>
            <w:tcW w:w="624" w:type="dxa"/>
          </w:tcPr>
          <w:p w:rsidR="0040049E" w:rsidRPr="001F62F4" w:rsidRDefault="0040049E" w:rsidP="00114480">
            <w:pPr>
              <w:ind w:right="72"/>
              <w:rPr>
                <w:rFonts w:cs="Arial"/>
                <w:sz w:val="24"/>
                <w:szCs w:val="24"/>
              </w:rPr>
            </w:pPr>
          </w:p>
        </w:tc>
        <w:tc>
          <w:tcPr>
            <w:tcW w:w="624" w:type="dxa"/>
          </w:tcPr>
          <w:p w:rsidR="0040049E" w:rsidRPr="001F62F4" w:rsidRDefault="0040049E" w:rsidP="00114480">
            <w:pPr>
              <w:ind w:right="72"/>
              <w:rPr>
                <w:rFonts w:cs="Arial"/>
                <w:sz w:val="24"/>
                <w:szCs w:val="24"/>
              </w:rPr>
            </w:pPr>
          </w:p>
        </w:tc>
      </w:tr>
      <w:tr w:rsidR="0040049E" w:rsidRPr="001F62F4" w:rsidTr="00114480">
        <w:tc>
          <w:tcPr>
            <w:tcW w:w="7420" w:type="dxa"/>
          </w:tcPr>
          <w:p w:rsidR="0040049E" w:rsidRPr="001F62F4" w:rsidRDefault="0040049E" w:rsidP="00114480">
            <w:pPr>
              <w:spacing w:before="120" w:after="120"/>
              <w:ind w:right="74"/>
              <w:rPr>
                <w:rFonts w:cs="Arial"/>
                <w:sz w:val="24"/>
                <w:szCs w:val="24"/>
              </w:rPr>
            </w:pPr>
            <w:r w:rsidRPr="001F62F4">
              <w:rPr>
                <w:rFonts w:cs="Arial"/>
                <w:sz w:val="24"/>
                <w:szCs w:val="24"/>
              </w:rPr>
              <w:t>5. Have opportunities to rehearse, revise, and refine their work based on feedback?</w:t>
            </w:r>
          </w:p>
        </w:tc>
        <w:tc>
          <w:tcPr>
            <w:tcW w:w="620" w:type="dxa"/>
          </w:tcPr>
          <w:p w:rsidR="0040049E" w:rsidRPr="001F62F4" w:rsidRDefault="0040049E" w:rsidP="00114480">
            <w:pPr>
              <w:ind w:right="72"/>
              <w:rPr>
                <w:rFonts w:cs="Arial"/>
                <w:sz w:val="24"/>
                <w:szCs w:val="24"/>
              </w:rPr>
            </w:pPr>
          </w:p>
        </w:tc>
        <w:tc>
          <w:tcPr>
            <w:tcW w:w="624" w:type="dxa"/>
          </w:tcPr>
          <w:p w:rsidR="0040049E" w:rsidRPr="001F62F4" w:rsidRDefault="0040049E" w:rsidP="00114480">
            <w:pPr>
              <w:ind w:right="72"/>
              <w:rPr>
                <w:rFonts w:cs="Arial"/>
                <w:sz w:val="24"/>
                <w:szCs w:val="24"/>
              </w:rPr>
            </w:pPr>
          </w:p>
        </w:tc>
        <w:tc>
          <w:tcPr>
            <w:tcW w:w="624" w:type="dxa"/>
          </w:tcPr>
          <w:p w:rsidR="0040049E" w:rsidRPr="001F62F4" w:rsidRDefault="0040049E" w:rsidP="00114480">
            <w:pPr>
              <w:ind w:right="72"/>
              <w:rPr>
                <w:rFonts w:cs="Arial"/>
                <w:sz w:val="24"/>
                <w:szCs w:val="24"/>
              </w:rPr>
            </w:pPr>
          </w:p>
        </w:tc>
        <w:tc>
          <w:tcPr>
            <w:tcW w:w="624" w:type="dxa"/>
          </w:tcPr>
          <w:p w:rsidR="0040049E" w:rsidRPr="001F62F4" w:rsidRDefault="0040049E" w:rsidP="00114480">
            <w:pPr>
              <w:ind w:right="72"/>
              <w:rPr>
                <w:rFonts w:cs="Arial"/>
                <w:sz w:val="24"/>
                <w:szCs w:val="24"/>
              </w:rPr>
            </w:pPr>
          </w:p>
        </w:tc>
      </w:tr>
      <w:tr w:rsidR="0040049E" w:rsidRPr="001F62F4" w:rsidTr="00114480">
        <w:trPr>
          <w:trHeight w:val="577"/>
        </w:trPr>
        <w:tc>
          <w:tcPr>
            <w:tcW w:w="7420" w:type="dxa"/>
          </w:tcPr>
          <w:p w:rsidR="0040049E" w:rsidRPr="001F62F4" w:rsidRDefault="0040049E" w:rsidP="00114480">
            <w:pPr>
              <w:spacing w:before="120" w:after="120"/>
              <w:ind w:right="74"/>
              <w:rPr>
                <w:sz w:val="24"/>
                <w:szCs w:val="24"/>
              </w:rPr>
            </w:pPr>
            <w:r w:rsidRPr="001F62F4">
              <w:rPr>
                <w:rFonts w:cs="Arial"/>
                <w:sz w:val="24"/>
                <w:szCs w:val="24"/>
              </w:rPr>
              <w:t xml:space="preserve">6. </w:t>
            </w:r>
            <w:r w:rsidRPr="001F62F4">
              <w:rPr>
                <w:sz w:val="24"/>
                <w:szCs w:val="24"/>
              </w:rPr>
              <w:t>Self-assess and set goals prior to the conclusion of the unit?</w:t>
            </w:r>
          </w:p>
          <w:p w:rsidR="0040049E" w:rsidRPr="001F62F4" w:rsidRDefault="0040049E" w:rsidP="00114480">
            <w:pPr>
              <w:spacing w:before="120" w:after="120"/>
              <w:ind w:right="74"/>
              <w:rPr>
                <w:rFonts w:cs="Arial"/>
                <w:sz w:val="24"/>
                <w:szCs w:val="24"/>
              </w:rPr>
            </w:pPr>
          </w:p>
        </w:tc>
        <w:tc>
          <w:tcPr>
            <w:tcW w:w="620" w:type="dxa"/>
          </w:tcPr>
          <w:p w:rsidR="0040049E" w:rsidRPr="001F62F4" w:rsidRDefault="0040049E" w:rsidP="00114480">
            <w:pPr>
              <w:ind w:right="72"/>
              <w:rPr>
                <w:rFonts w:cs="Arial"/>
                <w:sz w:val="24"/>
                <w:szCs w:val="24"/>
              </w:rPr>
            </w:pPr>
          </w:p>
        </w:tc>
        <w:tc>
          <w:tcPr>
            <w:tcW w:w="624" w:type="dxa"/>
          </w:tcPr>
          <w:p w:rsidR="0040049E" w:rsidRPr="001F62F4" w:rsidRDefault="0040049E" w:rsidP="00114480">
            <w:pPr>
              <w:ind w:right="72"/>
              <w:rPr>
                <w:rFonts w:cs="Arial"/>
                <w:sz w:val="24"/>
                <w:szCs w:val="24"/>
              </w:rPr>
            </w:pPr>
          </w:p>
        </w:tc>
        <w:tc>
          <w:tcPr>
            <w:tcW w:w="624" w:type="dxa"/>
          </w:tcPr>
          <w:p w:rsidR="0040049E" w:rsidRPr="001F62F4" w:rsidRDefault="0040049E" w:rsidP="00114480">
            <w:pPr>
              <w:ind w:right="72"/>
              <w:rPr>
                <w:rFonts w:cs="Arial"/>
                <w:sz w:val="24"/>
                <w:szCs w:val="24"/>
              </w:rPr>
            </w:pPr>
          </w:p>
        </w:tc>
        <w:tc>
          <w:tcPr>
            <w:tcW w:w="624" w:type="dxa"/>
          </w:tcPr>
          <w:p w:rsidR="0040049E" w:rsidRPr="001F62F4" w:rsidRDefault="0040049E" w:rsidP="00114480">
            <w:pPr>
              <w:ind w:right="72"/>
              <w:rPr>
                <w:rFonts w:cs="Arial"/>
                <w:sz w:val="24"/>
                <w:szCs w:val="24"/>
              </w:rPr>
            </w:pPr>
          </w:p>
        </w:tc>
      </w:tr>
    </w:tbl>
    <w:p w:rsidR="0040049E" w:rsidRPr="001F62F4" w:rsidRDefault="0040049E" w:rsidP="001F62F4">
      <w:pPr>
        <w:tabs>
          <w:tab w:val="left" w:pos="5760"/>
        </w:tabs>
        <w:ind w:right="72"/>
        <w:rPr>
          <w:rFonts w:cs="Arial"/>
          <w:sz w:val="24"/>
          <w:szCs w:val="24"/>
        </w:rPr>
      </w:pPr>
    </w:p>
    <w:p w:rsidR="0040049E" w:rsidRDefault="0040049E" w:rsidP="001F62F4">
      <w:pPr>
        <w:spacing w:before="60"/>
        <w:ind w:left="-480"/>
        <w:rPr>
          <w:b/>
          <w:noProof/>
          <w:sz w:val="22"/>
          <w:szCs w:val="22"/>
        </w:rPr>
      </w:pPr>
    </w:p>
    <w:p w:rsidR="0040049E" w:rsidRDefault="0040049E" w:rsidP="001F62F4">
      <w:pPr>
        <w:spacing w:before="60"/>
        <w:ind w:left="-480"/>
        <w:jc w:val="right"/>
        <w:rPr>
          <w:b/>
          <w:noProof/>
          <w:sz w:val="22"/>
          <w:szCs w:val="22"/>
        </w:rPr>
      </w:pPr>
    </w:p>
    <w:p w:rsidR="0040049E" w:rsidRDefault="0040049E" w:rsidP="001F62F4">
      <w:pPr>
        <w:spacing w:before="60"/>
        <w:ind w:left="-480"/>
        <w:jc w:val="right"/>
        <w:rPr>
          <w:b/>
          <w:noProof/>
          <w:sz w:val="22"/>
          <w:szCs w:val="22"/>
        </w:rPr>
      </w:pPr>
      <w:r>
        <w:rPr>
          <w:b/>
          <w:noProof/>
          <w:sz w:val="22"/>
          <w:szCs w:val="22"/>
        </w:rPr>
        <w:t>PTO</w:t>
      </w:r>
    </w:p>
    <w:p w:rsidR="0040049E" w:rsidRDefault="0040049E" w:rsidP="001F62F4">
      <w:pPr>
        <w:spacing w:before="60"/>
        <w:ind w:left="-480"/>
        <w:rPr>
          <w:b/>
          <w:noProof/>
          <w:sz w:val="22"/>
          <w:szCs w:val="22"/>
        </w:rPr>
      </w:pPr>
    </w:p>
    <w:p w:rsidR="0040049E" w:rsidRDefault="0040049E" w:rsidP="001F62F4">
      <w:pPr>
        <w:spacing w:before="60"/>
        <w:ind w:left="-480"/>
        <w:rPr>
          <w:b/>
          <w:noProof/>
          <w:sz w:val="22"/>
          <w:szCs w:val="22"/>
        </w:rPr>
      </w:pPr>
      <w:r>
        <w:rPr>
          <w:b/>
          <w:noProof/>
          <w:sz w:val="22"/>
          <w:szCs w:val="22"/>
        </w:rPr>
        <w:lastRenderedPageBreak/>
        <w:t>1. What did students learn? (What knowlege and skills did they learn to deepen their understanding of the outcomes/big ideas of the unit?)</w:t>
      </w:r>
    </w:p>
    <w:p w:rsidR="0040049E" w:rsidRPr="00224C29" w:rsidRDefault="0040049E" w:rsidP="001F62F4">
      <w:pPr>
        <w:spacing w:before="60"/>
        <w:rPr>
          <w:b/>
          <w:noProof/>
          <w:sz w:val="22"/>
          <w:szCs w:val="2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Default="0040049E" w:rsidP="001F62F4">
      <w:pPr>
        <w:tabs>
          <w:tab w:val="left" w:pos="5760"/>
        </w:tabs>
        <w:ind w:left="-480" w:right="72"/>
        <w:rPr>
          <w:rFonts w:cs="Arial"/>
          <w:b/>
          <w:sz w:val="12"/>
          <w:szCs w:val="12"/>
        </w:rPr>
      </w:pPr>
    </w:p>
    <w:p w:rsidR="0040049E" w:rsidRDefault="0040049E" w:rsidP="001F62F4">
      <w:pPr>
        <w:tabs>
          <w:tab w:val="left" w:pos="5760"/>
        </w:tabs>
        <w:ind w:left="-480" w:right="72"/>
        <w:rPr>
          <w:rFonts w:cs="Arial"/>
          <w:b/>
          <w:sz w:val="12"/>
          <w:szCs w:val="12"/>
        </w:rPr>
      </w:pPr>
    </w:p>
    <w:p w:rsidR="0040049E" w:rsidRDefault="0040049E" w:rsidP="001F62F4">
      <w:pPr>
        <w:spacing w:before="60"/>
        <w:ind w:left="-480"/>
        <w:rPr>
          <w:b/>
          <w:noProof/>
          <w:sz w:val="22"/>
          <w:szCs w:val="22"/>
        </w:rPr>
      </w:pPr>
      <w:r>
        <w:rPr>
          <w:b/>
          <w:noProof/>
          <w:sz w:val="22"/>
          <w:szCs w:val="22"/>
        </w:rPr>
        <w:t>2. How do you know what they learnt? (What evidence do you have to support your judgement?)</w:t>
      </w:r>
    </w:p>
    <w:p w:rsidR="0040049E" w:rsidRPr="00224C29" w:rsidRDefault="0040049E" w:rsidP="001F62F4">
      <w:pPr>
        <w:spacing w:before="60"/>
        <w:rPr>
          <w:b/>
          <w:noProof/>
          <w:sz w:val="22"/>
          <w:szCs w:val="2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Default="0040049E" w:rsidP="001F62F4">
      <w:pPr>
        <w:tabs>
          <w:tab w:val="left" w:pos="5760"/>
        </w:tabs>
        <w:ind w:left="-480" w:right="72"/>
        <w:rPr>
          <w:rFonts w:cs="Arial"/>
          <w:b/>
          <w:sz w:val="12"/>
          <w:szCs w:val="12"/>
        </w:rPr>
      </w:pPr>
    </w:p>
    <w:p w:rsidR="0040049E" w:rsidRDefault="0040049E" w:rsidP="001F62F4">
      <w:pPr>
        <w:tabs>
          <w:tab w:val="left" w:pos="5760"/>
        </w:tabs>
        <w:ind w:left="-480" w:right="72"/>
        <w:rPr>
          <w:rFonts w:cs="Arial"/>
          <w:b/>
          <w:sz w:val="12"/>
          <w:szCs w:val="12"/>
        </w:rPr>
      </w:pPr>
    </w:p>
    <w:p w:rsidR="0040049E" w:rsidRDefault="0040049E" w:rsidP="001F62F4">
      <w:pPr>
        <w:spacing w:before="60"/>
        <w:ind w:left="-480"/>
        <w:rPr>
          <w:b/>
          <w:noProof/>
          <w:sz w:val="22"/>
          <w:szCs w:val="22"/>
        </w:rPr>
      </w:pPr>
      <w:r>
        <w:rPr>
          <w:b/>
          <w:noProof/>
          <w:sz w:val="22"/>
          <w:szCs w:val="22"/>
        </w:rPr>
        <w:t>3. What would you refine to improve student learning outcomes?</w:t>
      </w:r>
    </w:p>
    <w:p w:rsidR="0040049E" w:rsidRPr="00224C29" w:rsidRDefault="0040049E" w:rsidP="001F62F4">
      <w:pPr>
        <w:spacing w:before="60"/>
        <w:rPr>
          <w:b/>
          <w:noProof/>
          <w:sz w:val="22"/>
          <w:szCs w:val="2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Default="0071149C" w:rsidP="00661B93">
      <w:pPr>
        <w:pStyle w:val="BodyTextIndent3"/>
        <w:ind w:left="0" w:right="-90"/>
        <w:rPr>
          <w:rFonts w:ascii="Comic Sans MS" w:hAnsi="Comic Sans MS"/>
          <w:b/>
          <w:sz w:val="32"/>
        </w:rPr>
      </w:pPr>
      <w:r>
        <w:rPr>
          <w:noProof/>
          <w:lang w:val="en-AU" w:eastAsia="en-AU"/>
        </w:rPr>
        <w:lastRenderedPageBreak/>
        <w:drawing>
          <wp:anchor distT="0" distB="0" distL="114300" distR="114300" simplePos="0" relativeHeight="251663360" behindDoc="1" locked="0" layoutInCell="1" allowOverlap="1">
            <wp:simplePos x="0" y="0"/>
            <wp:positionH relativeFrom="column">
              <wp:posOffset>5257800</wp:posOffset>
            </wp:positionH>
            <wp:positionV relativeFrom="paragraph">
              <wp:posOffset>-228600</wp:posOffset>
            </wp:positionV>
            <wp:extent cx="714375" cy="1143000"/>
            <wp:effectExtent l="0" t="0" r="9525" b="0"/>
            <wp:wrapTight wrapText="bothSides">
              <wp:wrapPolygon edited="0">
                <wp:start x="0" y="0"/>
                <wp:lineTo x="0" y="21240"/>
                <wp:lineTo x="21312" y="21240"/>
                <wp:lineTo x="21312" y="0"/>
                <wp:lineTo x="0" y="0"/>
              </wp:wrapPolygon>
            </wp:wrapTight>
            <wp:docPr id="221" name="Picture 242" descr="w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wav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4375" cy="1143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59264" behindDoc="0" locked="0" layoutInCell="1" allowOverlap="1">
                <wp:simplePos x="0" y="0"/>
                <wp:positionH relativeFrom="column">
                  <wp:posOffset>831215</wp:posOffset>
                </wp:positionH>
                <wp:positionV relativeFrom="paragraph">
                  <wp:posOffset>-114300</wp:posOffset>
                </wp:positionV>
                <wp:extent cx="2743200" cy="571500"/>
                <wp:effectExtent l="2540" t="0" r="0" b="0"/>
                <wp:wrapNone/>
                <wp:docPr id="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CF2" w:rsidRPr="00D43A44" w:rsidRDefault="00FD5CF2" w:rsidP="00661B93">
                            <w:pPr>
                              <w:jc w:val="center"/>
                              <w:rPr>
                                <w:b/>
                                <w:color w:val="0000FF"/>
                                <w:sz w:val="28"/>
                              </w:rPr>
                            </w:pPr>
                            <w:r w:rsidRPr="00D43A44">
                              <w:rPr>
                                <w:b/>
                                <w:color w:val="0000FF"/>
                                <w:sz w:val="28"/>
                              </w:rPr>
                              <w:t>Student Unit Reflection</w:t>
                            </w:r>
                          </w:p>
                          <w:p w:rsidR="00FD5CF2" w:rsidRPr="00D43A44" w:rsidRDefault="00FD5CF2" w:rsidP="00661B93">
                            <w:pPr>
                              <w:jc w:val="center"/>
                              <w:rPr>
                                <w:color w:val="0000FF"/>
                              </w:rPr>
                            </w:pPr>
                            <w:r w:rsidRPr="00D43A44">
                              <w:rPr>
                                <w:b/>
                                <w:color w:val="0000FF"/>
                                <w:sz w:val="28"/>
                              </w:rPr>
                              <w:t>Stage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34" type="#_x0000_t202" style="position:absolute;margin-left:65.45pt;margin-top:-9pt;width:3in;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" stroked="f">
                <v:textbox>
                  <w:txbxContent>
                    <w:p w:rsidR="00FD5CF2" w:rsidRPr="00D43A44" w:rsidRDefault="00FD5CF2" w:rsidP="00661B93">
                      <w:pPr>
                        <w:jc w:val="center"/>
                        <w:rPr>
                          <w:b/>
                          <w:color w:val="0000FF"/>
                          <w:sz w:val="28"/>
                        </w:rPr>
                      </w:pPr>
                      <w:r w:rsidRPr="00D43A44">
                        <w:rPr>
                          <w:b/>
                          <w:color w:val="0000FF"/>
                          <w:sz w:val="28"/>
                        </w:rPr>
                        <w:t>Student Unit Reflection</w:t>
                      </w:r>
                    </w:p>
                    <w:p w:rsidR="00FD5CF2" w:rsidRPr="00D43A44" w:rsidRDefault="00FD5CF2" w:rsidP="00661B93">
                      <w:pPr>
                        <w:jc w:val="center"/>
                        <w:rPr>
                          <w:color w:val="0000FF"/>
                        </w:rPr>
                      </w:pPr>
                      <w:r w:rsidRPr="00D43A44">
                        <w:rPr>
                          <w:b/>
                          <w:color w:val="0000FF"/>
                          <w:sz w:val="28"/>
                        </w:rPr>
                        <w:t>Stage 3</w:t>
                      </w:r>
                    </w:p>
                  </w:txbxContent>
                </v:textbox>
              </v:shape>
            </w:pict>
          </mc:Fallback>
        </mc:AlternateContent>
      </w:r>
      <w:r>
        <w:rPr>
          <w:noProof/>
          <w:lang w:val="en-AU" w:eastAsia="en-AU"/>
        </w:rPr>
        <w:drawing>
          <wp:anchor distT="0" distB="0" distL="114300" distR="114300" simplePos="0" relativeHeight="251662336" behindDoc="1" locked="0" layoutInCell="1" allowOverlap="1">
            <wp:simplePos x="0" y="0"/>
            <wp:positionH relativeFrom="column">
              <wp:posOffset>-228600</wp:posOffset>
            </wp:positionH>
            <wp:positionV relativeFrom="paragraph">
              <wp:posOffset>-228600</wp:posOffset>
            </wp:positionV>
            <wp:extent cx="883285" cy="1149350"/>
            <wp:effectExtent l="0" t="0" r="0" b="0"/>
            <wp:wrapTight wrapText="bothSides">
              <wp:wrapPolygon edited="0">
                <wp:start x="0" y="0"/>
                <wp:lineTo x="0" y="21123"/>
                <wp:lineTo x="20963" y="21123"/>
                <wp:lineTo x="20963" y="0"/>
                <wp:lineTo x="0" y="0"/>
              </wp:wrapPolygon>
            </wp:wrapTight>
            <wp:docPr id="223" name="Picture 241" desc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o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3285" cy="1149350"/>
                    </a:xfrm>
                    <a:prstGeom prst="rect">
                      <a:avLst/>
                    </a:prstGeom>
                    <a:noFill/>
                  </pic:spPr>
                </pic:pic>
              </a:graphicData>
            </a:graphic>
            <wp14:sizeRelH relativeFrom="page">
              <wp14:pctWidth>0</wp14:pctWidth>
            </wp14:sizeRelH>
            <wp14:sizeRelV relativeFrom="page">
              <wp14:pctHeight>0</wp14:pctHeight>
            </wp14:sizeRelV>
          </wp:anchor>
        </w:drawing>
      </w:r>
    </w:p>
    <w:p w:rsidR="0040049E" w:rsidRDefault="0040049E" w:rsidP="00661B93">
      <w:pPr>
        <w:pStyle w:val="BodyTextIndent3"/>
        <w:ind w:left="0" w:right="-90"/>
        <w:rPr>
          <w:rFonts w:ascii="Comic Sans MS" w:hAnsi="Comic Sans MS"/>
          <w:sz w:val="20"/>
        </w:rPr>
      </w:pPr>
      <w:r w:rsidRPr="009926DD">
        <w:rPr>
          <w:rFonts w:ascii="Comic Sans MS" w:hAnsi="Comic Sans MS"/>
          <w:b/>
          <w:sz w:val="32"/>
        </w:rPr>
        <w:t xml:space="preserve">  </w:t>
      </w:r>
      <w:r w:rsidRPr="009926DD">
        <w:rPr>
          <w:rFonts w:ascii="Comic Sans MS" w:hAnsi="Comic Sans MS"/>
          <w:b/>
          <w:sz w:val="28"/>
        </w:rPr>
        <w:t xml:space="preserve">      </w:t>
      </w:r>
    </w:p>
    <w:p w:rsidR="0040049E" w:rsidRDefault="0040049E" w:rsidP="00661B93">
      <w:pPr>
        <w:pStyle w:val="BodyTextIndent3"/>
        <w:tabs>
          <w:tab w:val="right" w:leader="underscore" w:pos="6120"/>
          <w:tab w:val="left" w:pos="6390"/>
          <w:tab w:val="right" w:leader="underscore" w:pos="9090"/>
        </w:tabs>
        <w:ind w:left="0" w:right="-90"/>
        <w:rPr>
          <w:rFonts w:ascii="Comic Sans MS" w:hAnsi="Comic Sans MS"/>
          <w:sz w:val="22"/>
        </w:rPr>
      </w:pPr>
    </w:p>
    <w:p w:rsidR="0040049E" w:rsidRPr="00C86B1F" w:rsidRDefault="0040049E" w:rsidP="00661B93">
      <w:pPr>
        <w:pStyle w:val="BodyTextIndent3"/>
        <w:tabs>
          <w:tab w:val="right" w:leader="underscore" w:pos="6120"/>
          <w:tab w:val="left" w:pos="6390"/>
          <w:tab w:val="right" w:leader="underscore" w:pos="9090"/>
        </w:tabs>
        <w:ind w:left="0" w:right="-90"/>
        <w:rPr>
          <w:rFonts w:ascii="Comic Sans MS" w:hAnsi="Comic Sans MS"/>
          <w:szCs w:val="16"/>
        </w:rPr>
      </w:pPr>
    </w:p>
    <w:p w:rsidR="0040049E" w:rsidRPr="009926DD" w:rsidRDefault="0040049E" w:rsidP="00661B93">
      <w:pPr>
        <w:pStyle w:val="BodyTextIndent3"/>
        <w:tabs>
          <w:tab w:val="right" w:leader="underscore" w:pos="6120"/>
          <w:tab w:val="left" w:pos="6390"/>
          <w:tab w:val="right" w:leader="underscore" w:pos="9090"/>
        </w:tabs>
        <w:spacing w:line="360" w:lineRule="auto"/>
        <w:ind w:left="0" w:right="-91"/>
        <w:rPr>
          <w:rFonts w:ascii="Comic Sans MS" w:hAnsi="Comic Sans MS"/>
          <w:sz w:val="22"/>
        </w:rPr>
      </w:pPr>
      <w:r w:rsidRPr="00EE585D">
        <w:rPr>
          <w:rFonts w:ascii="Comic Sans MS" w:hAnsi="Comic Sans MS"/>
          <w:b/>
          <w:sz w:val="22"/>
        </w:rPr>
        <w:t>Student Name:</w:t>
      </w:r>
      <w:r w:rsidRPr="009926DD">
        <w:rPr>
          <w:rFonts w:ascii="Comic Sans MS" w:hAnsi="Comic Sans MS"/>
          <w:sz w:val="22"/>
        </w:rPr>
        <w:tab/>
      </w:r>
      <w:r w:rsidRPr="00EE585D">
        <w:rPr>
          <w:rFonts w:ascii="Comic Sans MS" w:hAnsi="Comic Sans MS"/>
          <w:b/>
          <w:sz w:val="22"/>
        </w:rPr>
        <w:tab/>
        <w:t>Class:</w:t>
      </w:r>
      <w:r w:rsidRPr="009926DD">
        <w:rPr>
          <w:rFonts w:ascii="Comic Sans MS" w:hAnsi="Comic Sans MS"/>
          <w:sz w:val="22"/>
        </w:rPr>
        <w:tab/>
      </w:r>
    </w:p>
    <w:p w:rsidR="0040049E" w:rsidRPr="00EE585D" w:rsidRDefault="0040049E" w:rsidP="00661B93">
      <w:pPr>
        <w:pStyle w:val="BodyTextIndent3"/>
        <w:tabs>
          <w:tab w:val="right" w:leader="underscore" w:pos="6120"/>
          <w:tab w:val="left" w:pos="6390"/>
          <w:tab w:val="right" w:leader="underscore" w:pos="8640"/>
        </w:tabs>
        <w:spacing w:line="360" w:lineRule="auto"/>
        <w:ind w:left="0" w:right="-91"/>
        <w:rPr>
          <w:rFonts w:ascii="Comic Sans MS" w:hAnsi="Comic Sans MS"/>
          <w:b/>
          <w:sz w:val="22"/>
        </w:rPr>
      </w:pPr>
      <w:r w:rsidRPr="00EE585D">
        <w:rPr>
          <w:rFonts w:ascii="Comic Sans MS" w:hAnsi="Comic Sans MS"/>
          <w:b/>
          <w:sz w:val="22"/>
        </w:rPr>
        <w:t>Unit/Topic:</w:t>
      </w:r>
      <w:r w:rsidRPr="00EE585D">
        <w:rPr>
          <w:rFonts w:ascii="Comic Sans MS" w:hAnsi="Comic Sans MS"/>
          <w:b/>
          <w:sz w:val="22"/>
        </w:rPr>
        <w:tab/>
      </w:r>
    </w:p>
    <w:p w:rsidR="0040049E" w:rsidRPr="00D43A44" w:rsidRDefault="0040049E" w:rsidP="00661B93">
      <w:pPr>
        <w:pStyle w:val="BodyTextIndent3"/>
        <w:tabs>
          <w:tab w:val="right" w:leader="underscore" w:pos="5940"/>
          <w:tab w:val="left" w:pos="6120"/>
          <w:tab w:val="right" w:leader="underscore" w:pos="8640"/>
        </w:tabs>
        <w:ind w:left="-540" w:right="-425"/>
        <w:jc w:val="center"/>
        <w:rPr>
          <w:rFonts w:ascii="Comic Sans MS" w:hAnsi="Comic Sans MS"/>
        </w:rPr>
      </w:pPr>
      <w:r w:rsidRPr="00D43A44">
        <w:rPr>
          <w:rFonts w:ascii="Comic Sans MS" w:hAnsi="Comic Sans MS"/>
          <w:sz w:val="24"/>
        </w:rPr>
        <w:t>Think about the Personal Development and Health Educat</w:t>
      </w:r>
      <w:r>
        <w:rPr>
          <w:rFonts w:ascii="Comic Sans MS" w:hAnsi="Comic Sans MS"/>
          <w:sz w:val="24"/>
        </w:rPr>
        <w:t>ion Unit you have just finished which focused</w:t>
      </w:r>
      <w:r w:rsidRPr="00D43A44">
        <w:rPr>
          <w:rFonts w:ascii="Comic Sans MS" w:hAnsi="Comic Sans MS"/>
          <w:sz w:val="24"/>
        </w:rPr>
        <w:t xml:space="preserve"> on keeping yourself happy, healthy and safe, </w:t>
      </w:r>
      <w:proofErr w:type="gramStart"/>
      <w:r w:rsidRPr="00D43A44">
        <w:rPr>
          <w:rFonts w:ascii="Comic Sans MS" w:hAnsi="Comic Sans MS"/>
          <w:sz w:val="24"/>
        </w:rPr>
        <w:t>then</w:t>
      </w:r>
      <w:proofErr w:type="gramEnd"/>
      <w:r w:rsidRPr="00D43A44">
        <w:rPr>
          <w:rFonts w:ascii="Comic Sans MS" w:hAnsi="Comic Sans MS"/>
          <w:sz w:val="24"/>
        </w:rPr>
        <w:t xml:space="preserve"> complete the sentences below.</w:t>
      </w:r>
    </w:p>
    <w:tbl>
      <w:tblPr>
        <w:tblW w:w="10620" w:type="dxa"/>
        <w:tblInd w:w="-612" w:type="dxa"/>
        <w:tblBorders>
          <w:top w:val="double" w:sz="12" w:space="0" w:color="0000FF"/>
          <w:left w:val="double" w:sz="12" w:space="0" w:color="0000FF"/>
          <w:bottom w:val="double" w:sz="12" w:space="0" w:color="0000FF"/>
          <w:right w:val="double" w:sz="12" w:space="0" w:color="0000FF"/>
          <w:insideH w:val="double" w:sz="12" w:space="0" w:color="0000FF"/>
          <w:insideV w:val="double" w:sz="12" w:space="0" w:color="0000FF"/>
        </w:tblBorders>
        <w:tblLook w:val="01E0" w:firstRow="1" w:lastRow="1" w:firstColumn="1" w:lastColumn="1" w:noHBand="0" w:noVBand="0"/>
      </w:tblPr>
      <w:tblGrid>
        <w:gridCol w:w="5310"/>
        <w:gridCol w:w="5310"/>
      </w:tblGrid>
      <w:tr w:rsidR="0040049E" w:rsidTr="00FE4FC7">
        <w:trPr>
          <w:trHeight w:val="2088"/>
        </w:trPr>
        <w:tc>
          <w:tcPr>
            <w:tcW w:w="5310" w:type="dxa"/>
          </w:tcPr>
          <w:p w:rsidR="0040049E" w:rsidRPr="002624F5" w:rsidRDefault="0040049E" w:rsidP="00FE4FC7">
            <w:pPr>
              <w:spacing w:before="100" w:beforeAutospacing="1" w:after="100" w:afterAutospacing="1"/>
            </w:pPr>
            <w:r>
              <w:t>Two</w:t>
            </w:r>
            <w:r w:rsidRPr="002624F5">
              <w:t xml:space="preserve"> important thing</w:t>
            </w:r>
            <w:r>
              <w:t>s</w:t>
            </w:r>
            <w:r w:rsidRPr="002624F5">
              <w:t xml:space="preserve"> I have learnt about</w:t>
            </w:r>
            <w:r>
              <w:t xml:space="preserve">/learnt to do </w:t>
            </w:r>
            <w:r w:rsidRPr="002624F5">
              <w:t xml:space="preserve">during this </w:t>
            </w:r>
            <w:r>
              <w:t>unit are…</w:t>
            </w:r>
          </w:p>
          <w:p w:rsidR="0040049E" w:rsidRDefault="0040049E" w:rsidP="00FE4FC7">
            <w:pPr>
              <w:pStyle w:val="BodyTextIndent3"/>
              <w:tabs>
                <w:tab w:val="right" w:leader="underscore" w:pos="5940"/>
                <w:tab w:val="left" w:pos="6120"/>
                <w:tab w:val="right" w:leader="underscore" w:pos="8640"/>
              </w:tabs>
              <w:ind w:left="0" w:right="-90"/>
            </w:pPr>
          </w:p>
        </w:tc>
        <w:tc>
          <w:tcPr>
            <w:tcW w:w="5310" w:type="dxa"/>
          </w:tcPr>
          <w:p w:rsidR="0040049E" w:rsidRPr="002624F5" w:rsidRDefault="0040049E" w:rsidP="00FE4FC7">
            <w:pPr>
              <w:spacing w:before="100" w:beforeAutospacing="1" w:after="100" w:afterAutospacing="1"/>
            </w:pPr>
            <w:r w:rsidRPr="002624F5">
              <w:t>What I learnt wi</w:t>
            </w:r>
            <w:r>
              <w:t>ll help me in my life because…</w:t>
            </w:r>
          </w:p>
          <w:p w:rsidR="0040049E" w:rsidRDefault="0040049E" w:rsidP="00FE4FC7">
            <w:pPr>
              <w:pStyle w:val="BodyTextIndent3"/>
              <w:tabs>
                <w:tab w:val="right" w:leader="underscore" w:pos="5940"/>
                <w:tab w:val="left" w:pos="6120"/>
                <w:tab w:val="right" w:leader="underscore" w:pos="8640"/>
              </w:tabs>
              <w:ind w:left="0" w:right="-90"/>
            </w:pPr>
          </w:p>
        </w:tc>
      </w:tr>
      <w:tr w:rsidR="0040049E" w:rsidTr="00FE4FC7">
        <w:trPr>
          <w:trHeight w:val="2088"/>
        </w:trPr>
        <w:tc>
          <w:tcPr>
            <w:tcW w:w="5310" w:type="dxa"/>
          </w:tcPr>
          <w:p w:rsidR="0040049E" w:rsidRPr="002624F5" w:rsidRDefault="0040049E" w:rsidP="00FE4FC7">
            <w:pPr>
              <w:spacing w:before="100" w:beforeAutospacing="1" w:after="100" w:afterAutospacing="1"/>
            </w:pPr>
            <w:r w:rsidRPr="002624F5">
              <w:t xml:space="preserve">A question </w:t>
            </w:r>
            <w:r>
              <w:t>about this unit that I asked in class was…</w:t>
            </w:r>
          </w:p>
          <w:p w:rsidR="0040049E" w:rsidRDefault="0040049E" w:rsidP="00FE4FC7">
            <w:pPr>
              <w:pStyle w:val="BodyTextIndent3"/>
              <w:tabs>
                <w:tab w:val="right" w:leader="underscore" w:pos="5940"/>
                <w:tab w:val="left" w:pos="6120"/>
                <w:tab w:val="right" w:leader="underscore" w:pos="8640"/>
              </w:tabs>
              <w:ind w:left="0" w:right="-90"/>
            </w:pPr>
          </w:p>
        </w:tc>
        <w:tc>
          <w:tcPr>
            <w:tcW w:w="5310" w:type="dxa"/>
          </w:tcPr>
          <w:p w:rsidR="0040049E" w:rsidRPr="002624F5" w:rsidRDefault="0040049E" w:rsidP="00FE4FC7">
            <w:pPr>
              <w:spacing w:before="100" w:beforeAutospacing="1" w:after="100" w:afterAutospacing="1"/>
            </w:pPr>
            <w:r w:rsidRPr="002624F5">
              <w:t xml:space="preserve">Something that still puzzles me is... </w:t>
            </w:r>
          </w:p>
          <w:p w:rsidR="0040049E" w:rsidRDefault="0040049E" w:rsidP="00FE4FC7">
            <w:pPr>
              <w:pStyle w:val="BodyTextIndent3"/>
              <w:tabs>
                <w:tab w:val="right" w:leader="underscore" w:pos="5940"/>
                <w:tab w:val="left" w:pos="6120"/>
                <w:tab w:val="right" w:leader="underscore" w:pos="8640"/>
              </w:tabs>
              <w:ind w:left="0" w:right="-90"/>
            </w:pPr>
          </w:p>
        </w:tc>
      </w:tr>
      <w:tr w:rsidR="0040049E" w:rsidTr="00FE4FC7">
        <w:trPr>
          <w:trHeight w:val="2088"/>
        </w:trPr>
        <w:tc>
          <w:tcPr>
            <w:tcW w:w="5310" w:type="dxa"/>
          </w:tcPr>
          <w:p w:rsidR="0040049E" w:rsidRPr="002624F5" w:rsidRDefault="0040049E" w:rsidP="00FE4FC7">
            <w:pPr>
              <w:spacing w:before="100" w:beforeAutospacing="1" w:after="100" w:afterAutospacing="1"/>
            </w:pPr>
            <w:r w:rsidRPr="002624F5">
              <w:t xml:space="preserve">A question </w:t>
            </w:r>
            <w:r>
              <w:t>about this unit that I asked at home was…</w:t>
            </w:r>
          </w:p>
          <w:p w:rsidR="0040049E" w:rsidRDefault="0040049E" w:rsidP="00FE4FC7">
            <w:pPr>
              <w:pStyle w:val="BodyTextIndent3"/>
              <w:tabs>
                <w:tab w:val="right" w:leader="underscore" w:pos="5940"/>
                <w:tab w:val="left" w:pos="6120"/>
                <w:tab w:val="right" w:leader="underscore" w:pos="8640"/>
              </w:tabs>
              <w:ind w:left="0" w:right="-90"/>
            </w:pPr>
          </w:p>
        </w:tc>
        <w:tc>
          <w:tcPr>
            <w:tcW w:w="5310" w:type="dxa"/>
          </w:tcPr>
          <w:p w:rsidR="0040049E" w:rsidRDefault="0040049E" w:rsidP="00FE4FC7">
            <w:pPr>
              <w:pStyle w:val="BodyTextIndent3"/>
              <w:tabs>
                <w:tab w:val="right" w:leader="underscore" w:pos="5940"/>
                <w:tab w:val="left" w:pos="6120"/>
                <w:tab w:val="right" w:leader="underscore" w:pos="8640"/>
              </w:tabs>
              <w:ind w:left="0" w:right="-90"/>
            </w:pPr>
            <w:r w:rsidRPr="00FE4FC7">
              <w:rPr>
                <w:rFonts w:ascii="Comic Sans MS" w:hAnsi="Comic Sans MS"/>
                <w:sz w:val="20"/>
                <w:szCs w:val="22"/>
              </w:rPr>
              <w:t>I have changed my ideas about…</w:t>
            </w:r>
          </w:p>
        </w:tc>
      </w:tr>
      <w:tr w:rsidR="0040049E" w:rsidTr="00FE4FC7">
        <w:trPr>
          <w:trHeight w:val="2088"/>
        </w:trPr>
        <w:tc>
          <w:tcPr>
            <w:tcW w:w="5310" w:type="dxa"/>
          </w:tcPr>
          <w:p w:rsidR="0040049E" w:rsidRDefault="0040049E" w:rsidP="00FE4FC7">
            <w:pPr>
              <w:pStyle w:val="BodyTextIndent3"/>
              <w:tabs>
                <w:tab w:val="right" w:leader="underscore" w:pos="5940"/>
                <w:tab w:val="left" w:pos="6120"/>
                <w:tab w:val="right" w:leader="underscore" w:pos="8640"/>
              </w:tabs>
              <w:ind w:left="0" w:right="-90"/>
            </w:pPr>
            <w:r w:rsidRPr="00FE4FC7">
              <w:rPr>
                <w:rFonts w:ascii="Comic Sans MS" w:hAnsi="Comic Sans MS"/>
                <w:sz w:val="20"/>
              </w:rPr>
              <w:t>Something I am going to value/appreciate more about myself because of what I have learnt in this unit is…</w:t>
            </w:r>
          </w:p>
        </w:tc>
        <w:tc>
          <w:tcPr>
            <w:tcW w:w="5310" w:type="dxa"/>
          </w:tcPr>
          <w:p w:rsidR="0040049E" w:rsidRPr="00FE4FC7" w:rsidRDefault="0040049E" w:rsidP="00FE4FC7">
            <w:pPr>
              <w:spacing w:before="100" w:beforeAutospacing="1" w:after="100" w:afterAutospacing="1"/>
              <w:rPr>
                <w:szCs w:val="22"/>
              </w:rPr>
            </w:pPr>
            <w:r w:rsidRPr="00FE4FC7">
              <w:rPr>
                <w:szCs w:val="22"/>
              </w:rPr>
              <w:t>If I wanted to research more about this unit I could…</w:t>
            </w:r>
          </w:p>
        </w:tc>
      </w:tr>
      <w:tr w:rsidR="0040049E" w:rsidTr="00FE4FC7">
        <w:trPr>
          <w:trHeight w:val="1869"/>
        </w:trPr>
        <w:tc>
          <w:tcPr>
            <w:tcW w:w="5310" w:type="dxa"/>
          </w:tcPr>
          <w:p w:rsidR="0040049E" w:rsidRDefault="0040049E" w:rsidP="00FE4FC7">
            <w:pPr>
              <w:pStyle w:val="BodyTextIndent3"/>
              <w:tabs>
                <w:tab w:val="right" w:leader="underscore" w:pos="5940"/>
                <w:tab w:val="left" w:pos="6120"/>
                <w:tab w:val="right" w:leader="underscore" w:pos="8640"/>
              </w:tabs>
              <w:ind w:left="0" w:right="-90"/>
            </w:pPr>
            <w:r w:rsidRPr="00FE4FC7">
              <w:rPr>
                <w:rFonts w:ascii="Comic Sans MS" w:hAnsi="Comic Sans MS"/>
                <w:sz w:val="20"/>
              </w:rPr>
              <w:t>Something I am going to value/appreciate more about others because of what I have learnt in this unit is…</w:t>
            </w:r>
          </w:p>
        </w:tc>
        <w:tc>
          <w:tcPr>
            <w:tcW w:w="5310" w:type="dxa"/>
          </w:tcPr>
          <w:p w:rsidR="0040049E" w:rsidRPr="002624F5" w:rsidRDefault="0040049E" w:rsidP="00FE4FC7">
            <w:pPr>
              <w:spacing w:before="100" w:beforeAutospacing="1" w:after="100" w:afterAutospacing="1"/>
            </w:pPr>
            <w:r w:rsidRPr="002624F5">
              <w:t>I think the effort I put into my learnin</w:t>
            </w:r>
            <w:r>
              <w:t>g in this u</w:t>
            </w:r>
            <w:r w:rsidRPr="002624F5">
              <w:t xml:space="preserve">nit was: </w:t>
            </w:r>
          </w:p>
          <w:p w:rsidR="0040049E" w:rsidRPr="00FE4FC7" w:rsidRDefault="0040049E" w:rsidP="00FE4FC7">
            <w:pPr>
              <w:spacing w:before="100" w:beforeAutospacing="1" w:after="100" w:afterAutospacing="1"/>
              <w:rPr>
                <w:sz w:val="16"/>
              </w:rPr>
            </w:pPr>
            <w:r w:rsidRPr="002624F5">
              <w:t xml:space="preserve">  </w:t>
            </w:r>
            <w:r w:rsidRPr="00FE4FC7">
              <w:rPr>
                <w:sz w:val="16"/>
              </w:rPr>
              <w:t>(Circle one number)</w:t>
            </w:r>
          </w:p>
          <w:p w:rsidR="0040049E" w:rsidRDefault="0040049E" w:rsidP="00FE4FC7">
            <w:pPr>
              <w:pStyle w:val="BodyTextIndent3"/>
              <w:tabs>
                <w:tab w:val="right" w:leader="underscore" w:pos="5940"/>
                <w:tab w:val="left" w:pos="6120"/>
                <w:tab w:val="right" w:leader="underscore" w:pos="8640"/>
              </w:tabs>
              <w:ind w:left="0" w:right="-90"/>
            </w:pPr>
            <w:r w:rsidRPr="00FE4FC7">
              <w:rPr>
                <w:rFonts w:ascii="Comic Sans MS" w:hAnsi="Comic Sans MS"/>
                <w:b/>
                <w:color w:val="FF6600"/>
                <w:sz w:val="20"/>
              </w:rPr>
              <w:t>No effort</w:t>
            </w:r>
            <w:r w:rsidRPr="00FE4FC7">
              <w:rPr>
                <w:rFonts w:ascii="Comic Sans MS" w:hAnsi="Comic Sans MS"/>
              </w:rPr>
              <w:t xml:space="preserve">  </w:t>
            </w:r>
            <w:r w:rsidRPr="00FE4FC7">
              <w:rPr>
                <w:rFonts w:ascii="Comic Sans MS" w:hAnsi="Comic Sans MS"/>
                <w:sz w:val="20"/>
              </w:rPr>
              <w:t xml:space="preserve"> </w:t>
            </w:r>
            <w:r w:rsidRPr="00FE4FC7">
              <w:rPr>
                <w:rFonts w:ascii="Comic Sans MS" w:hAnsi="Comic Sans MS"/>
              </w:rPr>
              <w:t>0 1 2 3 4 5 6 7 8 9 10</w:t>
            </w:r>
            <w:r w:rsidRPr="00FE4FC7">
              <w:rPr>
                <w:rFonts w:ascii="Comic Sans MS" w:hAnsi="Comic Sans MS"/>
                <w:sz w:val="20"/>
              </w:rPr>
              <w:t xml:space="preserve">     </w:t>
            </w:r>
            <w:r w:rsidRPr="00FE4FC7">
              <w:rPr>
                <w:rFonts w:ascii="Comic Sans MS" w:hAnsi="Comic Sans MS"/>
                <w:b/>
                <w:color w:val="3366FF"/>
                <w:sz w:val="20"/>
              </w:rPr>
              <w:t>Most effort</w:t>
            </w:r>
          </w:p>
        </w:tc>
      </w:tr>
    </w:tbl>
    <w:p w:rsidR="0040049E" w:rsidRDefault="0040049E" w:rsidP="00661B93">
      <w:pPr>
        <w:tabs>
          <w:tab w:val="right" w:leader="underscore" w:pos="9090"/>
        </w:tabs>
        <w:ind w:right="-90"/>
      </w:pPr>
    </w:p>
    <w:p w:rsidR="0040049E" w:rsidRDefault="0040049E" w:rsidP="00661B93">
      <w:pPr>
        <w:pStyle w:val="BodyTextIndent3"/>
        <w:ind w:left="0" w:right="-90"/>
        <w:jc w:val="center"/>
      </w:pPr>
      <w:r>
        <w:t xml:space="preserve"> </w:t>
      </w:r>
    </w:p>
    <w:sectPr w:rsidR="0040049E" w:rsidSect="001F62F4">
      <w:footerReference w:type="default" r:id="rId53"/>
      <w:pgSz w:w="11909" w:h="16834" w:code="9"/>
      <w:pgMar w:top="567" w:right="1418" w:bottom="567" w:left="1418" w:header="720" w:footer="431" w:gutter="0"/>
      <w:pgNumType w:start="6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CF2" w:rsidRDefault="00FD5CF2">
      <w:r>
        <w:separator/>
      </w:r>
    </w:p>
  </w:endnote>
  <w:endnote w:type="continuationSeparator" w:id="0">
    <w:p w:rsidR="00FD5CF2" w:rsidRDefault="00FD5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rmata-LightCondensed">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CF2" w:rsidRPr="002E4479" w:rsidRDefault="00FD5CF2">
    <w:pPr>
      <w:pStyle w:val="Footer"/>
      <w:tabs>
        <w:tab w:val="clear" w:pos="8640"/>
        <w:tab w:val="right" w:pos="9090"/>
      </w:tabs>
      <w:ind w:left="-90"/>
      <w:rPr>
        <w:sz w:val="14"/>
      </w:rPr>
    </w:pPr>
    <w:r>
      <w:rPr>
        <w:sz w:val="14"/>
      </w:rPr>
      <w:t>Catholic Schools Office</w:t>
    </w:r>
    <w:r>
      <w:rPr>
        <w:sz w:val="14"/>
      </w:rPr>
      <w:tab/>
    </w:r>
    <w:r>
      <w:rPr>
        <w:rStyle w:val="PageNumber"/>
      </w:rPr>
      <w:fldChar w:fldCharType="begin"/>
    </w:r>
    <w:r>
      <w:rPr>
        <w:rStyle w:val="PageNumber"/>
      </w:rPr>
      <w:instrText xml:space="preserve"> PAGE </w:instrText>
    </w:r>
    <w:r>
      <w:rPr>
        <w:rStyle w:val="PageNumber"/>
      </w:rPr>
      <w:fldChar w:fldCharType="separate"/>
    </w:r>
    <w:r w:rsidR="00610546">
      <w:rPr>
        <w:rStyle w:val="PageNumber"/>
        <w:noProof/>
      </w:rPr>
      <w:t>96</w:t>
    </w:r>
    <w:r>
      <w:rPr>
        <w:rStyle w:val="PageNumber"/>
      </w:rPr>
      <w:fldChar w:fldCharType="end"/>
    </w:r>
    <w:r>
      <w:rPr>
        <w:sz w:val="14"/>
      </w:rPr>
      <w:tab/>
    </w:r>
    <w:r w:rsidRPr="002E4479">
      <w:rPr>
        <w:b/>
        <w:sz w:val="14"/>
      </w:rPr>
      <w:t xml:space="preserve"> </w:t>
    </w:r>
    <w:r w:rsidRPr="002E4479">
      <w:rPr>
        <w:sz w:val="14"/>
      </w:rPr>
      <w:t xml:space="preserve">I Like </w:t>
    </w:r>
    <w:r>
      <w:rPr>
        <w:sz w:val="14"/>
      </w:rPr>
      <w:t>Me</w:t>
    </w:r>
    <w:r w:rsidRPr="002E4479">
      <w:rPr>
        <w:sz w:val="14"/>
      </w:rPr>
      <w:t xml:space="preserve"> – Stage 3</w:t>
    </w:r>
  </w:p>
  <w:p w:rsidR="00FD5CF2" w:rsidRPr="002E4479" w:rsidRDefault="00FD5CF2">
    <w:pPr>
      <w:pStyle w:val="Footer"/>
      <w:tabs>
        <w:tab w:val="clear" w:pos="8640"/>
        <w:tab w:val="right" w:pos="9090"/>
      </w:tabs>
      <w:ind w:left="-90"/>
      <w:rPr>
        <w:sz w:val="14"/>
      </w:rPr>
    </w:pPr>
    <w:r w:rsidRPr="002E4479">
      <w:rPr>
        <w:sz w:val="14"/>
      </w:rPr>
      <w:t>Diocese of Broken Bay</w:t>
    </w:r>
    <w:r w:rsidRPr="002E4479">
      <w:rPr>
        <w:sz w:val="14"/>
      </w:rPr>
      <w:tab/>
    </w:r>
    <w:r w:rsidRPr="002E4479">
      <w:rPr>
        <w:sz w:val="14"/>
      </w:rPr>
      <w:tab/>
      <w:t>Personal Development and Health Education Resource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CF2" w:rsidRDefault="00FD5CF2">
      <w:r>
        <w:separator/>
      </w:r>
    </w:p>
  </w:footnote>
  <w:footnote w:type="continuationSeparator" w:id="0">
    <w:p w:rsidR="00FD5CF2" w:rsidRDefault="00FD5C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30A8384"/>
    <w:lvl w:ilvl="0">
      <w:start w:val="1"/>
      <w:numFmt w:val="bullet"/>
      <w:lvlText w:val=""/>
      <w:lvlJc w:val="left"/>
      <w:pPr>
        <w:tabs>
          <w:tab w:val="num" w:pos="360"/>
        </w:tabs>
        <w:ind w:left="360" w:hanging="360"/>
      </w:pPr>
      <w:rPr>
        <w:rFonts w:ascii="Symbol" w:hAnsi="Symbol" w:hint="default"/>
      </w:rPr>
    </w:lvl>
  </w:abstractNum>
  <w:abstractNum w:abstractNumId="1">
    <w:nsid w:val="06B3369C"/>
    <w:multiLevelType w:val="hybridMultilevel"/>
    <w:tmpl w:val="F900403C"/>
    <w:lvl w:ilvl="0" w:tplc="8572E9B8">
      <w:start w:val="1"/>
      <w:numFmt w:val="bullet"/>
      <w:lvlText w:val=""/>
      <w:lvlJc w:val="left"/>
      <w:pPr>
        <w:tabs>
          <w:tab w:val="num" w:pos="360"/>
        </w:tabs>
        <w:ind w:left="360" w:hanging="360"/>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12B4FB2"/>
    <w:multiLevelType w:val="hybridMultilevel"/>
    <w:tmpl w:val="55F64D0C"/>
    <w:lvl w:ilvl="0" w:tplc="8572E9B8">
      <w:start w:val="1"/>
      <w:numFmt w:val="bullet"/>
      <w:lvlText w:val=""/>
      <w:lvlJc w:val="left"/>
      <w:pPr>
        <w:tabs>
          <w:tab w:val="num" w:pos="360"/>
        </w:tabs>
        <w:ind w:left="360" w:hanging="360"/>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9687379"/>
    <w:multiLevelType w:val="hybridMultilevel"/>
    <w:tmpl w:val="64D6038C"/>
    <w:lvl w:ilvl="0" w:tplc="FFFFFFFF">
      <w:numFmt w:val="bullet"/>
      <w:lvlText w:val=""/>
      <w:lvlJc w:val="left"/>
      <w:pPr>
        <w:tabs>
          <w:tab w:val="num" w:pos="360"/>
        </w:tabs>
        <w:ind w:left="360" w:hanging="360"/>
      </w:pPr>
      <w:rPr>
        <w:rFonts w:ascii="Symbol" w:hAnsi="Symbol" w:hint="default"/>
        <w:sz w:val="20"/>
      </w:rPr>
    </w:lvl>
    <w:lvl w:ilvl="1" w:tplc="FFFFFFFF">
      <w:numFmt w:val="bullet"/>
      <w:lvlText w:val="-"/>
      <w:lvlJc w:val="left"/>
      <w:pPr>
        <w:tabs>
          <w:tab w:val="num" w:pos="720"/>
        </w:tabs>
        <w:ind w:left="720" w:hanging="360"/>
      </w:pPr>
      <w:rPr>
        <w:rFonts w:ascii="Arial" w:hAnsi="Arial"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4">
    <w:nsid w:val="1E670CCE"/>
    <w:multiLevelType w:val="hybridMultilevel"/>
    <w:tmpl w:val="26DC340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E782623"/>
    <w:multiLevelType w:val="singleLevel"/>
    <w:tmpl w:val="6C36D640"/>
    <w:lvl w:ilvl="0">
      <w:start w:val="1"/>
      <w:numFmt w:val="bullet"/>
      <w:lvlText w:val=""/>
      <w:lvlJc w:val="left"/>
      <w:pPr>
        <w:tabs>
          <w:tab w:val="num" w:pos="360"/>
        </w:tabs>
        <w:ind w:left="360" w:hanging="360"/>
      </w:pPr>
      <w:rPr>
        <w:rFonts w:ascii="Symbol" w:hAnsi="Symbol" w:hint="default"/>
        <w:sz w:val="16"/>
      </w:rPr>
    </w:lvl>
  </w:abstractNum>
  <w:abstractNum w:abstractNumId="6">
    <w:nsid w:val="1FF83650"/>
    <w:multiLevelType w:val="singleLevel"/>
    <w:tmpl w:val="B52A8D7C"/>
    <w:lvl w:ilvl="0">
      <w:start w:val="1"/>
      <w:numFmt w:val="bullet"/>
      <w:lvlText w:val=""/>
      <w:lvlJc w:val="left"/>
      <w:pPr>
        <w:tabs>
          <w:tab w:val="num" w:pos="360"/>
        </w:tabs>
        <w:ind w:left="360" w:hanging="360"/>
      </w:pPr>
      <w:rPr>
        <w:rFonts w:ascii="Symbol" w:hAnsi="Symbol" w:hint="default"/>
        <w:sz w:val="16"/>
      </w:rPr>
    </w:lvl>
  </w:abstractNum>
  <w:abstractNum w:abstractNumId="7">
    <w:nsid w:val="24882027"/>
    <w:multiLevelType w:val="singleLevel"/>
    <w:tmpl w:val="D7C0748C"/>
    <w:lvl w:ilvl="0">
      <w:start w:val="1"/>
      <w:numFmt w:val="bullet"/>
      <w:lvlText w:val=""/>
      <w:lvlJc w:val="left"/>
      <w:pPr>
        <w:tabs>
          <w:tab w:val="num" w:pos="360"/>
        </w:tabs>
        <w:ind w:left="360" w:hanging="360"/>
      </w:pPr>
      <w:rPr>
        <w:rFonts w:ascii="Symbol" w:hAnsi="Symbol" w:hint="default"/>
        <w:sz w:val="20"/>
      </w:rPr>
    </w:lvl>
  </w:abstractNum>
  <w:abstractNum w:abstractNumId="8">
    <w:nsid w:val="26C0578A"/>
    <w:multiLevelType w:val="hybridMultilevel"/>
    <w:tmpl w:val="0400D95E"/>
    <w:lvl w:ilvl="0" w:tplc="CCE612EA">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274C51DA"/>
    <w:multiLevelType w:val="hybridMultilevel"/>
    <w:tmpl w:val="17F220F6"/>
    <w:lvl w:ilvl="0" w:tplc="CCE612E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7534CDA"/>
    <w:multiLevelType w:val="hybridMultilevel"/>
    <w:tmpl w:val="02783880"/>
    <w:lvl w:ilvl="0" w:tplc="FFFFFFFF">
      <w:numFmt w:val="bullet"/>
      <w:lvlText w:val="-"/>
      <w:lvlJc w:val="left"/>
      <w:pPr>
        <w:tabs>
          <w:tab w:val="num" w:pos="720"/>
        </w:tabs>
        <w:ind w:left="720" w:hanging="360"/>
      </w:pPr>
      <w:rPr>
        <w:rFonts w:ascii="Arial" w:hAnsi="Arial" w:hint="default"/>
      </w:rPr>
    </w:lvl>
    <w:lvl w:ilvl="1" w:tplc="FFFFFFFF">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7B20209"/>
    <w:multiLevelType w:val="hybridMultilevel"/>
    <w:tmpl w:val="754EA428"/>
    <w:lvl w:ilvl="0" w:tplc="FFFFFFFF">
      <w:numFmt w:val="bullet"/>
      <w:lvlText w:val=""/>
      <w:lvlJc w:val="left"/>
      <w:pPr>
        <w:tabs>
          <w:tab w:val="num" w:pos="360"/>
        </w:tabs>
        <w:ind w:left="360" w:hanging="360"/>
      </w:pPr>
      <w:rPr>
        <w:rFonts w:ascii="Symbol" w:eastAsia="Times New Roman" w:hAnsi="Symbol" w:hint="default"/>
      </w:rPr>
    </w:lvl>
    <w:lvl w:ilvl="1" w:tplc="FFFFFFFF">
      <w:numFmt w:val="bullet"/>
      <w:lvlText w:val="-"/>
      <w:lvlJc w:val="left"/>
      <w:pPr>
        <w:tabs>
          <w:tab w:val="num" w:pos="720"/>
        </w:tabs>
        <w:ind w:left="720" w:hanging="360"/>
      </w:pPr>
      <w:rPr>
        <w:rFonts w:ascii="Arial" w:hAnsi="Arial"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2">
    <w:nsid w:val="2BA212BF"/>
    <w:multiLevelType w:val="singleLevel"/>
    <w:tmpl w:val="D7C0748C"/>
    <w:lvl w:ilvl="0">
      <w:start w:val="1"/>
      <w:numFmt w:val="bullet"/>
      <w:lvlText w:val=""/>
      <w:lvlJc w:val="left"/>
      <w:pPr>
        <w:tabs>
          <w:tab w:val="num" w:pos="360"/>
        </w:tabs>
        <w:ind w:left="360" w:hanging="360"/>
      </w:pPr>
      <w:rPr>
        <w:rFonts w:ascii="Symbol" w:hAnsi="Symbol" w:hint="default"/>
        <w:sz w:val="20"/>
      </w:rPr>
    </w:lvl>
  </w:abstractNum>
  <w:abstractNum w:abstractNumId="13">
    <w:nsid w:val="2E4E22F2"/>
    <w:multiLevelType w:val="singleLevel"/>
    <w:tmpl w:val="6BB2ECD0"/>
    <w:lvl w:ilvl="0">
      <w:start w:val="1"/>
      <w:numFmt w:val="bullet"/>
      <w:lvlText w:val=""/>
      <w:lvlJc w:val="left"/>
      <w:pPr>
        <w:tabs>
          <w:tab w:val="num" w:pos="360"/>
        </w:tabs>
        <w:ind w:left="360" w:hanging="360"/>
      </w:pPr>
      <w:rPr>
        <w:rFonts w:ascii="Symbol" w:hAnsi="Symbol" w:hint="default"/>
        <w:sz w:val="16"/>
      </w:rPr>
    </w:lvl>
  </w:abstractNum>
  <w:abstractNum w:abstractNumId="14">
    <w:nsid w:val="2F1A2562"/>
    <w:multiLevelType w:val="hybridMultilevel"/>
    <w:tmpl w:val="6D28F9D4"/>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5">
    <w:nsid w:val="30E32865"/>
    <w:multiLevelType w:val="hybridMultilevel"/>
    <w:tmpl w:val="206E5D68"/>
    <w:lvl w:ilvl="0" w:tplc="FFFFFFFF">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720"/>
        </w:tabs>
        <w:ind w:left="720" w:hanging="360"/>
      </w:pPr>
      <w:rPr>
        <w:rFonts w:ascii="Symbol" w:hAnsi="Symbol" w:hint="default"/>
        <w:sz w:val="20"/>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6">
    <w:nsid w:val="325934B5"/>
    <w:multiLevelType w:val="singleLevel"/>
    <w:tmpl w:val="6C36D640"/>
    <w:lvl w:ilvl="0">
      <w:start w:val="1"/>
      <w:numFmt w:val="bullet"/>
      <w:lvlText w:val=""/>
      <w:lvlJc w:val="left"/>
      <w:pPr>
        <w:tabs>
          <w:tab w:val="num" w:pos="360"/>
        </w:tabs>
        <w:ind w:left="360" w:hanging="360"/>
      </w:pPr>
      <w:rPr>
        <w:rFonts w:ascii="Symbol" w:hAnsi="Symbol" w:hint="default"/>
        <w:sz w:val="16"/>
      </w:rPr>
    </w:lvl>
  </w:abstractNum>
  <w:abstractNum w:abstractNumId="17">
    <w:nsid w:val="34B13085"/>
    <w:multiLevelType w:val="singleLevel"/>
    <w:tmpl w:val="6C36D640"/>
    <w:lvl w:ilvl="0">
      <w:start w:val="1"/>
      <w:numFmt w:val="bullet"/>
      <w:lvlText w:val=""/>
      <w:lvlJc w:val="left"/>
      <w:pPr>
        <w:tabs>
          <w:tab w:val="num" w:pos="360"/>
        </w:tabs>
        <w:ind w:left="360" w:hanging="360"/>
      </w:pPr>
      <w:rPr>
        <w:rFonts w:ascii="Symbol" w:hAnsi="Symbol" w:hint="default"/>
        <w:sz w:val="16"/>
      </w:rPr>
    </w:lvl>
  </w:abstractNum>
  <w:abstractNum w:abstractNumId="18">
    <w:nsid w:val="358D25CC"/>
    <w:multiLevelType w:val="hybridMultilevel"/>
    <w:tmpl w:val="58B2F776"/>
    <w:lvl w:ilvl="0" w:tplc="8A4E8504">
      <w:start w:val="1"/>
      <w:numFmt w:val="bullet"/>
      <w:lvlText w:val=""/>
      <w:lvlJc w:val="left"/>
      <w:pPr>
        <w:tabs>
          <w:tab w:val="num" w:pos="773"/>
        </w:tabs>
        <w:ind w:left="773" w:hanging="360"/>
      </w:pPr>
      <w:rPr>
        <w:rFonts w:ascii="Symbol" w:hAnsi="Symbol" w:hint="default"/>
        <w:sz w:val="28"/>
      </w:rPr>
    </w:lvl>
    <w:lvl w:ilvl="1" w:tplc="00030409" w:tentative="1">
      <w:start w:val="1"/>
      <w:numFmt w:val="bullet"/>
      <w:lvlText w:val="o"/>
      <w:lvlJc w:val="left"/>
      <w:pPr>
        <w:tabs>
          <w:tab w:val="num" w:pos="1493"/>
        </w:tabs>
        <w:ind w:left="1493" w:hanging="360"/>
      </w:pPr>
      <w:rPr>
        <w:rFonts w:ascii="Courier New" w:hAnsi="Courier New" w:hint="default"/>
      </w:rPr>
    </w:lvl>
    <w:lvl w:ilvl="2" w:tplc="00050409" w:tentative="1">
      <w:start w:val="1"/>
      <w:numFmt w:val="bullet"/>
      <w:lvlText w:val=""/>
      <w:lvlJc w:val="left"/>
      <w:pPr>
        <w:tabs>
          <w:tab w:val="num" w:pos="2213"/>
        </w:tabs>
        <w:ind w:left="2213" w:hanging="360"/>
      </w:pPr>
      <w:rPr>
        <w:rFonts w:ascii="Wingdings" w:hAnsi="Wingdings" w:hint="default"/>
      </w:rPr>
    </w:lvl>
    <w:lvl w:ilvl="3" w:tplc="00010409" w:tentative="1">
      <w:start w:val="1"/>
      <w:numFmt w:val="bullet"/>
      <w:lvlText w:val=""/>
      <w:lvlJc w:val="left"/>
      <w:pPr>
        <w:tabs>
          <w:tab w:val="num" w:pos="2933"/>
        </w:tabs>
        <w:ind w:left="2933" w:hanging="360"/>
      </w:pPr>
      <w:rPr>
        <w:rFonts w:ascii="Symbol" w:hAnsi="Symbol" w:hint="default"/>
      </w:rPr>
    </w:lvl>
    <w:lvl w:ilvl="4" w:tplc="00030409" w:tentative="1">
      <w:start w:val="1"/>
      <w:numFmt w:val="bullet"/>
      <w:lvlText w:val="o"/>
      <w:lvlJc w:val="left"/>
      <w:pPr>
        <w:tabs>
          <w:tab w:val="num" w:pos="3653"/>
        </w:tabs>
        <w:ind w:left="3653" w:hanging="360"/>
      </w:pPr>
      <w:rPr>
        <w:rFonts w:ascii="Courier New" w:hAnsi="Courier New" w:hint="default"/>
      </w:rPr>
    </w:lvl>
    <w:lvl w:ilvl="5" w:tplc="00050409" w:tentative="1">
      <w:start w:val="1"/>
      <w:numFmt w:val="bullet"/>
      <w:lvlText w:val=""/>
      <w:lvlJc w:val="left"/>
      <w:pPr>
        <w:tabs>
          <w:tab w:val="num" w:pos="4373"/>
        </w:tabs>
        <w:ind w:left="4373" w:hanging="360"/>
      </w:pPr>
      <w:rPr>
        <w:rFonts w:ascii="Wingdings" w:hAnsi="Wingdings" w:hint="default"/>
      </w:rPr>
    </w:lvl>
    <w:lvl w:ilvl="6" w:tplc="00010409" w:tentative="1">
      <w:start w:val="1"/>
      <w:numFmt w:val="bullet"/>
      <w:lvlText w:val=""/>
      <w:lvlJc w:val="left"/>
      <w:pPr>
        <w:tabs>
          <w:tab w:val="num" w:pos="5093"/>
        </w:tabs>
        <w:ind w:left="5093" w:hanging="360"/>
      </w:pPr>
      <w:rPr>
        <w:rFonts w:ascii="Symbol" w:hAnsi="Symbol" w:hint="default"/>
      </w:rPr>
    </w:lvl>
    <w:lvl w:ilvl="7" w:tplc="00030409" w:tentative="1">
      <w:start w:val="1"/>
      <w:numFmt w:val="bullet"/>
      <w:lvlText w:val="o"/>
      <w:lvlJc w:val="left"/>
      <w:pPr>
        <w:tabs>
          <w:tab w:val="num" w:pos="5813"/>
        </w:tabs>
        <w:ind w:left="5813" w:hanging="360"/>
      </w:pPr>
      <w:rPr>
        <w:rFonts w:ascii="Courier New" w:hAnsi="Courier New" w:hint="default"/>
      </w:rPr>
    </w:lvl>
    <w:lvl w:ilvl="8" w:tplc="00050409" w:tentative="1">
      <w:start w:val="1"/>
      <w:numFmt w:val="bullet"/>
      <w:lvlText w:val=""/>
      <w:lvlJc w:val="left"/>
      <w:pPr>
        <w:tabs>
          <w:tab w:val="num" w:pos="6533"/>
        </w:tabs>
        <w:ind w:left="6533" w:hanging="360"/>
      </w:pPr>
      <w:rPr>
        <w:rFonts w:ascii="Wingdings" w:hAnsi="Wingdings" w:hint="default"/>
      </w:rPr>
    </w:lvl>
  </w:abstractNum>
  <w:abstractNum w:abstractNumId="19">
    <w:nsid w:val="35EF4193"/>
    <w:multiLevelType w:val="singleLevel"/>
    <w:tmpl w:val="D41CBF44"/>
    <w:lvl w:ilvl="0">
      <w:start w:val="1"/>
      <w:numFmt w:val="decimal"/>
      <w:lvlText w:val="%1."/>
      <w:lvlJc w:val="left"/>
      <w:pPr>
        <w:tabs>
          <w:tab w:val="num" w:pos="360"/>
        </w:tabs>
        <w:ind w:left="360" w:hanging="360"/>
      </w:pPr>
      <w:rPr>
        <w:rFonts w:cs="Times New Roman"/>
        <w:color w:val="FF0000"/>
      </w:rPr>
    </w:lvl>
  </w:abstractNum>
  <w:abstractNum w:abstractNumId="20">
    <w:nsid w:val="36B91DF4"/>
    <w:multiLevelType w:val="singleLevel"/>
    <w:tmpl w:val="6C36D640"/>
    <w:lvl w:ilvl="0">
      <w:start w:val="1"/>
      <w:numFmt w:val="bullet"/>
      <w:lvlText w:val=""/>
      <w:lvlJc w:val="left"/>
      <w:pPr>
        <w:tabs>
          <w:tab w:val="num" w:pos="360"/>
        </w:tabs>
        <w:ind w:left="360" w:hanging="360"/>
      </w:pPr>
      <w:rPr>
        <w:rFonts w:ascii="Symbol" w:hAnsi="Symbol" w:hint="default"/>
        <w:sz w:val="16"/>
      </w:rPr>
    </w:lvl>
  </w:abstractNum>
  <w:abstractNum w:abstractNumId="21">
    <w:nsid w:val="37852AF5"/>
    <w:multiLevelType w:val="hybridMultilevel"/>
    <w:tmpl w:val="2D325CD6"/>
    <w:lvl w:ilvl="0" w:tplc="FFFFFFFF">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720"/>
        </w:tabs>
        <w:ind w:left="720" w:hanging="360"/>
      </w:pPr>
      <w:rPr>
        <w:rFonts w:ascii="Arial" w:hAnsi="Arial" w:hint="default"/>
      </w:rPr>
    </w:lvl>
    <w:lvl w:ilvl="2" w:tplc="FFFFFFFF">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2">
    <w:nsid w:val="3A6E606F"/>
    <w:multiLevelType w:val="hybridMultilevel"/>
    <w:tmpl w:val="8EBA1928"/>
    <w:lvl w:ilvl="0" w:tplc="0C090003">
      <w:start w:val="1"/>
      <w:numFmt w:val="bullet"/>
      <w:lvlText w:val="o"/>
      <w:lvlJc w:val="left"/>
      <w:pPr>
        <w:tabs>
          <w:tab w:val="num" w:pos="1440"/>
        </w:tabs>
        <w:ind w:left="144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BE75F54"/>
    <w:multiLevelType w:val="hybridMultilevel"/>
    <w:tmpl w:val="AE0EEF2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162003B"/>
    <w:multiLevelType w:val="hybridMultilevel"/>
    <w:tmpl w:val="F550A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49540F6"/>
    <w:multiLevelType w:val="hybridMultilevel"/>
    <w:tmpl w:val="2BF4AC5C"/>
    <w:lvl w:ilvl="0" w:tplc="CCE612EA">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67530F6"/>
    <w:multiLevelType w:val="multilevel"/>
    <w:tmpl w:val="048CD0DA"/>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7">
    <w:nsid w:val="4DEA417B"/>
    <w:multiLevelType w:val="singleLevel"/>
    <w:tmpl w:val="D7C0748C"/>
    <w:lvl w:ilvl="0">
      <w:start w:val="1"/>
      <w:numFmt w:val="bullet"/>
      <w:lvlText w:val=""/>
      <w:lvlJc w:val="left"/>
      <w:pPr>
        <w:tabs>
          <w:tab w:val="num" w:pos="360"/>
        </w:tabs>
        <w:ind w:left="360" w:hanging="360"/>
      </w:pPr>
      <w:rPr>
        <w:rFonts w:ascii="Symbol" w:hAnsi="Symbol" w:hint="default"/>
        <w:sz w:val="20"/>
      </w:rPr>
    </w:lvl>
  </w:abstractNum>
  <w:abstractNum w:abstractNumId="28">
    <w:nsid w:val="529D080C"/>
    <w:multiLevelType w:val="multilevel"/>
    <w:tmpl w:val="339A212E"/>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56262607"/>
    <w:multiLevelType w:val="singleLevel"/>
    <w:tmpl w:val="6BB2ECD0"/>
    <w:lvl w:ilvl="0">
      <w:start w:val="1"/>
      <w:numFmt w:val="bullet"/>
      <w:lvlText w:val=""/>
      <w:lvlJc w:val="left"/>
      <w:pPr>
        <w:tabs>
          <w:tab w:val="num" w:pos="360"/>
        </w:tabs>
        <w:ind w:left="360" w:hanging="360"/>
      </w:pPr>
      <w:rPr>
        <w:rFonts w:ascii="Symbol" w:hAnsi="Symbol" w:hint="default"/>
        <w:sz w:val="16"/>
      </w:rPr>
    </w:lvl>
  </w:abstractNum>
  <w:abstractNum w:abstractNumId="30">
    <w:nsid w:val="56641560"/>
    <w:multiLevelType w:val="hybridMultilevel"/>
    <w:tmpl w:val="5F9A0FF8"/>
    <w:lvl w:ilvl="0" w:tplc="FFFFFFFF">
      <w:start w:val="1"/>
      <w:numFmt w:val="decimal"/>
      <w:lvlText w:val="%1."/>
      <w:lvlJc w:val="left"/>
      <w:pPr>
        <w:tabs>
          <w:tab w:val="num" w:pos="360"/>
        </w:tabs>
        <w:ind w:left="360" w:hanging="360"/>
      </w:pPr>
      <w:rPr>
        <w:rFonts w:cs="Times New Roman"/>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1">
    <w:nsid w:val="5A4E261F"/>
    <w:multiLevelType w:val="singleLevel"/>
    <w:tmpl w:val="6C36D640"/>
    <w:lvl w:ilvl="0">
      <w:start w:val="1"/>
      <w:numFmt w:val="bullet"/>
      <w:lvlText w:val=""/>
      <w:lvlJc w:val="left"/>
      <w:pPr>
        <w:tabs>
          <w:tab w:val="num" w:pos="360"/>
        </w:tabs>
        <w:ind w:left="360" w:hanging="360"/>
      </w:pPr>
      <w:rPr>
        <w:rFonts w:ascii="Symbol" w:hAnsi="Symbol" w:hint="default"/>
        <w:sz w:val="16"/>
      </w:rPr>
    </w:lvl>
  </w:abstractNum>
  <w:abstractNum w:abstractNumId="32">
    <w:nsid w:val="5AF0609B"/>
    <w:multiLevelType w:val="hybridMultilevel"/>
    <w:tmpl w:val="DA1864E2"/>
    <w:lvl w:ilvl="0" w:tplc="FFFFFFFF">
      <w:numFmt w:val="bullet"/>
      <w:lvlText w:val="-"/>
      <w:lvlJc w:val="left"/>
      <w:pPr>
        <w:tabs>
          <w:tab w:val="num" w:pos="720"/>
        </w:tabs>
        <w:ind w:left="720" w:hanging="360"/>
      </w:pPr>
      <w:rPr>
        <w:rFonts w:ascii="Arial" w:hAnsi="Arial" w:hint="default"/>
      </w:rPr>
    </w:lvl>
    <w:lvl w:ilvl="1" w:tplc="FFFFFFFF">
      <w:numFmt w:val="bullet"/>
      <w:lvlText w:val="-"/>
      <w:lvlJc w:val="left"/>
      <w:pPr>
        <w:tabs>
          <w:tab w:val="num" w:pos="1800"/>
        </w:tabs>
        <w:ind w:left="1800" w:hanging="360"/>
      </w:pPr>
      <w:rPr>
        <w:rFonts w:ascii="Arial" w:hAnsi="Arial"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3">
    <w:nsid w:val="5B661011"/>
    <w:multiLevelType w:val="hybridMultilevel"/>
    <w:tmpl w:val="5E3ED3C0"/>
    <w:lvl w:ilvl="0" w:tplc="FFFFFFFF">
      <w:numFmt w:val="bullet"/>
      <w:lvlText w:val=""/>
      <w:lvlJc w:val="left"/>
      <w:pPr>
        <w:tabs>
          <w:tab w:val="num" w:pos="360"/>
        </w:tabs>
        <w:ind w:left="360" w:hanging="360"/>
      </w:pPr>
      <w:rPr>
        <w:rFonts w:ascii="Symbol" w:hAnsi="Symbol" w:hint="default"/>
        <w:sz w:val="20"/>
      </w:rPr>
    </w:lvl>
    <w:lvl w:ilvl="1" w:tplc="8572E9B8">
      <w:start w:val="1"/>
      <w:numFmt w:val="bullet"/>
      <w:lvlText w:val=""/>
      <w:lvlJc w:val="left"/>
      <w:pPr>
        <w:tabs>
          <w:tab w:val="num" w:pos="1440"/>
        </w:tabs>
        <w:ind w:left="1440" w:hanging="360"/>
      </w:pPr>
      <w:rPr>
        <w:rFonts w:ascii="Symbol" w:hAnsi="Symbol" w:hint="default"/>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5B9B1EF9"/>
    <w:multiLevelType w:val="multilevel"/>
    <w:tmpl w:val="9DECF85E"/>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nsid w:val="611A783A"/>
    <w:multiLevelType w:val="singleLevel"/>
    <w:tmpl w:val="6BB2ECD0"/>
    <w:lvl w:ilvl="0">
      <w:start w:val="1"/>
      <w:numFmt w:val="bullet"/>
      <w:lvlText w:val=""/>
      <w:lvlJc w:val="left"/>
      <w:pPr>
        <w:tabs>
          <w:tab w:val="num" w:pos="360"/>
        </w:tabs>
        <w:ind w:left="360" w:hanging="360"/>
      </w:pPr>
      <w:rPr>
        <w:rFonts w:ascii="Symbol" w:hAnsi="Symbol" w:hint="default"/>
        <w:sz w:val="16"/>
      </w:rPr>
    </w:lvl>
  </w:abstractNum>
  <w:abstractNum w:abstractNumId="36">
    <w:nsid w:val="61C51B70"/>
    <w:multiLevelType w:val="singleLevel"/>
    <w:tmpl w:val="1102D34C"/>
    <w:lvl w:ilvl="0">
      <w:start w:val="1"/>
      <w:numFmt w:val="bullet"/>
      <w:lvlText w:val=""/>
      <w:lvlJc w:val="left"/>
      <w:pPr>
        <w:tabs>
          <w:tab w:val="num" w:pos="360"/>
        </w:tabs>
        <w:ind w:left="360" w:hanging="360"/>
      </w:pPr>
      <w:rPr>
        <w:rFonts w:ascii="Symbol" w:hAnsi="Symbol" w:hint="default"/>
        <w:sz w:val="16"/>
      </w:rPr>
    </w:lvl>
  </w:abstractNum>
  <w:abstractNum w:abstractNumId="37">
    <w:nsid w:val="63963081"/>
    <w:multiLevelType w:val="hybridMultilevel"/>
    <w:tmpl w:val="EEFE4F34"/>
    <w:lvl w:ilvl="0" w:tplc="0C090003">
      <w:start w:val="1"/>
      <w:numFmt w:val="bullet"/>
      <w:lvlText w:val="o"/>
      <w:lvlJc w:val="left"/>
      <w:pPr>
        <w:tabs>
          <w:tab w:val="num" w:pos="1440"/>
        </w:tabs>
        <w:ind w:left="144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654D76AD"/>
    <w:multiLevelType w:val="multilevel"/>
    <w:tmpl w:val="743CB7FA"/>
    <w:lvl w:ilvl="0">
      <w:start w:val="1"/>
      <w:numFmt w:val="decimal"/>
      <w:lvlText w:val="%1."/>
      <w:lvlJc w:val="left"/>
      <w:pPr>
        <w:tabs>
          <w:tab w:val="num" w:pos="420"/>
        </w:tabs>
        <w:ind w:left="4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9">
    <w:nsid w:val="65886700"/>
    <w:multiLevelType w:val="hybridMultilevel"/>
    <w:tmpl w:val="61A2F774"/>
    <w:lvl w:ilvl="0" w:tplc="8572E9B8">
      <w:start w:val="1"/>
      <w:numFmt w:val="bullet"/>
      <w:lvlText w:val=""/>
      <w:lvlJc w:val="left"/>
      <w:pPr>
        <w:tabs>
          <w:tab w:val="num" w:pos="360"/>
        </w:tabs>
        <w:ind w:left="360" w:hanging="360"/>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68317233"/>
    <w:multiLevelType w:val="hybridMultilevel"/>
    <w:tmpl w:val="79BA48FA"/>
    <w:lvl w:ilvl="0" w:tplc="FFFFFFFF">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696C2327"/>
    <w:multiLevelType w:val="singleLevel"/>
    <w:tmpl w:val="D7C0748C"/>
    <w:lvl w:ilvl="0">
      <w:start w:val="1"/>
      <w:numFmt w:val="bullet"/>
      <w:lvlText w:val=""/>
      <w:lvlJc w:val="left"/>
      <w:pPr>
        <w:tabs>
          <w:tab w:val="num" w:pos="360"/>
        </w:tabs>
        <w:ind w:left="360" w:hanging="360"/>
      </w:pPr>
      <w:rPr>
        <w:rFonts w:ascii="Symbol" w:hAnsi="Symbol" w:hint="default"/>
        <w:sz w:val="20"/>
      </w:rPr>
    </w:lvl>
  </w:abstractNum>
  <w:abstractNum w:abstractNumId="42">
    <w:nsid w:val="6A1C00B1"/>
    <w:multiLevelType w:val="hybridMultilevel"/>
    <w:tmpl w:val="62FCE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AF16AAD"/>
    <w:multiLevelType w:val="multilevel"/>
    <w:tmpl w:val="7318D0B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4">
    <w:nsid w:val="6D3D7F36"/>
    <w:multiLevelType w:val="hybridMultilevel"/>
    <w:tmpl w:val="2236F29E"/>
    <w:lvl w:ilvl="0" w:tplc="FFFFFFFF">
      <w:numFmt w:val="bullet"/>
      <w:lvlText w:val="-"/>
      <w:lvlJc w:val="left"/>
      <w:pPr>
        <w:tabs>
          <w:tab w:val="num" w:pos="720"/>
        </w:tabs>
        <w:ind w:left="72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E12776A"/>
    <w:multiLevelType w:val="multilevel"/>
    <w:tmpl w:val="E2AC783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6F142966"/>
    <w:multiLevelType w:val="hybridMultilevel"/>
    <w:tmpl w:val="EE4A36A8"/>
    <w:lvl w:ilvl="0" w:tplc="9BDE037E">
      <w:start w:val="1"/>
      <w:numFmt w:val="bullet"/>
      <w:lvlText w:val=""/>
      <w:lvlJc w:val="left"/>
      <w:pPr>
        <w:tabs>
          <w:tab w:val="num" w:pos="983"/>
        </w:tabs>
        <w:ind w:left="983" w:hanging="360"/>
      </w:pPr>
      <w:rPr>
        <w:rFonts w:ascii="Symbol" w:hAnsi="Symbol" w:hint="default"/>
        <w:color w:val="auto"/>
      </w:rPr>
    </w:lvl>
    <w:lvl w:ilvl="1" w:tplc="0C090003" w:tentative="1">
      <w:start w:val="1"/>
      <w:numFmt w:val="bullet"/>
      <w:lvlText w:val="o"/>
      <w:lvlJc w:val="left"/>
      <w:pPr>
        <w:tabs>
          <w:tab w:val="num" w:pos="1703"/>
        </w:tabs>
        <w:ind w:left="1703" w:hanging="360"/>
      </w:pPr>
      <w:rPr>
        <w:rFonts w:ascii="Courier New" w:hAnsi="Courier New" w:hint="default"/>
      </w:rPr>
    </w:lvl>
    <w:lvl w:ilvl="2" w:tplc="0C090005" w:tentative="1">
      <w:start w:val="1"/>
      <w:numFmt w:val="bullet"/>
      <w:lvlText w:val=""/>
      <w:lvlJc w:val="left"/>
      <w:pPr>
        <w:tabs>
          <w:tab w:val="num" w:pos="2423"/>
        </w:tabs>
        <w:ind w:left="2423" w:hanging="360"/>
      </w:pPr>
      <w:rPr>
        <w:rFonts w:ascii="Wingdings" w:hAnsi="Wingdings" w:hint="default"/>
      </w:rPr>
    </w:lvl>
    <w:lvl w:ilvl="3" w:tplc="0C090001" w:tentative="1">
      <w:start w:val="1"/>
      <w:numFmt w:val="bullet"/>
      <w:lvlText w:val=""/>
      <w:lvlJc w:val="left"/>
      <w:pPr>
        <w:tabs>
          <w:tab w:val="num" w:pos="3143"/>
        </w:tabs>
        <w:ind w:left="3143" w:hanging="360"/>
      </w:pPr>
      <w:rPr>
        <w:rFonts w:ascii="Symbol" w:hAnsi="Symbol" w:hint="default"/>
      </w:rPr>
    </w:lvl>
    <w:lvl w:ilvl="4" w:tplc="0C090003" w:tentative="1">
      <w:start w:val="1"/>
      <w:numFmt w:val="bullet"/>
      <w:lvlText w:val="o"/>
      <w:lvlJc w:val="left"/>
      <w:pPr>
        <w:tabs>
          <w:tab w:val="num" w:pos="3863"/>
        </w:tabs>
        <w:ind w:left="3863" w:hanging="360"/>
      </w:pPr>
      <w:rPr>
        <w:rFonts w:ascii="Courier New" w:hAnsi="Courier New" w:hint="default"/>
      </w:rPr>
    </w:lvl>
    <w:lvl w:ilvl="5" w:tplc="0C090005" w:tentative="1">
      <w:start w:val="1"/>
      <w:numFmt w:val="bullet"/>
      <w:lvlText w:val=""/>
      <w:lvlJc w:val="left"/>
      <w:pPr>
        <w:tabs>
          <w:tab w:val="num" w:pos="4583"/>
        </w:tabs>
        <w:ind w:left="4583" w:hanging="360"/>
      </w:pPr>
      <w:rPr>
        <w:rFonts w:ascii="Wingdings" w:hAnsi="Wingdings" w:hint="default"/>
      </w:rPr>
    </w:lvl>
    <w:lvl w:ilvl="6" w:tplc="0C090001" w:tentative="1">
      <w:start w:val="1"/>
      <w:numFmt w:val="bullet"/>
      <w:lvlText w:val=""/>
      <w:lvlJc w:val="left"/>
      <w:pPr>
        <w:tabs>
          <w:tab w:val="num" w:pos="5303"/>
        </w:tabs>
        <w:ind w:left="5303" w:hanging="360"/>
      </w:pPr>
      <w:rPr>
        <w:rFonts w:ascii="Symbol" w:hAnsi="Symbol" w:hint="default"/>
      </w:rPr>
    </w:lvl>
    <w:lvl w:ilvl="7" w:tplc="0C090003" w:tentative="1">
      <w:start w:val="1"/>
      <w:numFmt w:val="bullet"/>
      <w:lvlText w:val="o"/>
      <w:lvlJc w:val="left"/>
      <w:pPr>
        <w:tabs>
          <w:tab w:val="num" w:pos="6023"/>
        </w:tabs>
        <w:ind w:left="6023" w:hanging="360"/>
      </w:pPr>
      <w:rPr>
        <w:rFonts w:ascii="Courier New" w:hAnsi="Courier New" w:hint="default"/>
      </w:rPr>
    </w:lvl>
    <w:lvl w:ilvl="8" w:tplc="0C090005" w:tentative="1">
      <w:start w:val="1"/>
      <w:numFmt w:val="bullet"/>
      <w:lvlText w:val=""/>
      <w:lvlJc w:val="left"/>
      <w:pPr>
        <w:tabs>
          <w:tab w:val="num" w:pos="6743"/>
        </w:tabs>
        <w:ind w:left="6743" w:hanging="360"/>
      </w:pPr>
      <w:rPr>
        <w:rFonts w:ascii="Wingdings" w:hAnsi="Wingdings" w:hint="default"/>
      </w:rPr>
    </w:lvl>
  </w:abstractNum>
  <w:abstractNum w:abstractNumId="47">
    <w:nsid w:val="72B26658"/>
    <w:multiLevelType w:val="singleLevel"/>
    <w:tmpl w:val="0409000F"/>
    <w:lvl w:ilvl="0">
      <w:start w:val="1"/>
      <w:numFmt w:val="decimal"/>
      <w:lvlText w:val="%1."/>
      <w:lvlJc w:val="left"/>
      <w:pPr>
        <w:tabs>
          <w:tab w:val="num" w:pos="360"/>
        </w:tabs>
        <w:ind w:left="360" w:hanging="360"/>
      </w:pPr>
      <w:rPr>
        <w:rFonts w:cs="Times New Roman"/>
      </w:rPr>
    </w:lvl>
  </w:abstractNum>
  <w:abstractNum w:abstractNumId="48">
    <w:nsid w:val="74FF23FA"/>
    <w:multiLevelType w:val="hybridMultilevel"/>
    <w:tmpl w:val="90A0CBEA"/>
    <w:lvl w:ilvl="0" w:tplc="FFFFFFFF">
      <w:numFmt w:val="bullet"/>
      <w:lvlText w:val=""/>
      <w:lvlJc w:val="left"/>
      <w:pPr>
        <w:tabs>
          <w:tab w:val="num" w:pos="360"/>
        </w:tabs>
        <w:ind w:left="360" w:hanging="360"/>
      </w:pPr>
      <w:rPr>
        <w:rFonts w:ascii="Symbol" w:eastAsia="Times New Roman" w:hAnsi="Symbol" w:hint="default"/>
      </w:rPr>
    </w:lvl>
    <w:lvl w:ilvl="1" w:tplc="FFFFFFFF">
      <w:numFmt w:val="bullet"/>
      <w:lvlText w:val="-"/>
      <w:lvlJc w:val="left"/>
      <w:pPr>
        <w:tabs>
          <w:tab w:val="num" w:pos="720"/>
        </w:tabs>
        <w:ind w:left="720" w:hanging="360"/>
      </w:pPr>
      <w:rPr>
        <w:rFonts w:ascii="Arial" w:hAnsi="Arial"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49">
    <w:nsid w:val="75A91F7F"/>
    <w:multiLevelType w:val="hybridMultilevel"/>
    <w:tmpl w:val="15048E1E"/>
    <w:lvl w:ilvl="0" w:tplc="FFFFFFFF">
      <w:numFmt w:val="bullet"/>
      <w:lvlText w:val=""/>
      <w:lvlJc w:val="left"/>
      <w:pPr>
        <w:tabs>
          <w:tab w:val="num" w:pos="360"/>
        </w:tabs>
        <w:ind w:left="360" w:hanging="360"/>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nsid w:val="791B5341"/>
    <w:multiLevelType w:val="singleLevel"/>
    <w:tmpl w:val="6BB2ECD0"/>
    <w:lvl w:ilvl="0">
      <w:start w:val="1"/>
      <w:numFmt w:val="bullet"/>
      <w:lvlText w:val=""/>
      <w:lvlJc w:val="left"/>
      <w:pPr>
        <w:tabs>
          <w:tab w:val="num" w:pos="360"/>
        </w:tabs>
        <w:ind w:left="360" w:hanging="360"/>
      </w:pPr>
      <w:rPr>
        <w:rFonts w:ascii="Symbol" w:hAnsi="Symbol" w:hint="default"/>
        <w:sz w:val="16"/>
      </w:rPr>
    </w:lvl>
  </w:abstractNum>
  <w:abstractNum w:abstractNumId="51">
    <w:nsid w:val="7A30613F"/>
    <w:multiLevelType w:val="hybridMultilevel"/>
    <w:tmpl w:val="12EC66BA"/>
    <w:lvl w:ilvl="0" w:tplc="FFFFFFFF">
      <w:numFmt w:val="bullet"/>
      <w:lvlText w:val=""/>
      <w:lvlJc w:val="left"/>
      <w:pPr>
        <w:tabs>
          <w:tab w:val="num" w:pos="360"/>
        </w:tabs>
        <w:ind w:left="360" w:hanging="360"/>
      </w:pPr>
      <w:rPr>
        <w:rFonts w:ascii="Symbol" w:eastAsia="Times New Roman" w:hAnsi="Symbol"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52">
    <w:nsid w:val="7B123E92"/>
    <w:multiLevelType w:val="hybridMultilevel"/>
    <w:tmpl w:val="29FAAC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28"/>
  </w:num>
  <w:num w:numId="4">
    <w:abstractNumId w:val="36"/>
  </w:num>
  <w:num w:numId="5">
    <w:abstractNumId w:val="40"/>
  </w:num>
  <w:num w:numId="6">
    <w:abstractNumId w:val="13"/>
  </w:num>
  <w:num w:numId="7">
    <w:abstractNumId w:val="35"/>
  </w:num>
  <w:num w:numId="8">
    <w:abstractNumId w:val="29"/>
  </w:num>
  <w:num w:numId="9">
    <w:abstractNumId w:val="50"/>
  </w:num>
  <w:num w:numId="10">
    <w:abstractNumId w:val="30"/>
  </w:num>
  <w:num w:numId="11">
    <w:abstractNumId w:val="51"/>
  </w:num>
  <w:num w:numId="12">
    <w:abstractNumId w:val="21"/>
  </w:num>
  <w:num w:numId="13">
    <w:abstractNumId w:val="11"/>
  </w:num>
  <w:num w:numId="14">
    <w:abstractNumId w:val="32"/>
  </w:num>
  <w:num w:numId="15">
    <w:abstractNumId w:val="44"/>
  </w:num>
  <w:num w:numId="16">
    <w:abstractNumId w:val="10"/>
  </w:num>
  <w:num w:numId="17">
    <w:abstractNumId w:val="48"/>
  </w:num>
  <w:num w:numId="18">
    <w:abstractNumId w:val="4"/>
  </w:num>
  <w:num w:numId="19">
    <w:abstractNumId w:val="3"/>
  </w:num>
  <w:num w:numId="20">
    <w:abstractNumId w:val="43"/>
  </w:num>
  <w:num w:numId="21">
    <w:abstractNumId w:val="7"/>
  </w:num>
  <w:num w:numId="22">
    <w:abstractNumId w:val="12"/>
  </w:num>
  <w:num w:numId="23">
    <w:abstractNumId w:val="34"/>
  </w:num>
  <w:num w:numId="24">
    <w:abstractNumId w:val="38"/>
  </w:num>
  <w:num w:numId="25">
    <w:abstractNumId w:val="41"/>
  </w:num>
  <w:num w:numId="26">
    <w:abstractNumId w:val="27"/>
  </w:num>
  <w:num w:numId="27">
    <w:abstractNumId w:val="19"/>
  </w:num>
  <w:num w:numId="28">
    <w:abstractNumId w:val="26"/>
  </w:num>
  <w:num w:numId="29">
    <w:abstractNumId w:val="16"/>
  </w:num>
  <w:num w:numId="30">
    <w:abstractNumId w:val="17"/>
  </w:num>
  <w:num w:numId="31">
    <w:abstractNumId w:val="20"/>
  </w:num>
  <w:num w:numId="32">
    <w:abstractNumId w:val="45"/>
  </w:num>
  <w:num w:numId="33">
    <w:abstractNumId w:val="47"/>
  </w:num>
  <w:num w:numId="34">
    <w:abstractNumId w:val="5"/>
  </w:num>
  <w:num w:numId="35">
    <w:abstractNumId w:val="15"/>
  </w:num>
  <w:num w:numId="36">
    <w:abstractNumId w:val="6"/>
  </w:num>
  <w:num w:numId="37">
    <w:abstractNumId w:val="14"/>
  </w:num>
  <w:num w:numId="38">
    <w:abstractNumId w:val="52"/>
  </w:num>
  <w:num w:numId="39">
    <w:abstractNumId w:val="31"/>
  </w:num>
  <w:num w:numId="40">
    <w:abstractNumId w:val="33"/>
  </w:num>
  <w:num w:numId="41">
    <w:abstractNumId w:val="18"/>
  </w:num>
  <w:num w:numId="42">
    <w:abstractNumId w:val="42"/>
  </w:num>
  <w:num w:numId="43">
    <w:abstractNumId w:val="24"/>
  </w:num>
  <w:num w:numId="44">
    <w:abstractNumId w:val="46"/>
  </w:num>
  <w:num w:numId="45">
    <w:abstractNumId w:val="49"/>
  </w:num>
  <w:num w:numId="46">
    <w:abstractNumId w:val="25"/>
  </w:num>
  <w:num w:numId="47">
    <w:abstractNumId w:val="9"/>
  </w:num>
  <w:num w:numId="48">
    <w:abstractNumId w:val="8"/>
  </w:num>
  <w:num w:numId="49">
    <w:abstractNumId w:val="2"/>
  </w:num>
  <w:num w:numId="50">
    <w:abstractNumId w:val="22"/>
  </w:num>
  <w:num w:numId="51">
    <w:abstractNumId w:val="37"/>
  </w:num>
  <w:num w:numId="52">
    <w:abstractNumId w:val="23"/>
  </w:num>
  <w:num w:numId="53">
    <w:abstractNumId w:val="1"/>
  </w:num>
  <w:num w:numId="54">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DF3"/>
    <w:rsid w:val="000049F5"/>
    <w:rsid w:val="00016300"/>
    <w:rsid w:val="000576F2"/>
    <w:rsid w:val="00061A89"/>
    <w:rsid w:val="000807E4"/>
    <w:rsid w:val="000819ED"/>
    <w:rsid w:val="00081C09"/>
    <w:rsid w:val="000A6999"/>
    <w:rsid w:val="000A6A99"/>
    <w:rsid w:val="000A6D38"/>
    <w:rsid w:val="000B37DA"/>
    <w:rsid w:val="000B5D2E"/>
    <w:rsid w:val="000B7329"/>
    <w:rsid w:val="000C32A5"/>
    <w:rsid w:val="000C62CA"/>
    <w:rsid w:val="000D196B"/>
    <w:rsid w:val="00100F0B"/>
    <w:rsid w:val="00101283"/>
    <w:rsid w:val="001045E4"/>
    <w:rsid w:val="001111B2"/>
    <w:rsid w:val="00114480"/>
    <w:rsid w:val="001178F9"/>
    <w:rsid w:val="00142F18"/>
    <w:rsid w:val="00165653"/>
    <w:rsid w:val="00172933"/>
    <w:rsid w:val="00184663"/>
    <w:rsid w:val="00186385"/>
    <w:rsid w:val="00186B82"/>
    <w:rsid w:val="0019134C"/>
    <w:rsid w:val="001A295D"/>
    <w:rsid w:val="001A6A20"/>
    <w:rsid w:val="001B7BBC"/>
    <w:rsid w:val="001D39A4"/>
    <w:rsid w:val="001D54EA"/>
    <w:rsid w:val="001D5BF2"/>
    <w:rsid w:val="001D6142"/>
    <w:rsid w:val="001D69EE"/>
    <w:rsid w:val="001E0D1A"/>
    <w:rsid w:val="001E2B32"/>
    <w:rsid w:val="001F62F4"/>
    <w:rsid w:val="001F7FAE"/>
    <w:rsid w:val="0020124B"/>
    <w:rsid w:val="00202AA4"/>
    <w:rsid w:val="002116FD"/>
    <w:rsid w:val="002160D5"/>
    <w:rsid w:val="00224C29"/>
    <w:rsid w:val="00224DDA"/>
    <w:rsid w:val="002353CD"/>
    <w:rsid w:val="00251937"/>
    <w:rsid w:val="002624F5"/>
    <w:rsid w:val="0026701F"/>
    <w:rsid w:val="00283829"/>
    <w:rsid w:val="00284C4D"/>
    <w:rsid w:val="002956B2"/>
    <w:rsid w:val="00296126"/>
    <w:rsid w:val="002B61D9"/>
    <w:rsid w:val="002C21E2"/>
    <w:rsid w:val="002E1E00"/>
    <w:rsid w:val="002E4479"/>
    <w:rsid w:val="002E668A"/>
    <w:rsid w:val="002F0840"/>
    <w:rsid w:val="00316527"/>
    <w:rsid w:val="003324E2"/>
    <w:rsid w:val="003542E8"/>
    <w:rsid w:val="00357D85"/>
    <w:rsid w:val="0036012D"/>
    <w:rsid w:val="003731ED"/>
    <w:rsid w:val="003761A0"/>
    <w:rsid w:val="003A445A"/>
    <w:rsid w:val="003B0B02"/>
    <w:rsid w:val="003B72F5"/>
    <w:rsid w:val="003C4C7A"/>
    <w:rsid w:val="003D171A"/>
    <w:rsid w:val="003D29C2"/>
    <w:rsid w:val="0040049E"/>
    <w:rsid w:val="0042389B"/>
    <w:rsid w:val="00427923"/>
    <w:rsid w:val="00430DFD"/>
    <w:rsid w:val="00434DF8"/>
    <w:rsid w:val="00460F19"/>
    <w:rsid w:val="00470C32"/>
    <w:rsid w:val="004734F7"/>
    <w:rsid w:val="00474B6F"/>
    <w:rsid w:val="004812A3"/>
    <w:rsid w:val="00482D9B"/>
    <w:rsid w:val="004B0F85"/>
    <w:rsid w:val="004D41E4"/>
    <w:rsid w:val="005072E9"/>
    <w:rsid w:val="00510FF5"/>
    <w:rsid w:val="00515917"/>
    <w:rsid w:val="005174BE"/>
    <w:rsid w:val="00526A61"/>
    <w:rsid w:val="0054542A"/>
    <w:rsid w:val="00557028"/>
    <w:rsid w:val="00574DF3"/>
    <w:rsid w:val="005871DE"/>
    <w:rsid w:val="0058728D"/>
    <w:rsid w:val="00591D70"/>
    <w:rsid w:val="00596CAF"/>
    <w:rsid w:val="005B46E4"/>
    <w:rsid w:val="005C0FD9"/>
    <w:rsid w:val="005C6BC9"/>
    <w:rsid w:val="005D681C"/>
    <w:rsid w:val="005E43E1"/>
    <w:rsid w:val="005F600D"/>
    <w:rsid w:val="005F6BDA"/>
    <w:rsid w:val="00610546"/>
    <w:rsid w:val="00615FFF"/>
    <w:rsid w:val="00661B93"/>
    <w:rsid w:val="006903DA"/>
    <w:rsid w:val="006930E5"/>
    <w:rsid w:val="00693A77"/>
    <w:rsid w:val="006B431B"/>
    <w:rsid w:val="006C15F5"/>
    <w:rsid w:val="006E0413"/>
    <w:rsid w:val="006E1314"/>
    <w:rsid w:val="006F4DF0"/>
    <w:rsid w:val="007036F1"/>
    <w:rsid w:val="00703F1A"/>
    <w:rsid w:val="00710FCE"/>
    <w:rsid w:val="0071149C"/>
    <w:rsid w:val="00713580"/>
    <w:rsid w:val="007242A9"/>
    <w:rsid w:val="007375FA"/>
    <w:rsid w:val="0077439A"/>
    <w:rsid w:val="0077521C"/>
    <w:rsid w:val="00777442"/>
    <w:rsid w:val="00791676"/>
    <w:rsid w:val="007E347D"/>
    <w:rsid w:val="007E4D52"/>
    <w:rsid w:val="00803D74"/>
    <w:rsid w:val="00824850"/>
    <w:rsid w:val="00824C35"/>
    <w:rsid w:val="00827BC7"/>
    <w:rsid w:val="00843561"/>
    <w:rsid w:val="00846F4C"/>
    <w:rsid w:val="00857592"/>
    <w:rsid w:val="008824D5"/>
    <w:rsid w:val="00883192"/>
    <w:rsid w:val="008A1730"/>
    <w:rsid w:val="008B2F6C"/>
    <w:rsid w:val="008C1FE7"/>
    <w:rsid w:val="008C5239"/>
    <w:rsid w:val="008C5858"/>
    <w:rsid w:val="008C5C2D"/>
    <w:rsid w:val="008D6524"/>
    <w:rsid w:val="008F1068"/>
    <w:rsid w:val="00903E0B"/>
    <w:rsid w:val="00903FC0"/>
    <w:rsid w:val="0090504C"/>
    <w:rsid w:val="00923C74"/>
    <w:rsid w:val="009413C7"/>
    <w:rsid w:val="009510CD"/>
    <w:rsid w:val="00954A51"/>
    <w:rsid w:val="00962DCC"/>
    <w:rsid w:val="009700A4"/>
    <w:rsid w:val="009739A0"/>
    <w:rsid w:val="00973D1D"/>
    <w:rsid w:val="00981FC5"/>
    <w:rsid w:val="00983234"/>
    <w:rsid w:val="00985FDF"/>
    <w:rsid w:val="009878E3"/>
    <w:rsid w:val="009926DD"/>
    <w:rsid w:val="009A3753"/>
    <w:rsid w:val="009C1C49"/>
    <w:rsid w:val="009C4813"/>
    <w:rsid w:val="009C5D2E"/>
    <w:rsid w:val="009D451B"/>
    <w:rsid w:val="009D504A"/>
    <w:rsid w:val="009E44C2"/>
    <w:rsid w:val="009E51BE"/>
    <w:rsid w:val="009F3078"/>
    <w:rsid w:val="00A04B46"/>
    <w:rsid w:val="00A104B8"/>
    <w:rsid w:val="00A313DB"/>
    <w:rsid w:val="00A3359A"/>
    <w:rsid w:val="00A45223"/>
    <w:rsid w:val="00A71505"/>
    <w:rsid w:val="00A935EF"/>
    <w:rsid w:val="00AA0DD1"/>
    <w:rsid w:val="00AB036D"/>
    <w:rsid w:val="00AC157A"/>
    <w:rsid w:val="00AE0B47"/>
    <w:rsid w:val="00AE2E9E"/>
    <w:rsid w:val="00AE40D6"/>
    <w:rsid w:val="00B21470"/>
    <w:rsid w:val="00B635C2"/>
    <w:rsid w:val="00B657D1"/>
    <w:rsid w:val="00B76991"/>
    <w:rsid w:val="00B91347"/>
    <w:rsid w:val="00BB035F"/>
    <w:rsid w:val="00BB0A64"/>
    <w:rsid w:val="00BB4710"/>
    <w:rsid w:val="00BC0018"/>
    <w:rsid w:val="00BC6046"/>
    <w:rsid w:val="00BE3494"/>
    <w:rsid w:val="00BF0717"/>
    <w:rsid w:val="00BF1C87"/>
    <w:rsid w:val="00BF3853"/>
    <w:rsid w:val="00C0027E"/>
    <w:rsid w:val="00C268B3"/>
    <w:rsid w:val="00C32E9F"/>
    <w:rsid w:val="00C70E9C"/>
    <w:rsid w:val="00C741E1"/>
    <w:rsid w:val="00C86B1F"/>
    <w:rsid w:val="00C936A7"/>
    <w:rsid w:val="00CA72D5"/>
    <w:rsid w:val="00CA79C8"/>
    <w:rsid w:val="00CD6898"/>
    <w:rsid w:val="00CE00E9"/>
    <w:rsid w:val="00CE7EB8"/>
    <w:rsid w:val="00CF358E"/>
    <w:rsid w:val="00CF45A0"/>
    <w:rsid w:val="00CF4757"/>
    <w:rsid w:val="00D04B74"/>
    <w:rsid w:val="00D359E8"/>
    <w:rsid w:val="00D36F29"/>
    <w:rsid w:val="00D43A44"/>
    <w:rsid w:val="00D44091"/>
    <w:rsid w:val="00D5050C"/>
    <w:rsid w:val="00DA2E8D"/>
    <w:rsid w:val="00DD5A27"/>
    <w:rsid w:val="00DE0BF0"/>
    <w:rsid w:val="00DF66D6"/>
    <w:rsid w:val="00DF69E6"/>
    <w:rsid w:val="00E00977"/>
    <w:rsid w:val="00E01718"/>
    <w:rsid w:val="00E04BFD"/>
    <w:rsid w:val="00E053E0"/>
    <w:rsid w:val="00E26FE9"/>
    <w:rsid w:val="00E33F3F"/>
    <w:rsid w:val="00E66F8E"/>
    <w:rsid w:val="00E767E6"/>
    <w:rsid w:val="00E85FE1"/>
    <w:rsid w:val="00E954CE"/>
    <w:rsid w:val="00E9676C"/>
    <w:rsid w:val="00EA67EC"/>
    <w:rsid w:val="00EB1EE0"/>
    <w:rsid w:val="00ED5205"/>
    <w:rsid w:val="00EE585D"/>
    <w:rsid w:val="00EF0FD7"/>
    <w:rsid w:val="00F16B73"/>
    <w:rsid w:val="00F20975"/>
    <w:rsid w:val="00F52022"/>
    <w:rsid w:val="00F67CDD"/>
    <w:rsid w:val="00FA766B"/>
    <w:rsid w:val="00FD5CF2"/>
    <w:rsid w:val="00FE05B6"/>
    <w:rsid w:val="00FE4FC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DF3"/>
    <w:rPr>
      <w:rFonts w:ascii="Comic Sans MS" w:hAnsi="Comic Sans MS"/>
      <w:sz w:val="20"/>
      <w:szCs w:val="20"/>
      <w:lang w:eastAsia="en-US"/>
    </w:rPr>
  </w:style>
  <w:style w:type="paragraph" w:styleId="Heading1">
    <w:name w:val="heading 1"/>
    <w:basedOn w:val="Normal"/>
    <w:next w:val="Normal"/>
    <w:link w:val="Heading1Char"/>
    <w:uiPriority w:val="99"/>
    <w:qFormat/>
    <w:rsid w:val="00574DF3"/>
    <w:pPr>
      <w:keepNext/>
      <w:tabs>
        <w:tab w:val="left" w:pos="368"/>
      </w:tabs>
      <w:outlineLvl w:val="0"/>
    </w:pPr>
    <w:rPr>
      <w:b/>
    </w:rPr>
  </w:style>
  <w:style w:type="paragraph" w:styleId="Heading2">
    <w:name w:val="heading 2"/>
    <w:basedOn w:val="Normal"/>
    <w:next w:val="Normal"/>
    <w:link w:val="Heading2Char"/>
    <w:uiPriority w:val="99"/>
    <w:qFormat/>
    <w:rsid w:val="00574DF3"/>
    <w:pPr>
      <w:keepNext/>
      <w:outlineLvl w:val="1"/>
    </w:pPr>
    <w:rPr>
      <w:b/>
      <w:i/>
      <w:u w:val="single"/>
    </w:rPr>
  </w:style>
  <w:style w:type="paragraph" w:styleId="Heading3">
    <w:name w:val="heading 3"/>
    <w:basedOn w:val="Normal"/>
    <w:next w:val="Normal"/>
    <w:link w:val="Heading3Char"/>
    <w:uiPriority w:val="99"/>
    <w:qFormat/>
    <w:rsid w:val="00574DF3"/>
    <w:pPr>
      <w:keepNext/>
      <w:jc w:val="center"/>
      <w:outlineLvl w:val="2"/>
    </w:pPr>
    <w:rPr>
      <w:sz w:val="28"/>
    </w:rPr>
  </w:style>
  <w:style w:type="paragraph" w:styleId="Heading4">
    <w:name w:val="heading 4"/>
    <w:basedOn w:val="Normal"/>
    <w:next w:val="Normal"/>
    <w:link w:val="Heading4Char"/>
    <w:uiPriority w:val="99"/>
    <w:qFormat/>
    <w:rsid w:val="00574DF3"/>
    <w:pPr>
      <w:keepNext/>
      <w:tabs>
        <w:tab w:val="left" w:pos="368"/>
      </w:tabs>
      <w:outlineLvl w:val="3"/>
    </w:pPr>
    <w:rPr>
      <w:b/>
      <w:i/>
    </w:rPr>
  </w:style>
  <w:style w:type="paragraph" w:styleId="Heading5">
    <w:name w:val="heading 5"/>
    <w:basedOn w:val="Normal"/>
    <w:next w:val="Normal"/>
    <w:link w:val="Heading5Char"/>
    <w:uiPriority w:val="99"/>
    <w:qFormat/>
    <w:rsid w:val="00574DF3"/>
    <w:pPr>
      <w:keepNext/>
      <w:outlineLvl w:val="4"/>
    </w:pPr>
    <w:rPr>
      <w:b/>
      <w:sz w:val="16"/>
    </w:rPr>
  </w:style>
  <w:style w:type="paragraph" w:styleId="Heading6">
    <w:name w:val="heading 6"/>
    <w:basedOn w:val="Normal"/>
    <w:next w:val="Normal"/>
    <w:link w:val="Heading6Char"/>
    <w:uiPriority w:val="99"/>
    <w:qFormat/>
    <w:rsid w:val="00574DF3"/>
    <w:pPr>
      <w:keepNext/>
      <w:outlineLvl w:val="5"/>
    </w:pPr>
    <w:rPr>
      <w:b/>
      <w:sz w:val="16"/>
      <w:u w:val="single"/>
    </w:rPr>
  </w:style>
  <w:style w:type="paragraph" w:styleId="Heading7">
    <w:name w:val="heading 7"/>
    <w:basedOn w:val="Normal"/>
    <w:next w:val="Normal"/>
    <w:link w:val="Heading7Char"/>
    <w:uiPriority w:val="99"/>
    <w:qFormat/>
    <w:rsid w:val="00574DF3"/>
    <w:pPr>
      <w:keepNext/>
      <w:tabs>
        <w:tab w:val="left" w:pos="368"/>
      </w:tabs>
      <w:outlineLvl w:val="6"/>
    </w:pPr>
    <w:rPr>
      <w:b/>
      <w:i/>
      <w:sz w:val="16"/>
    </w:rPr>
  </w:style>
  <w:style w:type="paragraph" w:styleId="Heading8">
    <w:name w:val="heading 8"/>
    <w:basedOn w:val="Normal"/>
    <w:next w:val="Normal"/>
    <w:link w:val="Heading8Char"/>
    <w:uiPriority w:val="99"/>
    <w:qFormat/>
    <w:rsid w:val="00574DF3"/>
    <w:pPr>
      <w:keepNext/>
      <w:jc w:val="center"/>
      <w:outlineLvl w:val="7"/>
    </w:pPr>
    <w:rPr>
      <w:b/>
      <w:sz w:val="24"/>
    </w:rPr>
  </w:style>
  <w:style w:type="paragraph" w:styleId="Heading9">
    <w:name w:val="heading 9"/>
    <w:basedOn w:val="Normal"/>
    <w:next w:val="Normal"/>
    <w:link w:val="Heading9Char"/>
    <w:uiPriority w:val="99"/>
    <w:qFormat/>
    <w:rsid w:val="00574DF3"/>
    <w:pPr>
      <w:keepNext/>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62C7"/>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B362C7"/>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B362C7"/>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B362C7"/>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B362C7"/>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B362C7"/>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B362C7"/>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B362C7"/>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B362C7"/>
    <w:rPr>
      <w:rFonts w:asciiTheme="majorHAnsi" w:eastAsiaTheme="majorEastAsia" w:hAnsiTheme="majorHAnsi" w:cstheme="majorBidi"/>
      <w:lang w:eastAsia="en-US"/>
    </w:rPr>
  </w:style>
  <w:style w:type="paragraph" w:styleId="Header">
    <w:name w:val="header"/>
    <w:basedOn w:val="Normal"/>
    <w:link w:val="HeaderChar"/>
    <w:uiPriority w:val="99"/>
    <w:rsid w:val="00574DF3"/>
    <w:pPr>
      <w:tabs>
        <w:tab w:val="center" w:pos="4320"/>
        <w:tab w:val="right" w:pos="8640"/>
      </w:tabs>
    </w:pPr>
    <w:rPr>
      <w:rFonts w:ascii="Times New Roman" w:hAnsi="Times New Roman"/>
      <w:sz w:val="24"/>
      <w:lang w:val="en-US"/>
    </w:rPr>
  </w:style>
  <w:style w:type="character" w:customStyle="1" w:styleId="HeaderChar">
    <w:name w:val="Header Char"/>
    <w:basedOn w:val="DefaultParagraphFont"/>
    <w:link w:val="Header"/>
    <w:uiPriority w:val="99"/>
    <w:semiHidden/>
    <w:rsid w:val="00B362C7"/>
    <w:rPr>
      <w:rFonts w:ascii="Comic Sans MS" w:hAnsi="Comic Sans MS"/>
      <w:sz w:val="20"/>
      <w:szCs w:val="20"/>
      <w:lang w:eastAsia="en-US"/>
    </w:rPr>
  </w:style>
  <w:style w:type="paragraph" w:styleId="BodyText3">
    <w:name w:val="Body Text 3"/>
    <w:basedOn w:val="Normal"/>
    <w:link w:val="BodyText3Char"/>
    <w:uiPriority w:val="99"/>
    <w:rsid w:val="00574DF3"/>
    <w:pPr>
      <w:spacing w:after="120"/>
    </w:pPr>
    <w:rPr>
      <w:rFonts w:ascii="Times New Roman" w:hAnsi="Times New Roman"/>
      <w:sz w:val="16"/>
      <w:lang w:val="en-US"/>
    </w:rPr>
  </w:style>
  <w:style w:type="character" w:customStyle="1" w:styleId="BodyText3Char">
    <w:name w:val="Body Text 3 Char"/>
    <w:basedOn w:val="DefaultParagraphFont"/>
    <w:link w:val="BodyText3"/>
    <w:uiPriority w:val="99"/>
    <w:semiHidden/>
    <w:rsid w:val="00B362C7"/>
    <w:rPr>
      <w:rFonts w:ascii="Comic Sans MS" w:hAnsi="Comic Sans MS"/>
      <w:sz w:val="16"/>
      <w:szCs w:val="16"/>
      <w:lang w:eastAsia="en-US"/>
    </w:rPr>
  </w:style>
  <w:style w:type="paragraph" w:styleId="Footer">
    <w:name w:val="footer"/>
    <w:basedOn w:val="Normal"/>
    <w:link w:val="FooterChar"/>
    <w:uiPriority w:val="99"/>
    <w:rsid w:val="00574DF3"/>
    <w:pPr>
      <w:tabs>
        <w:tab w:val="center" w:pos="4320"/>
        <w:tab w:val="right" w:pos="8640"/>
      </w:tabs>
    </w:pPr>
  </w:style>
  <w:style w:type="character" w:customStyle="1" w:styleId="FooterChar">
    <w:name w:val="Footer Char"/>
    <w:basedOn w:val="DefaultParagraphFont"/>
    <w:link w:val="Footer"/>
    <w:uiPriority w:val="99"/>
    <w:semiHidden/>
    <w:rsid w:val="00B362C7"/>
    <w:rPr>
      <w:rFonts w:ascii="Comic Sans MS" w:hAnsi="Comic Sans MS"/>
      <w:sz w:val="20"/>
      <w:szCs w:val="20"/>
      <w:lang w:eastAsia="en-US"/>
    </w:rPr>
  </w:style>
  <w:style w:type="paragraph" w:styleId="ListBullet">
    <w:name w:val="List Bullet"/>
    <w:basedOn w:val="Normal"/>
    <w:autoRedefine/>
    <w:uiPriority w:val="99"/>
    <w:rsid w:val="00574DF3"/>
    <w:pPr>
      <w:tabs>
        <w:tab w:val="left" w:pos="720"/>
      </w:tabs>
    </w:pPr>
    <w:rPr>
      <w:sz w:val="16"/>
    </w:rPr>
  </w:style>
  <w:style w:type="paragraph" w:styleId="BodyText">
    <w:name w:val="Body Text"/>
    <w:basedOn w:val="Normal"/>
    <w:link w:val="BodyTextChar"/>
    <w:uiPriority w:val="99"/>
    <w:rsid w:val="00574DF3"/>
    <w:rPr>
      <w:i/>
      <w:sz w:val="24"/>
    </w:rPr>
  </w:style>
  <w:style w:type="character" w:customStyle="1" w:styleId="BodyTextChar">
    <w:name w:val="Body Text Char"/>
    <w:basedOn w:val="DefaultParagraphFont"/>
    <w:link w:val="BodyText"/>
    <w:uiPriority w:val="99"/>
    <w:semiHidden/>
    <w:rsid w:val="00B362C7"/>
    <w:rPr>
      <w:rFonts w:ascii="Comic Sans MS" w:hAnsi="Comic Sans MS"/>
      <w:sz w:val="20"/>
      <w:szCs w:val="20"/>
      <w:lang w:eastAsia="en-US"/>
    </w:rPr>
  </w:style>
  <w:style w:type="paragraph" w:styleId="BodyTextIndent">
    <w:name w:val="Body Text Indent"/>
    <w:basedOn w:val="Normal"/>
    <w:link w:val="BodyTextIndentChar"/>
    <w:uiPriority w:val="99"/>
    <w:rsid w:val="00574DF3"/>
    <w:pPr>
      <w:widowControl w:val="0"/>
    </w:pPr>
  </w:style>
  <w:style w:type="character" w:customStyle="1" w:styleId="BodyTextIndentChar">
    <w:name w:val="Body Text Indent Char"/>
    <w:basedOn w:val="DefaultParagraphFont"/>
    <w:link w:val="BodyTextIndent"/>
    <w:uiPriority w:val="99"/>
    <w:semiHidden/>
    <w:rsid w:val="00B362C7"/>
    <w:rPr>
      <w:rFonts w:ascii="Comic Sans MS" w:hAnsi="Comic Sans MS"/>
      <w:sz w:val="20"/>
      <w:szCs w:val="20"/>
      <w:lang w:eastAsia="en-US"/>
    </w:rPr>
  </w:style>
  <w:style w:type="paragraph" w:styleId="BodyTextIndent2">
    <w:name w:val="Body Text Indent 2"/>
    <w:basedOn w:val="Normal"/>
    <w:link w:val="BodyTextIndent2Char"/>
    <w:uiPriority w:val="99"/>
    <w:rsid w:val="00574DF3"/>
    <w:pPr>
      <w:ind w:left="720"/>
    </w:pPr>
    <w:rPr>
      <w:b/>
    </w:rPr>
  </w:style>
  <w:style w:type="character" w:customStyle="1" w:styleId="BodyTextIndent2Char">
    <w:name w:val="Body Text Indent 2 Char"/>
    <w:basedOn w:val="DefaultParagraphFont"/>
    <w:link w:val="BodyTextIndent2"/>
    <w:uiPriority w:val="99"/>
    <w:semiHidden/>
    <w:rsid w:val="00B362C7"/>
    <w:rPr>
      <w:rFonts w:ascii="Comic Sans MS" w:hAnsi="Comic Sans MS"/>
      <w:sz w:val="20"/>
      <w:szCs w:val="20"/>
      <w:lang w:eastAsia="en-US"/>
    </w:rPr>
  </w:style>
  <w:style w:type="paragraph" w:styleId="BodyTextIndent3">
    <w:name w:val="Body Text Indent 3"/>
    <w:basedOn w:val="Normal"/>
    <w:link w:val="BodyTextIndent3Char"/>
    <w:uiPriority w:val="99"/>
    <w:rsid w:val="00574DF3"/>
    <w:pPr>
      <w:spacing w:after="120"/>
      <w:ind w:left="360"/>
    </w:pPr>
    <w:rPr>
      <w:rFonts w:ascii="Times New Roman" w:hAnsi="Times New Roman"/>
      <w:sz w:val="16"/>
      <w:lang w:val="en-US"/>
    </w:rPr>
  </w:style>
  <w:style w:type="character" w:customStyle="1" w:styleId="BodyTextIndent3Char">
    <w:name w:val="Body Text Indent 3 Char"/>
    <w:basedOn w:val="DefaultParagraphFont"/>
    <w:link w:val="BodyTextIndent3"/>
    <w:uiPriority w:val="99"/>
    <w:locked/>
    <w:rsid w:val="00661B93"/>
    <w:rPr>
      <w:rFonts w:cs="Times New Roman"/>
      <w:sz w:val="16"/>
      <w:lang w:val="en-US" w:eastAsia="en-US" w:bidi="ar-SA"/>
    </w:rPr>
  </w:style>
  <w:style w:type="character" w:styleId="Hyperlink">
    <w:name w:val="Hyperlink"/>
    <w:basedOn w:val="DefaultParagraphFont"/>
    <w:uiPriority w:val="99"/>
    <w:rsid w:val="00574DF3"/>
    <w:rPr>
      <w:rFonts w:cs="Times New Roman"/>
      <w:color w:val="0000FF"/>
      <w:u w:val="single"/>
    </w:rPr>
  </w:style>
  <w:style w:type="character" w:styleId="PageNumber">
    <w:name w:val="page number"/>
    <w:basedOn w:val="DefaultParagraphFont"/>
    <w:uiPriority w:val="99"/>
    <w:rsid w:val="00574DF3"/>
    <w:rPr>
      <w:rFonts w:cs="Times New Roman"/>
    </w:rPr>
  </w:style>
  <w:style w:type="paragraph" w:styleId="Title">
    <w:name w:val="Title"/>
    <w:basedOn w:val="Normal"/>
    <w:link w:val="TitleChar"/>
    <w:uiPriority w:val="99"/>
    <w:qFormat/>
    <w:rsid w:val="00574DF3"/>
    <w:pPr>
      <w:jc w:val="center"/>
    </w:pPr>
    <w:rPr>
      <w:rFonts w:ascii="Arial" w:hAnsi="Arial" w:cs="Arial"/>
      <w:b/>
      <w:sz w:val="28"/>
    </w:rPr>
  </w:style>
  <w:style w:type="character" w:customStyle="1" w:styleId="TitleChar">
    <w:name w:val="Title Char"/>
    <w:basedOn w:val="DefaultParagraphFont"/>
    <w:link w:val="Title"/>
    <w:uiPriority w:val="10"/>
    <w:rsid w:val="00B362C7"/>
    <w:rPr>
      <w:rFonts w:asciiTheme="majorHAnsi" w:eastAsiaTheme="majorEastAsia" w:hAnsiTheme="majorHAnsi" w:cstheme="majorBidi"/>
      <w:b/>
      <w:bCs/>
      <w:kern w:val="28"/>
      <w:sz w:val="32"/>
      <w:szCs w:val="32"/>
      <w:lang w:eastAsia="en-US"/>
    </w:rPr>
  </w:style>
  <w:style w:type="paragraph" w:styleId="BalloonText">
    <w:name w:val="Balloon Text"/>
    <w:basedOn w:val="Normal"/>
    <w:link w:val="BalloonTextChar"/>
    <w:uiPriority w:val="99"/>
    <w:semiHidden/>
    <w:rsid w:val="00574DF3"/>
    <w:rPr>
      <w:rFonts w:ascii="Tahoma" w:hAnsi="Tahoma" w:cs="Tahoma"/>
      <w:sz w:val="16"/>
      <w:szCs w:val="16"/>
    </w:rPr>
  </w:style>
  <w:style w:type="character" w:customStyle="1" w:styleId="BalloonTextChar">
    <w:name w:val="Balloon Text Char"/>
    <w:basedOn w:val="DefaultParagraphFont"/>
    <w:link w:val="BalloonText"/>
    <w:uiPriority w:val="99"/>
    <w:semiHidden/>
    <w:rsid w:val="00B362C7"/>
    <w:rPr>
      <w:sz w:val="0"/>
      <w:szCs w:val="0"/>
      <w:lang w:eastAsia="en-US"/>
    </w:rPr>
  </w:style>
  <w:style w:type="table" w:styleId="TableGrid">
    <w:name w:val="Table Grid"/>
    <w:basedOn w:val="TableNormal"/>
    <w:uiPriority w:val="99"/>
    <w:rsid w:val="00574DF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semiHidden/>
    <w:rsid w:val="00B362C7"/>
    <w:rPr>
      <w:rFonts w:ascii="Comic Sans MS" w:hAnsi="Comic Sans MS"/>
      <w:sz w:val="20"/>
      <w:szCs w:val="20"/>
      <w:lang w:eastAsia="en-US"/>
    </w:rPr>
  </w:style>
  <w:style w:type="character" w:styleId="HTMLCite">
    <w:name w:val="HTML Cite"/>
    <w:basedOn w:val="DefaultParagraphFont"/>
    <w:uiPriority w:val="99"/>
    <w:semiHidden/>
    <w:rsid w:val="00BB4710"/>
    <w:rPr>
      <w:rFonts w:cs="Times New Roman"/>
      <w:i/>
      <w:iCs/>
    </w:rPr>
  </w:style>
  <w:style w:type="paragraph" w:styleId="DocumentMap">
    <w:name w:val="Document Map"/>
    <w:basedOn w:val="Normal"/>
    <w:link w:val="DocumentMapChar"/>
    <w:uiPriority w:val="99"/>
    <w:semiHidden/>
    <w:rsid w:val="00BF1C8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B362C7"/>
    <w:rPr>
      <w:sz w:val="0"/>
      <w:szCs w:val="0"/>
      <w:lang w:eastAsia="en-US"/>
    </w:rPr>
  </w:style>
  <w:style w:type="paragraph" w:styleId="ListParagraph">
    <w:name w:val="List Paragraph"/>
    <w:basedOn w:val="Normal"/>
    <w:uiPriority w:val="34"/>
    <w:qFormat/>
    <w:rsid w:val="0001630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DF3"/>
    <w:rPr>
      <w:rFonts w:ascii="Comic Sans MS" w:hAnsi="Comic Sans MS"/>
      <w:sz w:val="20"/>
      <w:szCs w:val="20"/>
      <w:lang w:eastAsia="en-US"/>
    </w:rPr>
  </w:style>
  <w:style w:type="paragraph" w:styleId="Heading1">
    <w:name w:val="heading 1"/>
    <w:basedOn w:val="Normal"/>
    <w:next w:val="Normal"/>
    <w:link w:val="Heading1Char"/>
    <w:uiPriority w:val="99"/>
    <w:qFormat/>
    <w:rsid w:val="00574DF3"/>
    <w:pPr>
      <w:keepNext/>
      <w:tabs>
        <w:tab w:val="left" w:pos="368"/>
      </w:tabs>
      <w:outlineLvl w:val="0"/>
    </w:pPr>
    <w:rPr>
      <w:b/>
    </w:rPr>
  </w:style>
  <w:style w:type="paragraph" w:styleId="Heading2">
    <w:name w:val="heading 2"/>
    <w:basedOn w:val="Normal"/>
    <w:next w:val="Normal"/>
    <w:link w:val="Heading2Char"/>
    <w:uiPriority w:val="99"/>
    <w:qFormat/>
    <w:rsid w:val="00574DF3"/>
    <w:pPr>
      <w:keepNext/>
      <w:outlineLvl w:val="1"/>
    </w:pPr>
    <w:rPr>
      <w:b/>
      <w:i/>
      <w:u w:val="single"/>
    </w:rPr>
  </w:style>
  <w:style w:type="paragraph" w:styleId="Heading3">
    <w:name w:val="heading 3"/>
    <w:basedOn w:val="Normal"/>
    <w:next w:val="Normal"/>
    <w:link w:val="Heading3Char"/>
    <w:uiPriority w:val="99"/>
    <w:qFormat/>
    <w:rsid w:val="00574DF3"/>
    <w:pPr>
      <w:keepNext/>
      <w:jc w:val="center"/>
      <w:outlineLvl w:val="2"/>
    </w:pPr>
    <w:rPr>
      <w:sz w:val="28"/>
    </w:rPr>
  </w:style>
  <w:style w:type="paragraph" w:styleId="Heading4">
    <w:name w:val="heading 4"/>
    <w:basedOn w:val="Normal"/>
    <w:next w:val="Normal"/>
    <w:link w:val="Heading4Char"/>
    <w:uiPriority w:val="99"/>
    <w:qFormat/>
    <w:rsid w:val="00574DF3"/>
    <w:pPr>
      <w:keepNext/>
      <w:tabs>
        <w:tab w:val="left" w:pos="368"/>
      </w:tabs>
      <w:outlineLvl w:val="3"/>
    </w:pPr>
    <w:rPr>
      <w:b/>
      <w:i/>
    </w:rPr>
  </w:style>
  <w:style w:type="paragraph" w:styleId="Heading5">
    <w:name w:val="heading 5"/>
    <w:basedOn w:val="Normal"/>
    <w:next w:val="Normal"/>
    <w:link w:val="Heading5Char"/>
    <w:uiPriority w:val="99"/>
    <w:qFormat/>
    <w:rsid w:val="00574DF3"/>
    <w:pPr>
      <w:keepNext/>
      <w:outlineLvl w:val="4"/>
    </w:pPr>
    <w:rPr>
      <w:b/>
      <w:sz w:val="16"/>
    </w:rPr>
  </w:style>
  <w:style w:type="paragraph" w:styleId="Heading6">
    <w:name w:val="heading 6"/>
    <w:basedOn w:val="Normal"/>
    <w:next w:val="Normal"/>
    <w:link w:val="Heading6Char"/>
    <w:uiPriority w:val="99"/>
    <w:qFormat/>
    <w:rsid w:val="00574DF3"/>
    <w:pPr>
      <w:keepNext/>
      <w:outlineLvl w:val="5"/>
    </w:pPr>
    <w:rPr>
      <w:b/>
      <w:sz w:val="16"/>
      <w:u w:val="single"/>
    </w:rPr>
  </w:style>
  <w:style w:type="paragraph" w:styleId="Heading7">
    <w:name w:val="heading 7"/>
    <w:basedOn w:val="Normal"/>
    <w:next w:val="Normal"/>
    <w:link w:val="Heading7Char"/>
    <w:uiPriority w:val="99"/>
    <w:qFormat/>
    <w:rsid w:val="00574DF3"/>
    <w:pPr>
      <w:keepNext/>
      <w:tabs>
        <w:tab w:val="left" w:pos="368"/>
      </w:tabs>
      <w:outlineLvl w:val="6"/>
    </w:pPr>
    <w:rPr>
      <w:b/>
      <w:i/>
      <w:sz w:val="16"/>
    </w:rPr>
  </w:style>
  <w:style w:type="paragraph" w:styleId="Heading8">
    <w:name w:val="heading 8"/>
    <w:basedOn w:val="Normal"/>
    <w:next w:val="Normal"/>
    <w:link w:val="Heading8Char"/>
    <w:uiPriority w:val="99"/>
    <w:qFormat/>
    <w:rsid w:val="00574DF3"/>
    <w:pPr>
      <w:keepNext/>
      <w:jc w:val="center"/>
      <w:outlineLvl w:val="7"/>
    </w:pPr>
    <w:rPr>
      <w:b/>
      <w:sz w:val="24"/>
    </w:rPr>
  </w:style>
  <w:style w:type="paragraph" w:styleId="Heading9">
    <w:name w:val="heading 9"/>
    <w:basedOn w:val="Normal"/>
    <w:next w:val="Normal"/>
    <w:link w:val="Heading9Char"/>
    <w:uiPriority w:val="99"/>
    <w:qFormat/>
    <w:rsid w:val="00574DF3"/>
    <w:pPr>
      <w:keepNext/>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62C7"/>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B362C7"/>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B362C7"/>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B362C7"/>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B362C7"/>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B362C7"/>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B362C7"/>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B362C7"/>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B362C7"/>
    <w:rPr>
      <w:rFonts w:asciiTheme="majorHAnsi" w:eastAsiaTheme="majorEastAsia" w:hAnsiTheme="majorHAnsi" w:cstheme="majorBidi"/>
      <w:lang w:eastAsia="en-US"/>
    </w:rPr>
  </w:style>
  <w:style w:type="paragraph" w:styleId="Header">
    <w:name w:val="header"/>
    <w:basedOn w:val="Normal"/>
    <w:link w:val="HeaderChar"/>
    <w:uiPriority w:val="99"/>
    <w:rsid w:val="00574DF3"/>
    <w:pPr>
      <w:tabs>
        <w:tab w:val="center" w:pos="4320"/>
        <w:tab w:val="right" w:pos="8640"/>
      </w:tabs>
    </w:pPr>
    <w:rPr>
      <w:rFonts w:ascii="Times New Roman" w:hAnsi="Times New Roman"/>
      <w:sz w:val="24"/>
      <w:lang w:val="en-US"/>
    </w:rPr>
  </w:style>
  <w:style w:type="character" w:customStyle="1" w:styleId="HeaderChar">
    <w:name w:val="Header Char"/>
    <w:basedOn w:val="DefaultParagraphFont"/>
    <w:link w:val="Header"/>
    <w:uiPriority w:val="99"/>
    <w:semiHidden/>
    <w:rsid w:val="00B362C7"/>
    <w:rPr>
      <w:rFonts w:ascii="Comic Sans MS" w:hAnsi="Comic Sans MS"/>
      <w:sz w:val="20"/>
      <w:szCs w:val="20"/>
      <w:lang w:eastAsia="en-US"/>
    </w:rPr>
  </w:style>
  <w:style w:type="paragraph" w:styleId="BodyText3">
    <w:name w:val="Body Text 3"/>
    <w:basedOn w:val="Normal"/>
    <w:link w:val="BodyText3Char"/>
    <w:uiPriority w:val="99"/>
    <w:rsid w:val="00574DF3"/>
    <w:pPr>
      <w:spacing w:after="120"/>
    </w:pPr>
    <w:rPr>
      <w:rFonts w:ascii="Times New Roman" w:hAnsi="Times New Roman"/>
      <w:sz w:val="16"/>
      <w:lang w:val="en-US"/>
    </w:rPr>
  </w:style>
  <w:style w:type="character" w:customStyle="1" w:styleId="BodyText3Char">
    <w:name w:val="Body Text 3 Char"/>
    <w:basedOn w:val="DefaultParagraphFont"/>
    <w:link w:val="BodyText3"/>
    <w:uiPriority w:val="99"/>
    <w:semiHidden/>
    <w:rsid w:val="00B362C7"/>
    <w:rPr>
      <w:rFonts w:ascii="Comic Sans MS" w:hAnsi="Comic Sans MS"/>
      <w:sz w:val="16"/>
      <w:szCs w:val="16"/>
      <w:lang w:eastAsia="en-US"/>
    </w:rPr>
  </w:style>
  <w:style w:type="paragraph" w:styleId="Footer">
    <w:name w:val="footer"/>
    <w:basedOn w:val="Normal"/>
    <w:link w:val="FooterChar"/>
    <w:uiPriority w:val="99"/>
    <w:rsid w:val="00574DF3"/>
    <w:pPr>
      <w:tabs>
        <w:tab w:val="center" w:pos="4320"/>
        <w:tab w:val="right" w:pos="8640"/>
      </w:tabs>
    </w:pPr>
  </w:style>
  <w:style w:type="character" w:customStyle="1" w:styleId="FooterChar">
    <w:name w:val="Footer Char"/>
    <w:basedOn w:val="DefaultParagraphFont"/>
    <w:link w:val="Footer"/>
    <w:uiPriority w:val="99"/>
    <w:semiHidden/>
    <w:rsid w:val="00B362C7"/>
    <w:rPr>
      <w:rFonts w:ascii="Comic Sans MS" w:hAnsi="Comic Sans MS"/>
      <w:sz w:val="20"/>
      <w:szCs w:val="20"/>
      <w:lang w:eastAsia="en-US"/>
    </w:rPr>
  </w:style>
  <w:style w:type="paragraph" w:styleId="ListBullet">
    <w:name w:val="List Bullet"/>
    <w:basedOn w:val="Normal"/>
    <w:autoRedefine/>
    <w:uiPriority w:val="99"/>
    <w:rsid w:val="00574DF3"/>
    <w:pPr>
      <w:tabs>
        <w:tab w:val="left" w:pos="720"/>
      </w:tabs>
    </w:pPr>
    <w:rPr>
      <w:sz w:val="16"/>
    </w:rPr>
  </w:style>
  <w:style w:type="paragraph" w:styleId="BodyText">
    <w:name w:val="Body Text"/>
    <w:basedOn w:val="Normal"/>
    <w:link w:val="BodyTextChar"/>
    <w:uiPriority w:val="99"/>
    <w:rsid w:val="00574DF3"/>
    <w:rPr>
      <w:i/>
      <w:sz w:val="24"/>
    </w:rPr>
  </w:style>
  <w:style w:type="character" w:customStyle="1" w:styleId="BodyTextChar">
    <w:name w:val="Body Text Char"/>
    <w:basedOn w:val="DefaultParagraphFont"/>
    <w:link w:val="BodyText"/>
    <w:uiPriority w:val="99"/>
    <w:semiHidden/>
    <w:rsid w:val="00B362C7"/>
    <w:rPr>
      <w:rFonts w:ascii="Comic Sans MS" w:hAnsi="Comic Sans MS"/>
      <w:sz w:val="20"/>
      <w:szCs w:val="20"/>
      <w:lang w:eastAsia="en-US"/>
    </w:rPr>
  </w:style>
  <w:style w:type="paragraph" w:styleId="BodyTextIndent">
    <w:name w:val="Body Text Indent"/>
    <w:basedOn w:val="Normal"/>
    <w:link w:val="BodyTextIndentChar"/>
    <w:uiPriority w:val="99"/>
    <w:rsid w:val="00574DF3"/>
    <w:pPr>
      <w:widowControl w:val="0"/>
    </w:pPr>
  </w:style>
  <w:style w:type="character" w:customStyle="1" w:styleId="BodyTextIndentChar">
    <w:name w:val="Body Text Indent Char"/>
    <w:basedOn w:val="DefaultParagraphFont"/>
    <w:link w:val="BodyTextIndent"/>
    <w:uiPriority w:val="99"/>
    <w:semiHidden/>
    <w:rsid w:val="00B362C7"/>
    <w:rPr>
      <w:rFonts w:ascii="Comic Sans MS" w:hAnsi="Comic Sans MS"/>
      <w:sz w:val="20"/>
      <w:szCs w:val="20"/>
      <w:lang w:eastAsia="en-US"/>
    </w:rPr>
  </w:style>
  <w:style w:type="paragraph" w:styleId="BodyTextIndent2">
    <w:name w:val="Body Text Indent 2"/>
    <w:basedOn w:val="Normal"/>
    <w:link w:val="BodyTextIndent2Char"/>
    <w:uiPriority w:val="99"/>
    <w:rsid w:val="00574DF3"/>
    <w:pPr>
      <w:ind w:left="720"/>
    </w:pPr>
    <w:rPr>
      <w:b/>
    </w:rPr>
  </w:style>
  <w:style w:type="character" w:customStyle="1" w:styleId="BodyTextIndent2Char">
    <w:name w:val="Body Text Indent 2 Char"/>
    <w:basedOn w:val="DefaultParagraphFont"/>
    <w:link w:val="BodyTextIndent2"/>
    <w:uiPriority w:val="99"/>
    <w:semiHidden/>
    <w:rsid w:val="00B362C7"/>
    <w:rPr>
      <w:rFonts w:ascii="Comic Sans MS" w:hAnsi="Comic Sans MS"/>
      <w:sz w:val="20"/>
      <w:szCs w:val="20"/>
      <w:lang w:eastAsia="en-US"/>
    </w:rPr>
  </w:style>
  <w:style w:type="paragraph" w:styleId="BodyTextIndent3">
    <w:name w:val="Body Text Indent 3"/>
    <w:basedOn w:val="Normal"/>
    <w:link w:val="BodyTextIndent3Char"/>
    <w:uiPriority w:val="99"/>
    <w:rsid w:val="00574DF3"/>
    <w:pPr>
      <w:spacing w:after="120"/>
      <w:ind w:left="360"/>
    </w:pPr>
    <w:rPr>
      <w:rFonts w:ascii="Times New Roman" w:hAnsi="Times New Roman"/>
      <w:sz w:val="16"/>
      <w:lang w:val="en-US"/>
    </w:rPr>
  </w:style>
  <w:style w:type="character" w:customStyle="1" w:styleId="BodyTextIndent3Char">
    <w:name w:val="Body Text Indent 3 Char"/>
    <w:basedOn w:val="DefaultParagraphFont"/>
    <w:link w:val="BodyTextIndent3"/>
    <w:uiPriority w:val="99"/>
    <w:locked/>
    <w:rsid w:val="00661B93"/>
    <w:rPr>
      <w:rFonts w:cs="Times New Roman"/>
      <w:sz w:val="16"/>
      <w:lang w:val="en-US" w:eastAsia="en-US" w:bidi="ar-SA"/>
    </w:rPr>
  </w:style>
  <w:style w:type="character" w:styleId="Hyperlink">
    <w:name w:val="Hyperlink"/>
    <w:basedOn w:val="DefaultParagraphFont"/>
    <w:uiPriority w:val="99"/>
    <w:rsid w:val="00574DF3"/>
    <w:rPr>
      <w:rFonts w:cs="Times New Roman"/>
      <w:color w:val="0000FF"/>
      <w:u w:val="single"/>
    </w:rPr>
  </w:style>
  <w:style w:type="character" w:styleId="PageNumber">
    <w:name w:val="page number"/>
    <w:basedOn w:val="DefaultParagraphFont"/>
    <w:uiPriority w:val="99"/>
    <w:rsid w:val="00574DF3"/>
    <w:rPr>
      <w:rFonts w:cs="Times New Roman"/>
    </w:rPr>
  </w:style>
  <w:style w:type="paragraph" w:styleId="Title">
    <w:name w:val="Title"/>
    <w:basedOn w:val="Normal"/>
    <w:link w:val="TitleChar"/>
    <w:uiPriority w:val="99"/>
    <w:qFormat/>
    <w:rsid w:val="00574DF3"/>
    <w:pPr>
      <w:jc w:val="center"/>
    </w:pPr>
    <w:rPr>
      <w:rFonts w:ascii="Arial" w:hAnsi="Arial" w:cs="Arial"/>
      <w:b/>
      <w:sz w:val="28"/>
    </w:rPr>
  </w:style>
  <w:style w:type="character" w:customStyle="1" w:styleId="TitleChar">
    <w:name w:val="Title Char"/>
    <w:basedOn w:val="DefaultParagraphFont"/>
    <w:link w:val="Title"/>
    <w:uiPriority w:val="10"/>
    <w:rsid w:val="00B362C7"/>
    <w:rPr>
      <w:rFonts w:asciiTheme="majorHAnsi" w:eastAsiaTheme="majorEastAsia" w:hAnsiTheme="majorHAnsi" w:cstheme="majorBidi"/>
      <w:b/>
      <w:bCs/>
      <w:kern w:val="28"/>
      <w:sz w:val="32"/>
      <w:szCs w:val="32"/>
      <w:lang w:eastAsia="en-US"/>
    </w:rPr>
  </w:style>
  <w:style w:type="paragraph" w:styleId="BalloonText">
    <w:name w:val="Balloon Text"/>
    <w:basedOn w:val="Normal"/>
    <w:link w:val="BalloonTextChar"/>
    <w:uiPriority w:val="99"/>
    <w:semiHidden/>
    <w:rsid w:val="00574DF3"/>
    <w:rPr>
      <w:rFonts w:ascii="Tahoma" w:hAnsi="Tahoma" w:cs="Tahoma"/>
      <w:sz w:val="16"/>
      <w:szCs w:val="16"/>
    </w:rPr>
  </w:style>
  <w:style w:type="character" w:customStyle="1" w:styleId="BalloonTextChar">
    <w:name w:val="Balloon Text Char"/>
    <w:basedOn w:val="DefaultParagraphFont"/>
    <w:link w:val="BalloonText"/>
    <w:uiPriority w:val="99"/>
    <w:semiHidden/>
    <w:rsid w:val="00B362C7"/>
    <w:rPr>
      <w:sz w:val="0"/>
      <w:szCs w:val="0"/>
      <w:lang w:eastAsia="en-US"/>
    </w:rPr>
  </w:style>
  <w:style w:type="table" w:styleId="TableGrid">
    <w:name w:val="Table Grid"/>
    <w:basedOn w:val="TableNormal"/>
    <w:uiPriority w:val="99"/>
    <w:rsid w:val="00574DF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semiHidden/>
    <w:rsid w:val="00B362C7"/>
    <w:rPr>
      <w:rFonts w:ascii="Comic Sans MS" w:hAnsi="Comic Sans MS"/>
      <w:sz w:val="20"/>
      <w:szCs w:val="20"/>
      <w:lang w:eastAsia="en-US"/>
    </w:rPr>
  </w:style>
  <w:style w:type="character" w:styleId="HTMLCite">
    <w:name w:val="HTML Cite"/>
    <w:basedOn w:val="DefaultParagraphFont"/>
    <w:uiPriority w:val="99"/>
    <w:semiHidden/>
    <w:rsid w:val="00BB4710"/>
    <w:rPr>
      <w:rFonts w:cs="Times New Roman"/>
      <w:i/>
      <w:iCs/>
    </w:rPr>
  </w:style>
  <w:style w:type="paragraph" w:styleId="DocumentMap">
    <w:name w:val="Document Map"/>
    <w:basedOn w:val="Normal"/>
    <w:link w:val="DocumentMapChar"/>
    <w:uiPriority w:val="99"/>
    <w:semiHidden/>
    <w:rsid w:val="00BF1C8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B362C7"/>
    <w:rPr>
      <w:sz w:val="0"/>
      <w:szCs w:val="0"/>
      <w:lang w:eastAsia="en-US"/>
    </w:rPr>
  </w:style>
  <w:style w:type="paragraph" w:styleId="ListParagraph">
    <w:name w:val="List Paragraph"/>
    <w:basedOn w:val="Normal"/>
    <w:uiPriority w:val="34"/>
    <w:qFormat/>
    <w:rsid w:val="000163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kidshealth.org/kid/feeling/emotion/feel_better_about_body.html" TargetMode="External"/><Relationship Id="rId18" Type="http://schemas.openxmlformats.org/officeDocument/2006/relationships/hyperlink" Target="http://images.google.com.au/imgres?imgurl=http://www.drawingcoach.com/image-files/cartoon_girl_st5.gif&amp;imgrefurl=http://www.drawingcoach.com/cartoon-girl.html&amp;usg=__stUoQqyE5hANumtRbeRnRpM0V_o=&amp;h=238&amp;w=141&amp;sz=6&amp;hl=en&amp;start=3&amp;um=1&amp;tbnid=Fqxxc2VcWTlauM:&amp;tbnh=109&amp;tbnw=65&amp;prev=/images?q=cartoon+girl&amp;hl=en&amp;rlz=1W1ADSA_en&amp;um" TargetMode="External"/><Relationship Id="rId26" Type="http://schemas.openxmlformats.org/officeDocument/2006/relationships/image" Target="media/image4.jpeg"/><Relationship Id="rId39" Type="http://schemas.openxmlformats.org/officeDocument/2006/relationships/image" Target="media/image11.wmf"/><Relationship Id="rId21" Type="http://schemas.openxmlformats.org/officeDocument/2006/relationships/image" Target="media/image21.jpeg"/><Relationship Id="rId34" Type="http://schemas.openxmlformats.org/officeDocument/2006/relationships/image" Target="media/image9.wmf"/><Relationship Id="rId42" Type="http://schemas.openxmlformats.org/officeDocument/2006/relationships/image" Target="media/image12.png"/><Relationship Id="rId47" Type="http://schemas.openxmlformats.org/officeDocument/2006/relationships/image" Target="media/image16.jpeg"/><Relationship Id="rId50" Type="http://schemas.openxmlformats.org/officeDocument/2006/relationships/hyperlink" Target="http://www.opendoors.com.au"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kidshealth.org/kid/grow/index.html" TargetMode="External"/><Relationship Id="rId17" Type="http://schemas.openxmlformats.org/officeDocument/2006/relationships/hyperlink" Target="http://www.youtube.com/watch?v=wla5slC6Qhs" TargetMode="External"/><Relationship Id="rId25" Type="http://schemas.openxmlformats.org/officeDocument/2006/relationships/image" Target="media/image30.jpeg"/><Relationship Id="rId33" Type="http://schemas.openxmlformats.org/officeDocument/2006/relationships/oleObject" Target="embeddings/oleObject3.bin"/><Relationship Id="rId38" Type="http://schemas.openxmlformats.org/officeDocument/2006/relationships/hyperlink" Target="http://www.opendoors.com.au" TargetMode="External"/><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images.google.com.au/imgres?imgurl=http://www.drawingcoach.com/image-files/cartoon_girl_st5.gif&amp;imgrefurl=http://www.drawingcoach.com/cartoon-girl.html&amp;usg=__stUoQqyE5hANumtRbeRnRpM0V_o=&amp;h=238&amp;w=141&amp;sz=6&amp;hl=en&amp;start=3&amp;um=1&amp;tbnid=Fqxxc2VcWTlauM:&amp;tbnh=109&amp;tbnw=65&amp;prev=/images?q=cartoon+girl&amp;hl=en&amp;rlz=1W1ADSA_en&amp;um" TargetMode="External"/><Relationship Id="rId29" Type="http://schemas.openxmlformats.org/officeDocument/2006/relationships/oleObject" Target="embeddings/oleObject1.bin"/><Relationship Id="rId41" Type="http://schemas.openxmlformats.org/officeDocument/2006/relationships/hyperlink" Target="http://www.opendoors.com.a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idshealth.org/kid/htbw/htbw_main_page.html" TargetMode="External"/><Relationship Id="rId24" Type="http://schemas.openxmlformats.org/officeDocument/2006/relationships/hyperlink" Target="http://images.google.com.au/imgres?imgurl=http://www.teachmecartoons.com/images/cartoon-boys.jpg&amp;imgrefurl=http://www.teachmecartoons.com/how-to-draw-a-cartoon-boy.html&amp;usg=__JgnxyClSRiTihaUqRIig7eHAMWk=&amp;h=494&amp;w=283&amp;sz=24&amp;hl=en&amp;start=1&amp;um=1&amp;tbnid=kU7_iedZB0yP0M:&amp;tbnh=130&amp;tbnw=74&amp;prev=/images?q=cartoon+boy&amp;hl=en&amp;rlz=1W1ADSA_en&amp;um" TargetMode="External"/><Relationship Id="rId32" Type="http://schemas.openxmlformats.org/officeDocument/2006/relationships/image" Target="media/image8.wmf"/><Relationship Id="rId37" Type="http://schemas.openxmlformats.org/officeDocument/2006/relationships/image" Target="media/image100.wmf"/><Relationship Id="rId40" Type="http://schemas.openxmlformats.org/officeDocument/2006/relationships/oleObject" Target="embeddings/oleObject5.bin"/><Relationship Id="rId45" Type="http://schemas.openxmlformats.org/officeDocument/2006/relationships/image" Target="media/image14.jpe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brainpop.com/health/geneticsgrowthanddevelopment/" TargetMode="External"/><Relationship Id="rId23" Type="http://schemas.openxmlformats.org/officeDocument/2006/relationships/image" Target="media/image3.jpeg"/><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image" Target="media/image18.jpeg"/><Relationship Id="rId10" Type="http://schemas.openxmlformats.org/officeDocument/2006/relationships/hyperlink" Target="http://pbskids.org/itsmylife/body/puberty/index.html" TargetMode="External"/><Relationship Id="rId19" Type="http://schemas.openxmlformats.org/officeDocument/2006/relationships/image" Target="media/image2.jpeg"/><Relationship Id="rId31" Type="http://schemas.openxmlformats.org/officeDocument/2006/relationships/oleObject" Target="embeddings/oleObject2.bin"/><Relationship Id="rId44" Type="http://schemas.openxmlformats.org/officeDocument/2006/relationships/image" Target="media/image13.jpeg"/><Relationship Id="rId52"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hyperlink" Target="http://www.cyh.com/HealthTopics/HealthTopicDetailsKids.aspx?p=335&amp;np=287&amp;id=1588" TargetMode="External"/><Relationship Id="rId14" Type="http://schemas.openxmlformats.org/officeDocument/2006/relationships/hyperlink" Target="http://www.kidnetic.com/Innerg/" TargetMode="External"/><Relationship Id="rId22" Type="http://schemas.openxmlformats.org/officeDocument/2006/relationships/hyperlink" Target="http://images.google.com.au/imgres?imgurl=http://www.teachmecartoons.com/images/cartoon-boys.jpg&amp;imgrefurl=http://www.teachmecartoons.com/how-to-draw-a-cartoon-boy.html&amp;usg=__JgnxyClSRiTihaUqRIig7eHAMWk=&amp;h=494&amp;w=283&amp;sz=24&amp;hl=en&amp;start=1&amp;um=1&amp;tbnid=kU7_iedZB0yP0M:&amp;tbnh=130&amp;tbnw=74&amp;prev=/images?q=cartoon+boy&amp;hl=en&amp;rlz=1W1ADSA_en&amp;um" TargetMode="External"/><Relationship Id="rId27" Type="http://schemas.openxmlformats.org/officeDocument/2006/relationships/image" Target="media/image5.jpeg"/><Relationship Id="rId30" Type="http://schemas.openxmlformats.org/officeDocument/2006/relationships/image" Target="media/image7.wmf"/><Relationship Id="rId35" Type="http://schemas.openxmlformats.org/officeDocument/2006/relationships/oleObject" Target="embeddings/oleObject4.bin"/><Relationship Id="rId43" Type="http://schemas.openxmlformats.org/officeDocument/2006/relationships/oleObject" Target="embeddings/oleObject6.bin"/><Relationship Id="rId48" Type="http://schemas.openxmlformats.org/officeDocument/2006/relationships/image" Target="media/image17.jpeg"/><Relationship Id="rId8" Type="http://schemas.openxmlformats.org/officeDocument/2006/relationships/endnotes" Target="endnotes.xml"/><Relationship Id="rId51" Type="http://schemas.openxmlformats.org/officeDocument/2006/relationships/image" Target="media/image19.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129DD-71A6-4110-97EB-3C9EA54FA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9044659E</Template>
  <TotalTime>54</TotalTime>
  <Pages>34</Pages>
  <Words>7024</Words>
  <Characters>39518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Stage: 3, Year 5</vt:lpstr>
    </vt:vector>
  </TitlesOfParts>
  <Company>St Agatha's Primary Pennant Hills</Company>
  <LinksUpToDate>false</LinksUpToDate>
  <CharactersWithSpaces>46450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3, Year 5</dc:title>
  <dc:subject/>
  <dc:creator>melanie.hume</dc:creator>
  <cp:keywords/>
  <dc:description/>
  <cp:lastModifiedBy>Jenny Metcalfe</cp:lastModifiedBy>
  <cp:revision>5</cp:revision>
  <cp:lastPrinted>2010-12-09T23:40:00Z</cp:lastPrinted>
  <dcterms:created xsi:type="dcterms:W3CDTF">2013-01-14T22:59:00Z</dcterms:created>
  <dcterms:modified xsi:type="dcterms:W3CDTF">2013-02-27T00:23:00Z</dcterms:modified>
</cp:coreProperties>
</file>